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961" w:rsidRPr="003B4072" w:rsidRDefault="006E3961" w:rsidP="007E1C5B">
      <w:pPr>
        <w:jc w:val="center"/>
        <w:rPr>
          <w:rFonts w:ascii="Times New Roman" w:hAnsi="Times New Roman"/>
          <w:b/>
          <w:lang w:val="uk-UA"/>
        </w:rPr>
      </w:pPr>
      <w:r w:rsidRPr="003B4072">
        <w:rPr>
          <w:rFonts w:ascii="Times New Roman" w:hAnsi="Times New Roman"/>
          <w:b/>
          <w:lang w:val="uk-UA"/>
        </w:rPr>
        <w:t>ПЕРЕЛІК УКЛАДЕНИХ ДОГОВОРІВ</w:t>
      </w:r>
    </w:p>
    <w:p w:rsidR="006E3961" w:rsidRPr="003B4072" w:rsidRDefault="006E3961" w:rsidP="007E1C5B">
      <w:pPr>
        <w:jc w:val="center"/>
        <w:rPr>
          <w:rFonts w:ascii="Times New Roman" w:hAnsi="Times New Roman"/>
          <w:b/>
          <w:lang w:val="uk-UA"/>
        </w:rPr>
      </w:pPr>
      <w:r w:rsidRPr="003B4072">
        <w:rPr>
          <w:rFonts w:ascii="Times New Roman" w:hAnsi="Times New Roman"/>
          <w:b/>
          <w:lang w:val="uk-UA"/>
        </w:rPr>
        <w:t xml:space="preserve">КНП «МІСЬКА ДИТЯЧА ЛІКАРНЯ № 5» ХМР ЗА </w:t>
      </w:r>
      <w:r>
        <w:rPr>
          <w:rFonts w:ascii="Times New Roman" w:hAnsi="Times New Roman"/>
          <w:b/>
          <w:lang w:val="uk-UA"/>
        </w:rPr>
        <w:t>2025</w:t>
      </w:r>
      <w:r w:rsidRPr="003B4072">
        <w:rPr>
          <w:rFonts w:ascii="Times New Roman" w:hAnsi="Times New Roman"/>
          <w:b/>
          <w:lang w:val="uk-UA"/>
        </w:rPr>
        <w:t xml:space="preserve"> РІК СТАНОМ НА </w:t>
      </w:r>
      <w:r w:rsidRPr="0011118B">
        <w:rPr>
          <w:rFonts w:ascii="Times New Roman" w:hAnsi="Times New Roman"/>
          <w:b/>
          <w:lang w:val="uk-UA"/>
        </w:rPr>
        <w:t>31.12.2025</w:t>
      </w:r>
    </w:p>
    <w:tbl>
      <w:tblPr>
        <w:tblW w:w="1524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"/>
        <w:gridCol w:w="703"/>
        <w:gridCol w:w="1357"/>
        <w:gridCol w:w="1124"/>
        <w:gridCol w:w="3410"/>
        <w:gridCol w:w="1622"/>
        <w:gridCol w:w="7024"/>
      </w:tblGrid>
      <w:tr w:rsidR="006E3961" w:rsidRPr="00407963" w:rsidTr="00502695">
        <w:trPr>
          <w:trHeight w:val="299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407963">
              <w:rPr>
                <w:rFonts w:ascii="Times New Roman" w:hAnsi="Times New Roman"/>
                <w:b/>
                <w:lang w:val="uk-UA"/>
              </w:rPr>
              <w:t>№ п/п</w:t>
            </w:r>
          </w:p>
        </w:tc>
        <w:tc>
          <w:tcPr>
            <w:tcW w:w="1357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407963">
              <w:rPr>
                <w:rFonts w:ascii="Times New Roman" w:hAnsi="Times New Roman"/>
                <w:b/>
                <w:lang w:val="uk-UA"/>
              </w:rPr>
              <w:t>№ догов.</w:t>
            </w:r>
          </w:p>
        </w:tc>
        <w:tc>
          <w:tcPr>
            <w:tcW w:w="11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407963">
              <w:rPr>
                <w:rFonts w:ascii="Times New Roman" w:hAnsi="Times New Roman"/>
                <w:b/>
                <w:lang w:val="uk-UA"/>
              </w:rPr>
              <w:t>Дата уклад.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407963">
              <w:rPr>
                <w:rFonts w:ascii="Times New Roman" w:hAnsi="Times New Roman"/>
                <w:b/>
                <w:lang w:val="uk-UA"/>
              </w:rPr>
              <w:t>Постачальник/контрагент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407963">
              <w:rPr>
                <w:rFonts w:ascii="Times New Roman" w:hAnsi="Times New Roman"/>
                <w:b/>
                <w:lang w:val="uk-UA"/>
              </w:rPr>
              <w:t>Сума договору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uk-UA"/>
              </w:rPr>
            </w:pPr>
            <w:r w:rsidRPr="00407963">
              <w:rPr>
                <w:rFonts w:ascii="Times New Roman" w:hAnsi="Times New Roman"/>
                <w:b/>
                <w:lang w:val="uk-UA"/>
              </w:rPr>
              <w:t>Предмет договору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40796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6A4C4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402 СЛ-3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03.01.25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Спеціалізоване ремонтно –будівельне управління «ХАРКІВЛІФТ»ТОВ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29880,00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Обслуговування підйомної платформи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407963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197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03.01.25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КСП «Харківміськліфт»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38901,48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Технічне обслуговування ліфтів</w:t>
            </w:r>
          </w:p>
        </w:tc>
      </w:tr>
      <w:tr w:rsidR="006E3961" w:rsidRPr="00407963" w:rsidTr="00502695">
        <w:trPr>
          <w:trHeight w:val="896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407963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42/25/ОЗ/ПС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03.01.25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ТОВ «ОХОРОНА ЗАХИСТ»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22464,00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Послуги протипожежного захисту</w:t>
            </w:r>
          </w:p>
        </w:tc>
      </w:tr>
      <w:tr w:rsidR="006E3961" w:rsidRPr="00407963" w:rsidTr="00502695">
        <w:trPr>
          <w:trHeight w:val="580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407963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357" w:type="dxa"/>
          </w:tcPr>
          <w:p w:rsidR="006E3961" w:rsidRPr="00CD5D19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И25240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06.01.25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«Міський інформаційний центр»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11525,00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Послуги фіксованоготелефонного зв’язку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407963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CD5D19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И25241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06.01.25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«Міський інформаційний центр»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5400,00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Надання електронних комунікаційних послуг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249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АТ «Харківобленерго»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188607,74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Розподіл електричної енергії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01-120/19-ФТ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Національний медичний університет  імені О.О.Богомольца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31200,00</w:t>
            </w:r>
          </w:p>
        </w:tc>
        <w:tc>
          <w:tcPr>
            <w:tcW w:w="7024" w:type="dxa"/>
          </w:tcPr>
          <w:p w:rsidR="006E3961" w:rsidRPr="00EB6115" w:rsidRDefault="006E3961" w:rsidP="00EB6115">
            <w:pPr>
              <w:rPr>
                <w:rFonts w:ascii="Times New Roman" w:hAnsi="Times New Roman"/>
                <w:lang w:val="uk-UA"/>
              </w:rPr>
            </w:pPr>
            <w:hyperlink r:id="rId7" w:tooltip="Цикл спеціалізації &quot;Фізична терапія&quot;" w:history="1">
              <w:r w:rsidRPr="00EB611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Цикл спеціалізації "Фізична терапія" 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060125/К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«ТП ГРУП»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23500,00</w:t>
            </w:r>
          </w:p>
        </w:tc>
        <w:tc>
          <w:tcPr>
            <w:tcW w:w="7024" w:type="dxa"/>
          </w:tcPr>
          <w:p w:rsidR="006E3961" w:rsidRPr="00A81DC1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Плита індукційна</w:t>
            </w:r>
          </w:p>
        </w:tc>
      </w:tr>
      <w:tr w:rsidR="006E3961" w:rsidRPr="0011118B" w:rsidTr="00502695">
        <w:trPr>
          <w:trHeight w:val="879"/>
        </w:trPr>
        <w:tc>
          <w:tcPr>
            <w:tcW w:w="709" w:type="dxa"/>
            <w:gridSpan w:val="2"/>
          </w:tcPr>
          <w:p w:rsidR="006E3961" w:rsidRPr="00EB611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52" w:lineRule="auto"/>
              <w:jc w:val="center"/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ДЗ/1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«Нортон-Україна»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138930,94</w:t>
            </w:r>
          </w:p>
        </w:tc>
        <w:tc>
          <w:tcPr>
            <w:tcW w:w="7024" w:type="dxa"/>
          </w:tcPr>
          <w:p w:rsidR="006E3961" w:rsidRPr="00DF065C" w:rsidRDefault="006E3961" w:rsidP="00997179">
            <w:pPr>
              <w:jc w:val="both"/>
              <w:rPr>
                <w:rFonts w:ascii="Times New Roman" w:hAnsi="Times New Roman"/>
                <w:lang w:val="en-US"/>
              </w:rPr>
            </w:pPr>
            <w:hyperlink r:id="rId8" w:history="1">
              <w:r w:rsidRPr="00E605D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Реактиви</w:t>
              </w:r>
              <w:r w:rsidRPr="00DF065C">
                <w:rPr>
                  <w:rStyle w:val="Hyperlink"/>
                  <w:rFonts w:ascii="Times New Roman" w:hAnsi="Times New Roman"/>
                  <w:color w:val="auto"/>
                  <w:u w:val="none"/>
                  <w:lang w:val="en-US"/>
                </w:rPr>
                <w:t xml:space="preserve"> </w:t>
              </w:r>
              <w:r w:rsidRPr="00E605D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для</w:t>
              </w:r>
              <w:r w:rsidRPr="00DF065C">
                <w:rPr>
                  <w:rStyle w:val="Hyperlink"/>
                  <w:rFonts w:ascii="Times New Roman" w:hAnsi="Times New Roman"/>
                  <w:color w:val="auto"/>
                  <w:u w:val="none"/>
                  <w:lang w:val="en-US"/>
                </w:rPr>
                <w:t xml:space="preserve"> </w:t>
              </w:r>
              <w:r w:rsidRPr="00E605D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гематологічного</w:t>
              </w:r>
              <w:r w:rsidRPr="00DF065C">
                <w:rPr>
                  <w:rStyle w:val="Hyperlink"/>
                  <w:rFonts w:ascii="Times New Roman" w:hAnsi="Times New Roman"/>
                  <w:color w:val="auto"/>
                  <w:u w:val="none"/>
                  <w:lang w:val="en-US"/>
                </w:rPr>
                <w:t xml:space="preserve"> </w:t>
              </w:r>
              <w:r w:rsidRPr="00E605D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аналізатора</w:t>
              </w:r>
              <w:r w:rsidRPr="00DF065C">
                <w:rPr>
                  <w:rStyle w:val="Hyperlink"/>
                  <w:rFonts w:ascii="Times New Roman" w:hAnsi="Times New Roman"/>
                  <w:color w:val="auto"/>
                  <w:u w:val="none"/>
                  <w:lang w:val="en-US"/>
                </w:rPr>
                <w:t xml:space="preserve"> Mispa Count Plus - 5 Part Differential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EB611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1357" w:type="dxa"/>
          </w:tcPr>
          <w:p w:rsidR="006E3961" w:rsidRPr="00950C70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124" w:type="dxa"/>
          </w:tcPr>
          <w:p w:rsidR="006E3961" w:rsidRPr="00950C70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Pr="00950C70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«ЮВІ-БЛЕЙЗ»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9900,00</w:t>
            </w:r>
          </w:p>
        </w:tc>
        <w:tc>
          <w:tcPr>
            <w:tcW w:w="7024" w:type="dxa"/>
          </w:tcPr>
          <w:p w:rsidR="006E3961" w:rsidRPr="00950C70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Лампа бактеріцидна</w:t>
            </w:r>
          </w:p>
        </w:tc>
      </w:tr>
      <w:tr w:rsidR="006E3961" w:rsidRPr="00407963" w:rsidTr="00502695">
        <w:trPr>
          <w:trHeight w:val="699"/>
        </w:trPr>
        <w:tc>
          <w:tcPr>
            <w:tcW w:w="709" w:type="dxa"/>
            <w:gridSpan w:val="2"/>
          </w:tcPr>
          <w:p w:rsidR="006E3961" w:rsidRPr="00544157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10136/25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«ХАРКІВСЬКІ ТЕПЛОВІ СИСТЕМИ»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2297632,66</w:t>
            </w:r>
          </w:p>
        </w:tc>
        <w:tc>
          <w:tcPr>
            <w:tcW w:w="7024" w:type="dxa"/>
          </w:tcPr>
          <w:p w:rsidR="006E3961" w:rsidRPr="00D1013F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Постачання теплової енергії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1357" w:type="dxa"/>
          </w:tcPr>
          <w:p w:rsidR="006E3961" w:rsidRPr="00D1013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070125/4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Pr="00D1013F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Трошкін Антон Володимирович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47400,00</w:t>
            </w:r>
          </w:p>
        </w:tc>
        <w:tc>
          <w:tcPr>
            <w:tcW w:w="7024" w:type="dxa"/>
          </w:tcPr>
          <w:p w:rsidR="006E3961" w:rsidRPr="00D1013F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9" w:tooltip="Послуги з підтримки користувачів та з технічної підтримки" w:history="1">
              <w:r w:rsidRPr="00D1013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підтримки користувачів та з технічної підтримки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</w:t>
            </w:r>
          </w:p>
        </w:tc>
        <w:tc>
          <w:tcPr>
            <w:tcW w:w="1357" w:type="dxa"/>
          </w:tcPr>
          <w:p w:rsidR="006E3961" w:rsidRPr="00D1013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070125/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Pr="00D1013F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Трошкін Антон Володимирович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4200,00</w:t>
            </w:r>
          </w:p>
        </w:tc>
        <w:tc>
          <w:tcPr>
            <w:tcW w:w="7024" w:type="dxa"/>
          </w:tcPr>
          <w:p w:rsidR="006E3961" w:rsidRPr="00D1013F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0" w:tooltip="Послуги з веб-хостингу" w:history="1">
              <w:r w:rsidRPr="00D1013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веб-хостингу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7251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Белевцев Кирило Борисович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49800,00</w:t>
            </w:r>
          </w:p>
        </w:tc>
        <w:tc>
          <w:tcPr>
            <w:tcW w:w="7024" w:type="dxa"/>
          </w:tcPr>
          <w:p w:rsidR="006E3961" w:rsidRPr="00B5356F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1" w:tooltip="Послуги з обслуговування та адміністрування сервера" w:history="1">
              <w:r w:rsidRPr="00B5356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обслуговування та адміністрування сервера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7261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Белевцев Кирило Борисович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48708,00</w:t>
            </w:r>
          </w:p>
        </w:tc>
        <w:tc>
          <w:tcPr>
            <w:tcW w:w="7024" w:type="dxa"/>
          </w:tcPr>
          <w:p w:rsidR="006E3961" w:rsidRPr="00B5356F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2" w:tooltip="Послуги у сфері інформатизації" w:history="1">
              <w:r w:rsidRPr="00B5356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у сфері інформатизації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7291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Белевцев Кирило Борисович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22572,00</w:t>
            </w:r>
          </w:p>
        </w:tc>
        <w:tc>
          <w:tcPr>
            <w:tcW w:w="7024" w:type="dxa"/>
          </w:tcPr>
          <w:p w:rsidR="006E3961" w:rsidRPr="00B5356F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3" w:tooltip="Послуги у сфері інформатизації" w:history="1">
              <w:r w:rsidRPr="00B5356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у сфері інформатизаці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EB6115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Pr="008F5845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B25161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«Міський інформаційний центр»</w:t>
            </w:r>
          </w:p>
        </w:tc>
        <w:tc>
          <w:tcPr>
            <w:tcW w:w="1622" w:type="dxa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32400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190E04" w:rsidRDefault="006E3961" w:rsidP="00190E04">
            <w:pPr>
              <w:rPr>
                <w:rFonts w:ascii="Times New Roman" w:hAnsi="Times New Roman"/>
                <w:lang w:val="uk-UA"/>
              </w:rPr>
            </w:pPr>
            <w:hyperlink r:id="rId14" w:tooltip="Абонентна плата за доступ до мережі Інтернет" w:history="1">
              <w:r w:rsidRPr="005D63F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Абонентна плата за доступ до мережі Інтернет 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03-01-25-1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180,00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Заправка катриджа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C0404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51234/13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«ОХОРОНА І БЕЗПЕКА ПЛЮС»</w:t>
            </w:r>
          </w:p>
        </w:tc>
        <w:tc>
          <w:tcPr>
            <w:tcW w:w="1622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9120,00</w:t>
            </w:r>
          </w:p>
        </w:tc>
        <w:tc>
          <w:tcPr>
            <w:tcW w:w="7024" w:type="dxa"/>
          </w:tcPr>
          <w:p w:rsidR="006E3961" w:rsidRPr="007722C7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</w:rPr>
            </w:pPr>
            <w:hyperlink r:id="rId15" w:tooltip="Послуги зі спостереження за адресою м.Харків. вул.Каденюка,43" w:history="1">
              <w:r w:rsidRPr="007722C7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зі спостереження за адресою м.Харків вул.Каденюка,43 ..</w:t>
              </w:r>
              <w:r w:rsidRPr="007722C7">
                <w:rPr>
                  <w:rStyle w:val="Hyperlink"/>
                </w:rPr>
                <w:t>.</w:t>
              </w:r>
            </w:hyperlink>
          </w:p>
        </w:tc>
      </w:tr>
      <w:tr w:rsidR="006E3961" w:rsidRPr="00407963" w:rsidTr="00502695">
        <w:trPr>
          <w:trHeight w:val="597"/>
        </w:trPr>
        <w:tc>
          <w:tcPr>
            <w:tcW w:w="709" w:type="dxa"/>
            <w:gridSpan w:val="2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1357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51234/F/</w:t>
            </w:r>
            <w:r>
              <w:rPr>
                <w:rFonts w:ascii="Times New Roman" w:hAnsi="Times New Roman"/>
                <w:lang w:val="uk-UA"/>
              </w:rPr>
              <w:t>И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«АЛЬФОРГ»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12960,00</w:t>
            </w:r>
          </w:p>
        </w:tc>
        <w:tc>
          <w:tcPr>
            <w:tcW w:w="7024" w:type="dxa"/>
          </w:tcPr>
          <w:p w:rsidR="006E3961" w:rsidRPr="00277F11" w:rsidRDefault="006E3961" w:rsidP="00997179">
            <w:pPr>
              <w:jc w:val="both"/>
              <w:rPr>
                <w:rFonts w:ascii="Times New Roman" w:hAnsi="Times New Roman"/>
              </w:rPr>
            </w:pPr>
            <w:r w:rsidRPr="00277F11">
              <w:rPr>
                <w:rFonts w:ascii="Times New Roman" w:hAnsi="Times New Roman"/>
              </w:rPr>
              <w:t>Спостереження за системою протипожежної автоматики за адресою м.Харків , вул.Каденюка,43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51</w:t>
            </w:r>
            <w:r>
              <w:rPr>
                <w:rFonts w:ascii="Times New Roman" w:hAnsi="Times New Roman"/>
                <w:lang w:val="uk-UA"/>
              </w:rPr>
              <w:t>973</w:t>
            </w:r>
            <w:r>
              <w:rPr>
                <w:rFonts w:ascii="Times New Roman" w:hAnsi="Times New Roman"/>
                <w:lang w:val="en-US"/>
              </w:rPr>
              <w:t>/F/</w:t>
            </w:r>
            <w:r>
              <w:rPr>
                <w:rFonts w:ascii="Times New Roman" w:hAnsi="Times New Roman"/>
                <w:lang w:val="uk-UA"/>
              </w:rPr>
              <w:t>З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«АЛЬФОРГ»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5040,00</w:t>
            </w:r>
          </w:p>
        </w:tc>
        <w:tc>
          <w:tcPr>
            <w:tcW w:w="7024" w:type="dxa"/>
          </w:tcPr>
          <w:p w:rsidR="006E3961" w:rsidRPr="00277F11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6" w:tooltip="Спостереження за пожежною автоматикою за адресою м.Харків, вул.Каденюка,43" w:history="1">
              <w:r w:rsidRPr="00277F1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Спостереження за пожежною автоматикою за адресою м.Харків, вул.Каденюка,43 </w:t>
              </w:r>
            </w:hyperlink>
          </w:p>
        </w:tc>
      </w:tr>
      <w:tr w:rsidR="006E3961" w:rsidRPr="00407963" w:rsidTr="00502695">
        <w:trPr>
          <w:trHeight w:val="896"/>
        </w:trPr>
        <w:tc>
          <w:tcPr>
            <w:tcW w:w="709" w:type="dxa"/>
            <w:gridSpan w:val="2"/>
          </w:tcPr>
          <w:p w:rsidR="006E3961" w:rsidRPr="008F5845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C0404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51</w:t>
            </w:r>
            <w:r>
              <w:rPr>
                <w:rFonts w:ascii="Times New Roman" w:hAnsi="Times New Roman"/>
                <w:lang w:val="uk-UA"/>
              </w:rPr>
              <w:t>679</w:t>
            </w:r>
            <w:r>
              <w:rPr>
                <w:rFonts w:ascii="Times New Roman" w:hAnsi="Times New Roman"/>
                <w:lang w:val="en-US"/>
              </w:rPr>
              <w:t>/13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«ОХОРОНА І БЕЗПЕКА ПЛЮС»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7680,00</w:t>
            </w:r>
          </w:p>
        </w:tc>
        <w:tc>
          <w:tcPr>
            <w:tcW w:w="7024" w:type="dxa"/>
          </w:tcPr>
          <w:p w:rsidR="006E3961" w:rsidRPr="00277F11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7" w:tooltip="Послуги зі спостереження за адресою м.Харків ,Стадіонний проїзд 6/5" w:history="1">
              <w:r w:rsidRPr="00277F1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зі спостереження за адресою м.Харків ,Стадіонний проїзд 6/5 .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5888/А/З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«ОХОРОНА І БЕЗПЕКА ПЛЮС»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6120,00</w:t>
            </w:r>
          </w:p>
        </w:tc>
        <w:tc>
          <w:tcPr>
            <w:tcW w:w="7024" w:type="dxa"/>
          </w:tcPr>
          <w:p w:rsidR="006E3961" w:rsidRPr="00206884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8" w:tooltip="Послуги зі спостереження за адресою м.Харків , Каденюка,43" w:history="1">
              <w:r w:rsidRPr="0020688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зі сп</w:t>
              </w:r>
              <w:r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остереження за адресою м.Харків</w:t>
              </w:r>
              <w:r w:rsidRPr="0020688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, Каденюка,43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2D2746">
              <w:rPr>
                <w:rFonts w:ascii="Times New Roman" w:hAnsi="Times New Roman"/>
                <w:lang w:val="uk-UA"/>
              </w:rPr>
              <w:t>24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5889/А/З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08.01.25</w:t>
            </w:r>
          </w:p>
        </w:tc>
        <w:tc>
          <w:tcPr>
            <w:tcW w:w="3410" w:type="dxa"/>
          </w:tcPr>
          <w:p w:rsidR="006E3961" w:rsidRPr="007722C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«ОХОРОНА І БЕЗПЕКА ПЛЮС»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6120,00</w:t>
            </w:r>
          </w:p>
        </w:tc>
        <w:tc>
          <w:tcPr>
            <w:tcW w:w="7024" w:type="dxa"/>
          </w:tcPr>
          <w:p w:rsidR="006E3961" w:rsidRPr="00206884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19" w:tooltip="Послуги зі спостереження за адресою м.Харків , Стадіонний проїзд 6/5" w:history="1">
              <w:r w:rsidRPr="0020688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зі спостереження за адресою м.Харків , Стадіонний проїзд</w:t>
              </w:r>
              <w:r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,</w:t>
              </w:r>
              <w:r w:rsidRPr="0020688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 6/5 </w:t>
              </w:r>
            </w:hyperlink>
          </w:p>
        </w:tc>
      </w:tr>
      <w:tr w:rsidR="006E3961" w:rsidRPr="00407963" w:rsidTr="00502695">
        <w:trPr>
          <w:trHeight w:val="896"/>
        </w:trPr>
        <w:tc>
          <w:tcPr>
            <w:tcW w:w="709" w:type="dxa"/>
            <w:gridSpan w:val="2"/>
          </w:tcPr>
          <w:p w:rsidR="006E3961" w:rsidRPr="008F5845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7A703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124" w:type="dxa"/>
          </w:tcPr>
          <w:p w:rsidR="006E3961" w:rsidRPr="007A703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09</w:t>
            </w:r>
            <w:r>
              <w:rPr>
                <w:rFonts w:ascii="Times New Roman" w:hAnsi="Times New Roman"/>
                <w:lang w:val="uk-UA"/>
              </w:rPr>
              <w:t>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 ФІРМА«КОЛІР»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50000,00</w:t>
            </w:r>
          </w:p>
        </w:tc>
        <w:tc>
          <w:tcPr>
            <w:tcW w:w="7024" w:type="dxa"/>
          </w:tcPr>
          <w:p w:rsidR="006E3961" w:rsidRPr="003F5D2D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Прання білизни</w:t>
            </w:r>
          </w:p>
        </w:tc>
      </w:tr>
      <w:tr w:rsidR="006E3961" w:rsidRPr="00407963" w:rsidTr="00502695">
        <w:trPr>
          <w:trHeight w:val="580"/>
        </w:trPr>
        <w:tc>
          <w:tcPr>
            <w:tcW w:w="709" w:type="dxa"/>
            <w:gridSpan w:val="2"/>
          </w:tcPr>
          <w:p w:rsidR="006E3961" w:rsidRPr="008F5845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0A70C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2215</w:t>
            </w:r>
          </w:p>
        </w:tc>
        <w:tc>
          <w:tcPr>
            <w:tcW w:w="1124" w:type="dxa"/>
          </w:tcPr>
          <w:p w:rsidR="006E3961" w:rsidRPr="000A70C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«Комплекс з  вивозу побутових відходів»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17363,14</w:t>
            </w:r>
          </w:p>
        </w:tc>
        <w:tc>
          <w:tcPr>
            <w:tcW w:w="7024" w:type="dxa"/>
          </w:tcPr>
          <w:p w:rsidR="006E3961" w:rsidRPr="000A70C6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0" w:tooltip="Послуги з управління побутоаими відходами" w:history="1">
              <w:r w:rsidRPr="000A70C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управління побутоаими відходами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ВВ127</w:t>
            </w:r>
          </w:p>
        </w:tc>
        <w:tc>
          <w:tcPr>
            <w:tcW w:w="1124" w:type="dxa"/>
          </w:tcPr>
          <w:p w:rsidR="006E3961" w:rsidRPr="000A70C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«Комплекс з  вивозу побутових відходів»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1200,00</w:t>
            </w:r>
          </w:p>
        </w:tc>
        <w:tc>
          <w:tcPr>
            <w:tcW w:w="7024" w:type="dxa"/>
          </w:tcPr>
          <w:p w:rsidR="006E3961" w:rsidRPr="000A70C6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1" w:tooltip="Послуги з утримання контейнерів для збирання мусору" w:history="1">
              <w:r w:rsidRPr="000A70C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утримання контейнерів для збирання мусору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124" w:type="dxa"/>
          </w:tcPr>
          <w:p w:rsidR="006E3961" w:rsidRPr="00A2327D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A2327D">
              <w:rPr>
                <w:rFonts w:ascii="Times New Roman" w:hAnsi="Times New Roman"/>
                <w:lang w:val="uk-UA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Попруга Тетяна Міхайлівна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3340,00</w:t>
            </w:r>
          </w:p>
        </w:tc>
        <w:tc>
          <w:tcPr>
            <w:tcW w:w="7024" w:type="dxa"/>
          </w:tcPr>
          <w:p w:rsidR="006E3961" w:rsidRPr="004D6216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2" w:tooltip="Технічне обслуговування та ремонт вогнегасників" w:history="1">
              <w:r w:rsidRPr="004D621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Технічне обслуговування та ремонт вогнегасників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8F5845"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124" w:type="dxa"/>
          </w:tcPr>
          <w:p w:rsidR="006E3961" w:rsidRPr="00A2327D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A2327D">
              <w:rPr>
                <w:rFonts w:ascii="Times New Roman" w:hAnsi="Times New Roman"/>
                <w:lang w:val="uk-UA"/>
              </w:rPr>
              <w:t>13.01.2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Попруга Тетяна Міхайлівна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3320,00</w:t>
            </w:r>
          </w:p>
        </w:tc>
        <w:tc>
          <w:tcPr>
            <w:tcW w:w="7024" w:type="dxa"/>
          </w:tcPr>
          <w:p w:rsidR="006E3961" w:rsidRPr="000A70C6" w:rsidRDefault="006E3961" w:rsidP="00997179">
            <w:pPr>
              <w:jc w:val="both"/>
              <w:rPr>
                <w:rFonts w:ascii="Times New Roman" w:hAnsi="Times New Roman"/>
              </w:rPr>
            </w:pPr>
            <w:r w:rsidRPr="00CF5E77">
              <w:rPr>
                <w:rFonts w:ascii="Times New Roman" w:hAnsi="Times New Roman"/>
              </w:rPr>
              <w:t>Технічне обслуговування та ремонт вогнегасників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8F584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24" w:type="dxa"/>
          </w:tcPr>
          <w:p w:rsidR="006E3961" w:rsidRPr="004D621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1525,80</w:t>
            </w:r>
          </w:p>
        </w:tc>
        <w:tc>
          <w:tcPr>
            <w:tcW w:w="7024" w:type="dxa"/>
          </w:tcPr>
          <w:p w:rsidR="006E3961" w:rsidRPr="00C46054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Будівельні товари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124" w:type="dxa"/>
          </w:tcPr>
          <w:p w:rsidR="006E3961" w:rsidRPr="004D621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1158,00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Папки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124" w:type="dxa"/>
          </w:tcPr>
          <w:p w:rsidR="006E3961" w:rsidRPr="004D621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1546,62</w:t>
            </w:r>
          </w:p>
        </w:tc>
        <w:tc>
          <w:tcPr>
            <w:tcW w:w="7024" w:type="dxa"/>
          </w:tcPr>
          <w:p w:rsidR="006E3961" w:rsidRPr="00C46054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3" w:tooltip="Коректор, ножиці,точилка,текстмаркер" w:history="1">
              <w:r w:rsidRPr="00C4605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Коректор, ножиці,точилка,текст</w:t>
              </w:r>
              <w:r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C4605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маркер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124" w:type="dxa"/>
          </w:tcPr>
          <w:p w:rsidR="006E3961" w:rsidRPr="004D621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107,10</w:t>
            </w:r>
          </w:p>
        </w:tc>
        <w:tc>
          <w:tcPr>
            <w:tcW w:w="7024" w:type="dxa"/>
          </w:tcPr>
          <w:p w:rsidR="006E3961" w:rsidRPr="00C46054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Біндер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2178,00</w:t>
            </w:r>
          </w:p>
        </w:tc>
        <w:tc>
          <w:tcPr>
            <w:tcW w:w="7024" w:type="dxa"/>
          </w:tcPr>
          <w:p w:rsidR="006E3961" w:rsidRPr="009A3AF2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Замок, циліндр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828,00</w:t>
            </w:r>
          </w:p>
        </w:tc>
        <w:tc>
          <w:tcPr>
            <w:tcW w:w="7024" w:type="dxa"/>
          </w:tcPr>
          <w:p w:rsidR="006E3961" w:rsidRPr="009A3AF2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Батарейка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Вимикач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Золотарьова Ольга Михайлівна 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68,40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Дюбель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61,50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Коліно, муфта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960,00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Змішувач, арматура бочка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13.01.25</w:t>
            </w:r>
          </w:p>
        </w:tc>
        <w:tc>
          <w:tcPr>
            <w:tcW w:w="3410" w:type="dxa"/>
          </w:tcPr>
          <w:p w:rsidR="006E3961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1182,00</w:t>
            </w:r>
          </w:p>
        </w:tc>
        <w:tc>
          <w:tcPr>
            <w:tcW w:w="7024" w:type="dxa"/>
          </w:tcPr>
          <w:p w:rsidR="006E3961" w:rsidRPr="008F5845" w:rsidRDefault="006E3961" w:rsidP="00997179">
            <w:pPr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Кран шаровий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41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4</w:t>
            </w:r>
            <w:r>
              <w:rPr>
                <w:rFonts w:ascii="Times New Roman" w:hAnsi="Times New Roman"/>
                <w:lang w:val="en-US"/>
              </w:rPr>
              <w:t>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«Епіцентр К»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2505,60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Батарея акумуляторна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42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4</w:t>
            </w:r>
            <w:r>
              <w:rPr>
                <w:rFonts w:ascii="Times New Roman" w:hAnsi="Times New Roman"/>
                <w:lang w:val="en-US"/>
              </w:rPr>
              <w:t>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«Епіцентр К»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1018,80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Набір дошок кухонних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43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4</w:t>
            </w:r>
            <w:r>
              <w:rPr>
                <w:rFonts w:ascii="Times New Roman" w:hAnsi="Times New Roman"/>
                <w:lang w:val="en-US"/>
              </w:rPr>
              <w:t>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Дарья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17880,00</w:t>
            </w:r>
          </w:p>
        </w:tc>
        <w:tc>
          <w:tcPr>
            <w:tcW w:w="7024" w:type="dxa"/>
          </w:tcPr>
          <w:p w:rsidR="006E3961" w:rsidRPr="009E7704" w:rsidRDefault="006E3961" w:rsidP="00997179">
            <w:pPr>
              <w:jc w:val="both"/>
              <w:rPr>
                <w:rFonts w:ascii="Times New Roman" w:hAnsi="Times New Roman"/>
              </w:rPr>
            </w:pPr>
            <w:r w:rsidRPr="009E7704">
              <w:rPr>
                <w:rFonts w:ascii="Times New Roman" w:hAnsi="Times New Roman"/>
              </w:rPr>
              <w:t>Овочі: Буряк столовий першого товарного сорту, 5-</w:t>
            </w:r>
            <w:smartTag w:uri="urn:schemas-microsoft-com:office:smarttags" w:element="metricconverter">
              <w:smartTagPr>
                <w:attr w:name="ProductID" w:val="10 см"/>
              </w:smartTagPr>
              <w:r w:rsidRPr="009E7704">
                <w:rPr>
                  <w:rFonts w:ascii="Times New Roman" w:hAnsi="Times New Roman"/>
                </w:rPr>
                <w:t>10 см</w:t>
              </w:r>
            </w:smartTag>
            <w:r w:rsidRPr="009E7704">
              <w:rPr>
                <w:rFonts w:ascii="Times New Roman" w:hAnsi="Times New Roman"/>
              </w:rPr>
              <w:t>, ДСТУ 7033; Морква свіжа першого товарного сорту, ДСТУ 7035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0B53D5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159</w:t>
            </w:r>
          </w:p>
        </w:tc>
        <w:tc>
          <w:tcPr>
            <w:tcW w:w="1124" w:type="dxa"/>
          </w:tcPr>
          <w:p w:rsidR="006E3961" w:rsidRPr="000B53D5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15.01.25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Адельгейм Валентин Георгійович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30540,00</w:t>
            </w:r>
          </w:p>
        </w:tc>
        <w:tc>
          <w:tcPr>
            <w:tcW w:w="7024" w:type="dxa"/>
          </w:tcPr>
          <w:p w:rsidR="006E3961" w:rsidRPr="000B53D5" w:rsidRDefault="006E3961" w:rsidP="00997179">
            <w:pPr>
              <w:jc w:val="both"/>
              <w:rPr>
                <w:rFonts w:ascii="Times New Roman" w:hAnsi="Times New Roman"/>
              </w:rPr>
            </w:pPr>
            <w:r w:rsidRPr="000B53D5">
              <w:rPr>
                <w:rFonts w:ascii="Times New Roman" w:hAnsi="Times New Roman"/>
              </w:rPr>
              <w:t>Послуги з адміністрування бухгалтерського обліку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</w:t>
            </w:r>
          </w:p>
        </w:tc>
        <w:tc>
          <w:tcPr>
            <w:tcW w:w="1124" w:type="dxa"/>
          </w:tcPr>
          <w:p w:rsidR="006E3961" w:rsidRPr="000B53D5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15.01.25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7790,00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Зошити</w:t>
            </w:r>
          </w:p>
        </w:tc>
      </w:tr>
      <w:tr w:rsidR="006E3961" w:rsidRPr="00B804F4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B804F4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15.01.25</w:t>
            </w:r>
          </w:p>
        </w:tc>
        <w:tc>
          <w:tcPr>
            <w:tcW w:w="3410" w:type="dxa"/>
          </w:tcPr>
          <w:p w:rsidR="006E3961" w:rsidRPr="00B804F4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Гусев Артур Ігорович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34500,00</w:t>
            </w:r>
          </w:p>
        </w:tc>
        <w:tc>
          <w:tcPr>
            <w:tcW w:w="7024" w:type="dxa"/>
          </w:tcPr>
          <w:p w:rsidR="006E3961" w:rsidRPr="00B804F4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4" w:history="1">
              <w:r w:rsidRPr="00B804F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Сир твердий, 50% ДСТУ 6003/ДСТУ4421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</w:t>
            </w:r>
          </w:p>
        </w:tc>
        <w:tc>
          <w:tcPr>
            <w:tcW w:w="1124" w:type="dxa"/>
          </w:tcPr>
          <w:p w:rsidR="006E3961" w:rsidRPr="00B804F4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15.01.25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«СМАРТІ УА»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9728,00</w:t>
            </w:r>
          </w:p>
        </w:tc>
        <w:tc>
          <w:tcPr>
            <w:tcW w:w="7024" w:type="dxa"/>
          </w:tcPr>
          <w:p w:rsidR="006E3961" w:rsidRPr="0053411D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5" w:tooltip="Олія для немовлят Bubchen (Бюбхен), 200 мл" w:history="1">
              <w:r w:rsidRPr="0053411D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Олія для немовлят Bubchen (Бюбхен), 200 мл 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Pr="00FB25C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124" w:type="dxa"/>
          </w:tcPr>
          <w:p w:rsidR="006E3961" w:rsidRPr="00FB25C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15.01.25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Адвокат Гончаров Сергій Ігорович</w:t>
            </w:r>
          </w:p>
        </w:tc>
        <w:tc>
          <w:tcPr>
            <w:tcW w:w="1622" w:type="dxa"/>
          </w:tcPr>
          <w:p w:rsidR="006E3961" w:rsidRPr="00FB25C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60000</w:t>
            </w:r>
            <w:r>
              <w:rPr>
                <w:rFonts w:ascii="Times New Roman" w:hAnsi="Times New Roman"/>
                <w:lang w:val="uk-UA"/>
              </w:rPr>
              <w:t>,0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7024" w:type="dxa"/>
          </w:tcPr>
          <w:p w:rsidR="006E3961" w:rsidRPr="00FB25C2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Юридичні послуги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961C96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</w:t>
            </w:r>
          </w:p>
        </w:tc>
        <w:tc>
          <w:tcPr>
            <w:tcW w:w="1357" w:type="dxa"/>
          </w:tcPr>
          <w:p w:rsidR="006E3961" w:rsidRPr="00961C9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</w:t>
            </w:r>
          </w:p>
        </w:tc>
        <w:tc>
          <w:tcPr>
            <w:tcW w:w="1124" w:type="dxa"/>
          </w:tcPr>
          <w:p w:rsidR="006E3961" w:rsidRPr="00961C9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16.01.25</w:t>
            </w:r>
          </w:p>
        </w:tc>
        <w:tc>
          <w:tcPr>
            <w:tcW w:w="3410" w:type="dxa"/>
          </w:tcPr>
          <w:p w:rsidR="006E3961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Pr="00961C96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2013,00</w:t>
            </w:r>
          </w:p>
        </w:tc>
        <w:tc>
          <w:tcPr>
            <w:tcW w:w="7024" w:type="dxa"/>
          </w:tcPr>
          <w:p w:rsidR="006E3961" w:rsidRPr="00961C96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6" w:history="1">
              <w:r w:rsidRPr="00961C9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Крупа пшоняна, шліфована, сорт вищий (15613000-8 Продукція із зерна зернових культур)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961C96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</w:t>
            </w:r>
          </w:p>
        </w:tc>
        <w:tc>
          <w:tcPr>
            <w:tcW w:w="1357" w:type="dxa"/>
          </w:tcPr>
          <w:p w:rsidR="006E3961" w:rsidRPr="00961C96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16.01.25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Кистень Олександр Миколайович</w:t>
            </w:r>
          </w:p>
        </w:tc>
        <w:tc>
          <w:tcPr>
            <w:tcW w:w="1622" w:type="dxa"/>
          </w:tcPr>
          <w:p w:rsidR="006E3961" w:rsidRPr="00961C96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38610,00</w:t>
            </w:r>
          </w:p>
        </w:tc>
        <w:tc>
          <w:tcPr>
            <w:tcW w:w="7024" w:type="dxa"/>
          </w:tcPr>
          <w:p w:rsidR="006E3961" w:rsidRPr="00961C96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7" w:history="1">
              <w:r w:rsidRPr="00961C9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Хек с/м, тушка без голови, 300-600 г. ДСТУ 4868 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51</w:t>
            </w:r>
          </w:p>
        </w:tc>
        <w:tc>
          <w:tcPr>
            <w:tcW w:w="1357" w:type="dxa"/>
          </w:tcPr>
          <w:p w:rsidR="006E3961" w:rsidRPr="007140A4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24/1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Кулачковська Вікторія Олександрівна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69950,00</w:t>
            </w:r>
          </w:p>
        </w:tc>
        <w:tc>
          <w:tcPr>
            <w:tcW w:w="7024" w:type="dxa"/>
          </w:tcPr>
          <w:p w:rsidR="006E3961" w:rsidRPr="00587224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8" w:history="1">
              <w:r w:rsidRPr="0058722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Філе куряче заморожене, ДСТУ 3143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52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Лянной Ігор Георгійович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24980,00</w:t>
            </w:r>
          </w:p>
        </w:tc>
        <w:tc>
          <w:tcPr>
            <w:tcW w:w="7024" w:type="dxa"/>
          </w:tcPr>
          <w:p w:rsidR="006E3961" w:rsidRPr="00587224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Овочева суміш заморожена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53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«ІСПОЛІН ПЛЮС»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53592,00</w:t>
            </w:r>
          </w:p>
        </w:tc>
        <w:tc>
          <w:tcPr>
            <w:tcW w:w="7024" w:type="dxa"/>
          </w:tcPr>
          <w:p w:rsidR="006E3961" w:rsidRPr="00A755B0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29" w:history="1">
              <w:r w:rsidRPr="00A755B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Масло солодковершкове 82,5%, ДСТУ 4399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54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«Торговельна компанія «ЮЛІС»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24200,82</w:t>
            </w:r>
          </w:p>
        </w:tc>
        <w:tc>
          <w:tcPr>
            <w:tcW w:w="7024" w:type="dxa"/>
          </w:tcPr>
          <w:p w:rsidR="006E3961" w:rsidRPr="00941DAD" w:rsidRDefault="006E3961" w:rsidP="00997179">
            <w:pPr>
              <w:jc w:val="both"/>
              <w:rPr>
                <w:rFonts w:ascii="Times New Roman" w:hAnsi="Times New Roman"/>
              </w:rPr>
            </w:pPr>
            <w:r w:rsidRPr="00941DAD">
              <w:rPr>
                <w:rFonts w:ascii="Times New Roman" w:hAnsi="Times New Roman"/>
              </w:rPr>
              <w:t>Канцелярські товари Папір для друку, А 4, 80 г/м2, СІЕ 161%, 105 мкм, 92 %, 500 арк., білий; Файли для документів А4, РР 40 мкм, глянець прозорий; Клей-олівець, РVP, 25-35г; Клей ПВА, 200мл, кришка – дозатор; Ручка кулькова, неавтоматична, пластиковий корпус, пише синім, 05 мм; Ручка кулькова, неавтоматична, пластиковий корпус, пише червоним, 05 мм; Скоби для степлера, № 24/6, 1000 шт.; Олівець графітовий НВ, дерев`яний, заточений, з ластиком; Конверти поштові С5 (162Х229 мм), СКЛ, 0+0, білий офсет 80 г/м²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941DAD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203390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124" w:type="dxa"/>
          </w:tcPr>
          <w:p w:rsidR="006E3961" w:rsidRPr="00203390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01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«Міське автопідприємство спеціалізованого санітарного транспорту»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6656,28</w:t>
            </w:r>
          </w:p>
        </w:tc>
        <w:tc>
          <w:tcPr>
            <w:tcW w:w="7024" w:type="dxa"/>
          </w:tcPr>
          <w:p w:rsidR="006E3961" w:rsidRPr="00203390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30" w:tooltip="Послуги з поточного ремонту автомобіля FIAT DUCATO" w:history="1">
              <w:r w:rsidRPr="0020339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поточного ремонту автомобіля FIAT DUCATO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56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Додатко Олександр Володимирович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34000,00</w:t>
            </w:r>
          </w:p>
        </w:tc>
        <w:tc>
          <w:tcPr>
            <w:tcW w:w="7024" w:type="dxa"/>
          </w:tcPr>
          <w:p w:rsidR="006E3961" w:rsidRPr="00D1740D" w:rsidRDefault="006E3961" w:rsidP="00997179">
            <w:pPr>
              <w:jc w:val="both"/>
              <w:rPr>
                <w:rFonts w:ascii="Times New Roman" w:hAnsi="Times New Roman"/>
              </w:rPr>
            </w:pPr>
            <w:r w:rsidRPr="00D1740D">
              <w:rPr>
                <w:rFonts w:ascii="Times New Roman" w:hAnsi="Times New Roman"/>
              </w:rPr>
              <w:t>Овочі: Цибуля ріпчаста свіжа, першого товарного сорту, від 4 см, ДСТУ 3234; Капуста білоголова свіжа, пізньостигла, першого товарного сорту, ДСТУ 7037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57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 w:rsidRPr="00DC02F1">
              <w:rPr>
                <w:rFonts w:ascii="Times New Roman" w:hAnsi="Times New Roman"/>
                <w:lang w:val="uk-UA"/>
              </w:rPr>
              <w:t>ТОВ «ІСПОЛІН ПЛЮС»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13140,00</w:t>
            </w:r>
          </w:p>
        </w:tc>
        <w:tc>
          <w:tcPr>
            <w:tcW w:w="7024" w:type="dxa"/>
          </w:tcPr>
          <w:p w:rsidR="006E3961" w:rsidRPr="00294221" w:rsidRDefault="006E3961" w:rsidP="00997179">
            <w:pPr>
              <w:jc w:val="both"/>
              <w:rPr>
                <w:rFonts w:ascii="Times New Roman" w:hAnsi="Times New Roman"/>
              </w:rPr>
            </w:pPr>
            <w:r w:rsidRPr="00294221">
              <w:rPr>
                <w:rFonts w:ascii="Times New Roman" w:hAnsi="Times New Roman"/>
              </w:rPr>
              <w:t>Цукор буряковий, кристалічний, білий, другої категорії, ДСТУ 4623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21.01.25</w:t>
            </w:r>
          </w:p>
        </w:tc>
        <w:tc>
          <w:tcPr>
            <w:tcW w:w="3410" w:type="dxa"/>
          </w:tcPr>
          <w:p w:rsidR="006E3961" w:rsidRPr="00333E7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94221">
              <w:rPr>
                <w:rFonts w:ascii="Times New Roman" w:hAnsi="Times New Roman"/>
                <w:lang w:val="uk-UA"/>
              </w:rPr>
              <w:t>ФО-П Лянной Ігор Георгійович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12925,00</w:t>
            </w:r>
          </w:p>
        </w:tc>
        <w:tc>
          <w:tcPr>
            <w:tcW w:w="7024" w:type="dxa"/>
          </w:tcPr>
          <w:p w:rsidR="006E3961" w:rsidRPr="00D1740D" w:rsidRDefault="006E3961" w:rsidP="00997179">
            <w:pPr>
              <w:jc w:val="both"/>
              <w:rPr>
                <w:rFonts w:ascii="Times New Roman" w:hAnsi="Times New Roman"/>
              </w:rPr>
            </w:pPr>
            <w:r w:rsidRPr="00D1740D">
              <w:rPr>
                <w:rFonts w:ascii="Times New Roman" w:hAnsi="Times New Roman"/>
              </w:rPr>
              <w:t>Картопля столова пізня, клас перший, ДСТУ 9221</w:t>
            </w:r>
          </w:p>
          <w:p w:rsidR="006E3961" w:rsidRPr="00D1740D" w:rsidRDefault="006E3961" w:rsidP="00997179">
            <w:pPr>
              <w:jc w:val="both"/>
              <w:rPr>
                <w:rFonts w:ascii="Times New Roman" w:hAnsi="Times New Roman"/>
              </w:rPr>
            </w:pP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2260A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124" w:type="dxa"/>
          </w:tcPr>
          <w:p w:rsidR="006E3961" w:rsidRPr="002260A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21.01.25</w:t>
            </w:r>
          </w:p>
        </w:tc>
        <w:tc>
          <w:tcPr>
            <w:tcW w:w="3410" w:type="dxa"/>
          </w:tcPr>
          <w:p w:rsidR="006E3961" w:rsidRPr="002942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«АКВАРАЙЗ»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30030,00</w:t>
            </w:r>
          </w:p>
        </w:tc>
        <w:tc>
          <w:tcPr>
            <w:tcW w:w="7024" w:type="dxa"/>
          </w:tcPr>
          <w:p w:rsidR="006E3961" w:rsidRPr="002260A3" w:rsidRDefault="006E3961" w:rsidP="00997179">
            <w:pPr>
              <w:jc w:val="both"/>
              <w:rPr>
                <w:rFonts w:ascii="Times New Roman" w:hAnsi="Times New Roman"/>
              </w:rPr>
            </w:pPr>
            <w:r w:rsidRPr="002260A3">
              <w:rPr>
                <w:rFonts w:ascii="Times New Roman" w:hAnsi="Times New Roman"/>
                <w:lang w:val="uk-UA"/>
              </w:rPr>
              <w:t>Осмос на рамі АК С800</w:t>
            </w:r>
            <w:r w:rsidRPr="002260A3">
              <w:rPr>
                <w:rFonts w:ascii="Times New Roman" w:hAnsi="Times New Roman"/>
                <w:lang w:val="en-US"/>
              </w:rPr>
              <w:t>G</w:t>
            </w:r>
            <w:r w:rsidRPr="002260A3">
              <w:rPr>
                <w:rFonts w:ascii="Times New Roman" w:hAnsi="Times New Roman"/>
                <w:lang w:val="uk-UA"/>
              </w:rPr>
              <w:t xml:space="preserve"> </w:t>
            </w:r>
            <w:r w:rsidRPr="002260A3">
              <w:rPr>
                <w:rFonts w:ascii="Times New Roman" w:hAnsi="Times New Roman"/>
                <w:lang w:val="en-US"/>
              </w:rPr>
              <w:t>c</w:t>
            </w:r>
            <w:r w:rsidRPr="002260A3">
              <w:rPr>
                <w:rFonts w:ascii="Times New Roman" w:hAnsi="Times New Roman"/>
                <w:lang w:val="uk-UA"/>
              </w:rPr>
              <w:t xml:space="preserve"> контролером, баком 11</w:t>
            </w:r>
            <w:r w:rsidRPr="002260A3">
              <w:rPr>
                <w:rFonts w:ascii="Times New Roman" w:hAnsi="Times New Roman"/>
                <w:lang w:val="en-US"/>
              </w:rPr>
              <w:t>G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</w:t>
            </w:r>
          </w:p>
        </w:tc>
        <w:tc>
          <w:tcPr>
            <w:tcW w:w="1357" w:type="dxa"/>
          </w:tcPr>
          <w:p w:rsidR="006E3961" w:rsidRPr="00333E77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31/25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22.01.25</w:t>
            </w:r>
          </w:p>
        </w:tc>
        <w:tc>
          <w:tcPr>
            <w:tcW w:w="3410" w:type="dxa"/>
          </w:tcPr>
          <w:p w:rsidR="006E3961" w:rsidRPr="00333E77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«Медтехніка»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11765,00</w:t>
            </w:r>
          </w:p>
        </w:tc>
        <w:tc>
          <w:tcPr>
            <w:tcW w:w="7024" w:type="dxa"/>
          </w:tcPr>
          <w:p w:rsidR="006E3961" w:rsidRPr="00333E77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31" w:tooltip="Послуги з повірки ЗВТ та КТП приладів медичного обладнення)" w:history="1">
              <w:r w:rsidRPr="00333E77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повірки ЗВТ та КТП приладів медичного обладнення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2E6724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20-01-25-1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22.01.25</w:t>
            </w:r>
          </w:p>
        </w:tc>
        <w:tc>
          <w:tcPr>
            <w:tcW w:w="3410" w:type="dxa"/>
          </w:tcPr>
          <w:p w:rsidR="006E3961" w:rsidRPr="002E6724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Пушкаш Людмила Семенівна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400,00</w:t>
            </w:r>
          </w:p>
        </w:tc>
        <w:tc>
          <w:tcPr>
            <w:tcW w:w="7024" w:type="dxa"/>
          </w:tcPr>
          <w:p w:rsidR="006E3961" w:rsidRPr="002E6724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Заправка і регенерація катриджа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364947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Р-73/6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ДУ «Харківський обласний центр контролю та профілактики хвороб Міністерства охорони здоров’я України»</w:t>
            </w:r>
          </w:p>
          <w:p w:rsidR="006E3961" w:rsidRPr="00300C6D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43718,66</w:t>
            </w:r>
          </w:p>
        </w:tc>
        <w:tc>
          <w:tcPr>
            <w:tcW w:w="7024" w:type="dxa"/>
          </w:tcPr>
          <w:p w:rsidR="006E3961" w:rsidRPr="00FE3976" w:rsidRDefault="006E3961" w:rsidP="009971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Лабораторні дослідження харчових продуктів та інш.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  <w:lang w:val="uk-UA"/>
              </w:rPr>
              <w:t>.01.25</w:t>
            </w:r>
          </w:p>
        </w:tc>
        <w:tc>
          <w:tcPr>
            <w:tcW w:w="3410" w:type="dxa"/>
          </w:tcPr>
          <w:p w:rsidR="006E3961" w:rsidRPr="0065035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«ОФІСМЕНЕДЖЕР»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46745,76</w:t>
            </w:r>
          </w:p>
        </w:tc>
        <w:tc>
          <w:tcPr>
            <w:tcW w:w="7024" w:type="dxa"/>
          </w:tcPr>
          <w:p w:rsidR="006E3961" w:rsidRPr="00650351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32" w:history="1">
              <w:r w:rsidRPr="0065035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Рушники паперові, 2-шарові, целюлозна основа, Z-складання, від 150 шт; Туалетний папір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15/11</w:t>
            </w:r>
          </w:p>
        </w:tc>
        <w:tc>
          <w:tcPr>
            <w:tcW w:w="1124" w:type="dxa"/>
          </w:tcPr>
          <w:p w:rsidR="006E3961" w:rsidRPr="002F1B6E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24.01.25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Приватне підприємство «ХАЛ»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1800,00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Послуги з протипожежного захисту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65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1124" w:type="dxa"/>
          </w:tcPr>
          <w:p w:rsidR="006E3961" w:rsidRPr="00B95B2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27.01.25</w:t>
            </w:r>
          </w:p>
        </w:tc>
        <w:tc>
          <w:tcPr>
            <w:tcW w:w="3410" w:type="dxa"/>
          </w:tcPr>
          <w:p w:rsidR="006E3961" w:rsidRPr="00B95B2F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«Екобуд-25»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5000,00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Проведення атестації 2-ох робочих місць за умовами праці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</w:t>
            </w:r>
          </w:p>
        </w:tc>
        <w:tc>
          <w:tcPr>
            <w:tcW w:w="1357" w:type="dxa"/>
          </w:tcPr>
          <w:p w:rsidR="006E3961" w:rsidRPr="0077025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27.01.25</w:t>
            </w:r>
          </w:p>
        </w:tc>
        <w:tc>
          <w:tcPr>
            <w:tcW w:w="3410" w:type="dxa"/>
          </w:tcPr>
          <w:p w:rsidR="006E3961" w:rsidRPr="00467DC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uk-UA"/>
              </w:rPr>
            </w:pPr>
            <w:r w:rsidRPr="00770252">
              <w:rPr>
                <w:rFonts w:ascii="Times New Roman" w:hAnsi="Times New Roman"/>
                <w:lang w:val="uk-UA"/>
              </w:rPr>
              <w:t>ТОВ «ОПТІТРЕЙД»</w:t>
            </w:r>
          </w:p>
        </w:tc>
        <w:tc>
          <w:tcPr>
            <w:tcW w:w="1622" w:type="dxa"/>
          </w:tcPr>
          <w:p w:rsidR="006E3961" w:rsidRPr="00467DC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uk-UA"/>
              </w:rPr>
            </w:pPr>
            <w:r w:rsidRPr="00770252">
              <w:rPr>
                <w:rFonts w:ascii="Times New Roman" w:hAnsi="Times New Roman"/>
                <w:lang w:val="uk-UA"/>
              </w:rPr>
              <w:t>12240,00</w:t>
            </w:r>
          </w:p>
        </w:tc>
        <w:tc>
          <w:tcPr>
            <w:tcW w:w="7024" w:type="dxa"/>
          </w:tcPr>
          <w:p w:rsidR="006E3961" w:rsidRPr="00770252" w:rsidRDefault="006E3961" w:rsidP="00997179">
            <w:pPr>
              <w:jc w:val="both"/>
              <w:rPr>
                <w:rFonts w:ascii="Times New Roman" w:hAnsi="Times New Roman"/>
              </w:rPr>
            </w:pPr>
            <w:r w:rsidRPr="00770252">
              <w:rPr>
                <w:rFonts w:ascii="Times New Roman" w:hAnsi="Times New Roman"/>
              </w:rPr>
              <w:t>Сік яблучно-виноградний 100%, без цукру, відновлений, пастеризований, фасування 1л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67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51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27.01.25</w:t>
            </w:r>
          </w:p>
        </w:tc>
        <w:tc>
          <w:tcPr>
            <w:tcW w:w="3410" w:type="dxa"/>
          </w:tcPr>
          <w:p w:rsidR="006E3961" w:rsidRPr="0077025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Лошак Олександ Миколайович</w:t>
            </w:r>
          </w:p>
        </w:tc>
        <w:tc>
          <w:tcPr>
            <w:tcW w:w="1622" w:type="dxa"/>
          </w:tcPr>
          <w:p w:rsidR="006E3961" w:rsidRPr="0077025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3880,00</w:t>
            </w:r>
          </w:p>
        </w:tc>
        <w:tc>
          <w:tcPr>
            <w:tcW w:w="7024" w:type="dxa"/>
          </w:tcPr>
          <w:p w:rsidR="006E3961" w:rsidRPr="00A37C62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Пробірка для забору крові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Pr="006D7B8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1124" w:type="dxa"/>
          </w:tcPr>
          <w:p w:rsidR="006E3961" w:rsidRPr="006D7B8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28</w:t>
            </w:r>
            <w:r>
              <w:rPr>
                <w:rFonts w:ascii="Times New Roman" w:hAnsi="Times New Roman"/>
                <w:lang w:val="uk-UA"/>
              </w:rPr>
              <w:t>.01.25</w:t>
            </w:r>
          </w:p>
        </w:tc>
        <w:tc>
          <w:tcPr>
            <w:tcW w:w="3410" w:type="dxa"/>
          </w:tcPr>
          <w:p w:rsidR="006E3961" w:rsidRDefault="006E3961" w:rsidP="00854DC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Позднякова Ольга Володимирівеа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7250,00</w:t>
            </w:r>
          </w:p>
        </w:tc>
        <w:tc>
          <w:tcPr>
            <w:tcW w:w="7024" w:type="dxa"/>
          </w:tcPr>
          <w:p w:rsidR="006E3961" w:rsidRPr="006D7B83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Заправка та відновлення картриджів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69</w:t>
            </w:r>
          </w:p>
        </w:tc>
        <w:tc>
          <w:tcPr>
            <w:tcW w:w="1357" w:type="dxa"/>
          </w:tcPr>
          <w:p w:rsidR="006E3961" w:rsidRPr="0077025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20485/09-АО-Б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28</w:t>
            </w:r>
            <w:r>
              <w:rPr>
                <w:rFonts w:ascii="Times New Roman" w:hAnsi="Times New Roman"/>
                <w:lang w:val="uk-UA"/>
              </w:rPr>
              <w:t>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«Харківводоканал»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427,44</w:t>
            </w:r>
          </w:p>
        </w:tc>
        <w:tc>
          <w:tcPr>
            <w:tcW w:w="7024" w:type="dxa"/>
          </w:tcPr>
          <w:p w:rsidR="006E3961" w:rsidRPr="000D2EF6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hyperlink r:id="rId33" w:tooltip="Абонентське обслуговування клієнтів" w:history="1">
              <w:r w:rsidRPr="000F20BB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Абонентське обслуговування </w:t>
              </w:r>
            </w:hyperlink>
            <w:r w:rsidRPr="000D2EF6">
              <w:rPr>
                <w:rFonts w:ascii="Times New Roman" w:hAnsi="Times New Roman"/>
                <w:lang w:val="uk-UA"/>
              </w:rPr>
              <w:t>водопостачання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70</w:t>
            </w:r>
          </w:p>
        </w:tc>
        <w:tc>
          <w:tcPr>
            <w:tcW w:w="1357" w:type="dxa"/>
          </w:tcPr>
          <w:p w:rsidR="006E3961" w:rsidRPr="0077025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20486/09-АО-Б</w:t>
            </w:r>
          </w:p>
        </w:tc>
        <w:tc>
          <w:tcPr>
            <w:tcW w:w="1124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28</w:t>
            </w:r>
            <w:r>
              <w:rPr>
                <w:rFonts w:ascii="Times New Roman" w:hAnsi="Times New Roman"/>
                <w:lang w:val="en-US"/>
              </w:rPr>
              <w:t>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«Харківводоканал»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283,68</w:t>
            </w:r>
          </w:p>
        </w:tc>
        <w:tc>
          <w:tcPr>
            <w:tcW w:w="7024" w:type="dxa"/>
          </w:tcPr>
          <w:p w:rsidR="006E3961" w:rsidRPr="000F20BB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34" w:tooltip="Абонентське обслуговування клієнтів" w:history="1">
              <w:r w:rsidRPr="000F20BB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Абонентське обслуговування клієнтів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7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77025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20483/09-Б-2</w:t>
            </w:r>
          </w:p>
        </w:tc>
        <w:tc>
          <w:tcPr>
            <w:tcW w:w="1124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28</w:t>
            </w:r>
            <w:r>
              <w:rPr>
                <w:rFonts w:ascii="Times New Roman" w:hAnsi="Times New Roman"/>
                <w:lang w:val="en-US"/>
              </w:rPr>
              <w:t>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«Харківводоканал»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109434,00</w:t>
            </w:r>
          </w:p>
        </w:tc>
        <w:tc>
          <w:tcPr>
            <w:tcW w:w="7024" w:type="dxa"/>
          </w:tcPr>
          <w:p w:rsidR="006E3961" w:rsidRPr="00333E77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35" w:tooltip="Послуги з централізованого водопостачання" w:history="1">
              <w:r w:rsidRPr="000A70C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централізованого водопостачання</w:t>
              </w:r>
            </w:hyperlink>
          </w:p>
        </w:tc>
      </w:tr>
      <w:tr w:rsidR="006E3961" w:rsidRPr="00712C8F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</w:t>
            </w:r>
          </w:p>
        </w:tc>
        <w:tc>
          <w:tcPr>
            <w:tcW w:w="1357" w:type="dxa"/>
          </w:tcPr>
          <w:p w:rsidR="006E3961" w:rsidRPr="0077025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20484/09-Б-2</w:t>
            </w:r>
          </w:p>
        </w:tc>
        <w:tc>
          <w:tcPr>
            <w:tcW w:w="1124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28</w:t>
            </w:r>
            <w:r>
              <w:rPr>
                <w:rFonts w:ascii="Times New Roman" w:hAnsi="Times New Roman"/>
                <w:lang w:val="en-US"/>
              </w:rPr>
              <w:t>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«Харківводоканал»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91611,00</w:t>
            </w:r>
          </w:p>
        </w:tc>
        <w:tc>
          <w:tcPr>
            <w:tcW w:w="7024" w:type="dxa"/>
          </w:tcPr>
          <w:p w:rsidR="006E3961" w:rsidRPr="00FB25C2" w:rsidRDefault="006E3961" w:rsidP="00997179">
            <w:pPr>
              <w:jc w:val="both"/>
              <w:rPr>
                <w:rFonts w:ascii="Times New Roman" w:hAnsi="Times New Roman"/>
                <w:lang w:val="en-US"/>
              </w:rPr>
            </w:pPr>
            <w:hyperlink r:id="rId36" w:tooltip="Послуги з централізованого водовідведення" w:history="1">
              <w:r w:rsidRPr="000A70C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централізованого водовідведення </w:t>
              </w:r>
            </w:hyperlink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73</w:t>
            </w:r>
          </w:p>
        </w:tc>
        <w:tc>
          <w:tcPr>
            <w:tcW w:w="1357" w:type="dxa"/>
          </w:tcPr>
          <w:p w:rsidR="006E3961" w:rsidRPr="0077025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37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29.01.25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Піхотенко Олег Григорович 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3420,00</w:t>
            </w:r>
          </w:p>
        </w:tc>
        <w:tc>
          <w:tcPr>
            <w:tcW w:w="7024" w:type="dxa"/>
          </w:tcPr>
          <w:p w:rsidR="006E3961" w:rsidRPr="00975498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</w:t>
            </w:r>
          </w:p>
        </w:tc>
      </w:tr>
      <w:tr w:rsidR="006E3961" w:rsidRPr="00407963" w:rsidTr="00502695">
        <w:trPr>
          <w:trHeight w:val="879"/>
        </w:trPr>
        <w:tc>
          <w:tcPr>
            <w:tcW w:w="709" w:type="dxa"/>
            <w:gridSpan w:val="2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74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2265</w:t>
            </w:r>
          </w:p>
        </w:tc>
        <w:tc>
          <w:tcPr>
            <w:tcW w:w="1124" w:type="dxa"/>
          </w:tcPr>
          <w:p w:rsidR="006E3961" w:rsidRPr="0010000B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«Інженерно-віробнича фірма «РІВАС»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15180,00</w:t>
            </w:r>
          </w:p>
        </w:tc>
        <w:tc>
          <w:tcPr>
            <w:tcW w:w="7024" w:type="dxa"/>
          </w:tcPr>
          <w:p w:rsidR="006E3961" w:rsidRPr="0010000B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hyperlink r:id="rId37" w:tooltip="Послуги з обслуговування звукового оповіщення за адресою Харків, Каденюка,43" w:history="1">
              <w:r w:rsidRPr="0010000B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Послуги з обслуговування звукового оповіщення за адресою Харків, Каденюка,43 </w:t>
              </w:r>
            </w:hyperlink>
          </w:p>
        </w:tc>
      </w:tr>
      <w:tr w:rsidR="006E3961" w:rsidRPr="0011118B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75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</w:t>
            </w:r>
          </w:p>
        </w:tc>
        <w:tc>
          <w:tcPr>
            <w:tcW w:w="1124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30.01.25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Ковач Вікторя Вікторівна 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1090,00</w:t>
            </w:r>
          </w:p>
        </w:tc>
        <w:tc>
          <w:tcPr>
            <w:tcW w:w="7024" w:type="dxa"/>
          </w:tcPr>
          <w:p w:rsidR="006E3961" w:rsidRPr="00D319CE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 w:rsidRPr="00D319CE">
              <w:rPr>
                <w:rFonts w:ascii="Times New Roman" w:hAnsi="Times New Roman"/>
                <w:color w:val="000000"/>
                <w:lang w:val="uk-UA"/>
              </w:rPr>
              <w:t xml:space="preserve">Наконечник до 200 мкл жовтого кольору, універсальний (Код НК 024:2023 63337 – Кінчик піпетки, </w:t>
            </w:r>
            <w:r w:rsidRPr="00D319CE">
              <w:rPr>
                <w:rFonts w:ascii="Times New Roman" w:hAnsi="Times New Roman"/>
                <w:color w:val="000000"/>
              </w:rPr>
              <w:t>IVD</w:t>
            </w:r>
            <w:r w:rsidRPr="00D319CE">
              <w:rPr>
                <w:rFonts w:ascii="Times New Roman" w:hAnsi="Times New Roman"/>
                <w:color w:val="000000"/>
                <w:lang w:val="uk-UA"/>
              </w:rPr>
              <w:t xml:space="preserve">); СпЛ Мультикалібратор (Код НК 024:2023 47868 - Множинні аналіти клінічної хімії </w:t>
            </w:r>
            <w:r w:rsidRPr="00D319CE">
              <w:rPr>
                <w:rFonts w:ascii="Times New Roman" w:hAnsi="Times New Roman"/>
                <w:color w:val="000000"/>
              </w:rPr>
              <w:t>IVD</w:t>
            </w:r>
            <w:r w:rsidRPr="00D319CE">
              <w:rPr>
                <w:rFonts w:ascii="Times New Roman" w:hAnsi="Times New Roman"/>
                <w:color w:val="000000"/>
                <w:lang w:val="uk-UA"/>
              </w:rPr>
              <w:t>, калібратор).</w:t>
            </w:r>
          </w:p>
        </w:tc>
      </w:tr>
      <w:tr w:rsidR="006E3961" w:rsidRPr="0011118B" w:rsidTr="00502695">
        <w:trPr>
          <w:trHeight w:val="597"/>
        </w:trPr>
        <w:tc>
          <w:tcPr>
            <w:tcW w:w="709" w:type="dxa"/>
            <w:gridSpan w:val="2"/>
          </w:tcPr>
          <w:p w:rsidR="006E3961" w:rsidRPr="007F49FA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76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</w:t>
            </w:r>
          </w:p>
        </w:tc>
        <w:tc>
          <w:tcPr>
            <w:tcW w:w="1124" w:type="dxa"/>
          </w:tcPr>
          <w:p w:rsidR="006E3961" w:rsidRPr="00277F1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30.01.25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Ковач Вікторя Вікторівна </w:t>
            </w:r>
          </w:p>
        </w:tc>
        <w:tc>
          <w:tcPr>
            <w:tcW w:w="1622" w:type="dxa"/>
          </w:tcPr>
          <w:p w:rsidR="006E3961" w:rsidRPr="00712C8F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1650,00</w:t>
            </w:r>
          </w:p>
        </w:tc>
        <w:tc>
          <w:tcPr>
            <w:tcW w:w="7024" w:type="dxa"/>
          </w:tcPr>
          <w:p w:rsidR="006E3961" w:rsidRPr="00D319CE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 w:rsidRPr="00D319CE">
              <w:rPr>
                <w:rFonts w:ascii="Times New Roman" w:hAnsi="Times New Roman"/>
                <w:color w:val="000000"/>
                <w:lang w:val="uk-UA"/>
              </w:rPr>
              <w:t xml:space="preserve">Індикаторні смужки: </w:t>
            </w:r>
            <w:r w:rsidRPr="00D319CE">
              <w:rPr>
                <w:rFonts w:ascii="Times New Roman" w:hAnsi="Times New Roman"/>
                <w:shd w:val="clear" w:color="auto" w:fill="FFFFFF"/>
                <w:lang w:val="uk-UA"/>
              </w:rPr>
              <w:t>коди НК</w:t>
            </w:r>
            <w:r w:rsidRPr="00D319C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D319CE">
              <w:rPr>
                <w:rFonts w:ascii="Times New Roman" w:hAnsi="Times New Roman"/>
                <w:lang w:val="uk-UA"/>
              </w:rPr>
              <w:t xml:space="preserve">024:2023 54522  - Смужки індикаторні «рН-тест»  №50  (рН сечі </w:t>
            </w:r>
            <w:r w:rsidRPr="00D319CE">
              <w:rPr>
                <w:rFonts w:ascii="Times New Roman" w:hAnsi="Times New Roman"/>
                <w:lang w:val="en-US"/>
              </w:rPr>
              <w:t>IVD</w:t>
            </w:r>
            <w:r w:rsidRPr="00D319CE">
              <w:rPr>
                <w:rFonts w:ascii="Times New Roman" w:hAnsi="Times New Roman"/>
                <w:lang w:val="uk-UA"/>
              </w:rPr>
              <w:t xml:space="preserve">, колориметрична тест-смужка, експрес-аналіз); 54519 - «Ацетон-тест» № 50 (Кетони сечі </w:t>
            </w:r>
            <w:r w:rsidRPr="00D319CE">
              <w:rPr>
                <w:rFonts w:ascii="Times New Roman" w:hAnsi="Times New Roman"/>
                <w:lang w:val="en-US"/>
              </w:rPr>
              <w:t>IVD</w:t>
            </w:r>
            <w:r w:rsidRPr="00D319CE">
              <w:rPr>
                <w:rFonts w:ascii="Times New Roman" w:hAnsi="Times New Roman"/>
                <w:lang w:val="uk-UA"/>
              </w:rPr>
              <w:t xml:space="preserve">, колориметрична тест-смужка, експрес-аналіз); 54518 - «Глюкотест» № 100 (Глюкоза сечі </w:t>
            </w:r>
            <w:r w:rsidRPr="00D319CE">
              <w:rPr>
                <w:rFonts w:ascii="Times New Roman" w:hAnsi="Times New Roman"/>
                <w:lang w:val="en-US"/>
              </w:rPr>
              <w:t>IVD</w:t>
            </w:r>
            <w:r w:rsidRPr="00D319CE">
              <w:rPr>
                <w:rFonts w:ascii="Times New Roman" w:hAnsi="Times New Roman"/>
                <w:lang w:val="uk-UA"/>
              </w:rPr>
              <w:t>, колориметрична тест-смужка, експрес-аналіз</w:t>
            </w:r>
          </w:p>
        </w:tc>
      </w:tr>
      <w:tr w:rsidR="006E3961" w:rsidRPr="00FE3976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77</w:t>
            </w:r>
          </w:p>
        </w:tc>
        <w:tc>
          <w:tcPr>
            <w:tcW w:w="1357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2025-2509</w:t>
            </w:r>
          </w:p>
        </w:tc>
        <w:tc>
          <w:tcPr>
            <w:tcW w:w="1124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«ХЕЛСІ УКРАЇНА»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147147,00</w:t>
            </w:r>
          </w:p>
        </w:tc>
        <w:tc>
          <w:tcPr>
            <w:tcW w:w="7024" w:type="dxa"/>
          </w:tcPr>
          <w:p w:rsidR="006E3961" w:rsidRPr="00FE3976" w:rsidRDefault="006E3961" w:rsidP="00997179">
            <w:pPr>
              <w:jc w:val="both"/>
              <w:rPr>
                <w:rFonts w:ascii="Times New Roman" w:hAnsi="Times New Roman"/>
              </w:rPr>
            </w:pPr>
            <w:hyperlink r:id="rId38" w:tooltip="Послуги з доступу до онлайн-сервісів з правом користування програмною продукцією – інформаційно-комунікаційною системою " w:history="1">
              <w:r w:rsidRPr="00FE397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Послуги з доступу до онлайн-сервісів з правом користування програмною продукцією </w:t>
              </w:r>
            </w:hyperlink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78</w:t>
            </w:r>
          </w:p>
        </w:tc>
        <w:tc>
          <w:tcPr>
            <w:tcW w:w="1357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2025/01-17</w:t>
            </w:r>
          </w:p>
        </w:tc>
        <w:tc>
          <w:tcPr>
            <w:tcW w:w="1124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31.01.25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Черноусов Олексій Ігорович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4800,00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</w:t>
            </w:r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79</w:t>
            </w:r>
          </w:p>
        </w:tc>
        <w:tc>
          <w:tcPr>
            <w:tcW w:w="1357" w:type="dxa"/>
          </w:tcPr>
          <w:p w:rsidR="006E3961" w:rsidRPr="00EA27AB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124" w:type="dxa"/>
          </w:tcPr>
          <w:p w:rsidR="006E3961" w:rsidRPr="00EA27AB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168,00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Батарейка</w:t>
            </w:r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41</w:t>
            </w:r>
          </w:p>
        </w:tc>
        <w:tc>
          <w:tcPr>
            <w:tcW w:w="1124" w:type="dxa"/>
          </w:tcPr>
          <w:p w:rsidR="006E3961" w:rsidRPr="00EA27AB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522,00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Розетка</w:t>
            </w:r>
          </w:p>
        </w:tc>
      </w:tr>
      <w:tr w:rsidR="006E3961" w:rsidRPr="00FE3976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8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42</w:t>
            </w:r>
          </w:p>
        </w:tc>
        <w:tc>
          <w:tcPr>
            <w:tcW w:w="1124" w:type="dxa"/>
          </w:tcPr>
          <w:p w:rsidR="006E3961" w:rsidRPr="00EA27AB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57,00</w:t>
            </w:r>
          </w:p>
        </w:tc>
        <w:tc>
          <w:tcPr>
            <w:tcW w:w="7024" w:type="dxa"/>
          </w:tcPr>
          <w:p w:rsidR="006E3961" w:rsidRPr="00366840" w:rsidRDefault="006E3961" w:rsidP="00366840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Стрічка сантехнічна</w:t>
            </w:r>
          </w:p>
        </w:tc>
      </w:tr>
      <w:tr w:rsidR="006E3961" w:rsidRPr="00FE3976" w:rsidTr="00502695">
        <w:trPr>
          <w:trHeight w:val="597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82</w:t>
            </w:r>
          </w:p>
        </w:tc>
        <w:tc>
          <w:tcPr>
            <w:tcW w:w="1357" w:type="dxa"/>
          </w:tcPr>
          <w:p w:rsidR="006E3961" w:rsidRPr="00407963" w:rsidRDefault="006E3961" w:rsidP="0036684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43</w:t>
            </w:r>
          </w:p>
        </w:tc>
        <w:tc>
          <w:tcPr>
            <w:tcW w:w="1124" w:type="dxa"/>
          </w:tcPr>
          <w:p w:rsidR="006E3961" w:rsidRPr="00EA27AB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546,60</w:t>
            </w:r>
          </w:p>
        </w:tc>
        <w:tc>
          <w:tcPr>
            <w:tcW w:w="7024" w:type="dxa"/>
          </w:tcPr>
          <w:p w:rsidR="006E3961" w:rsidRPr="00366840" w:rsidRDefault="006E3961" w:rsidP="00366840">
            <w:pPr>
              <w:rPr>
                <w:rFonts w:ascii="Times New Roman" w:hAnsi="Times New Roman"/>
              </w:rPr>
            </w:pPr>
            <w:hyperlink r:id="rId39" w:tooltip="Клапан, муфта, заглушка,трійник, коліно, труба" w:history="1">
              <w:r w:rsidRPr="0036684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Клапан, муфта, заглушка,трійник, коліно, труба</w:t>
              </w:r>
            </w:hyperlink>
          </w:p>
        </w:tc>
      </w:tr>
      <w:tr w:rsidR="006E3961" w:rsidRPr="00FE3976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83</w:t>
            </w:r>
          </w:p>
        </w:tc>
        <w:tc>
          <w:tcPr>
            <w:tcW w:w="1357" w:type="dxa"/>
          </w:tcPr>
          <w:p w:rsidR="006E3961" w:rsidRPr="00407963" w:rsidRDefault="006E3961" w:rsidP="0036684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</w:t>
            </w:r>
          </w:p>
        </w:tc>
        <w:tc>
          <w:tcPr>
            <w:tcW w:w="1124" w:type="dxa"/>
          </w:tcPr>
          <w:p w:rsidR="006E3961" w:rsidRPr="00EA27AB" w:rsidRDefault="006E3961" w:rsidP="00071BD7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72278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46,20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Болт, заклепка</w:t>
            </w:r>
          </w:p>
        </w:tc>
      </w:tr>
      <w:tr w:rsidR="006E3961" w:rsidRPr="00FE3976" w:rsidTr="00502695">
        <w:trPr>
          <w:trHeight w:val="65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84</w:t>
            </w:r>
          </w:p>
        </w:tc>
        <w:tc>
          <w:tcPr>
            <w:tcW w:w="1357" w:type="dxa"/>
          </w:tcPr>
          <w:p w:rsidR="006E3961" w:rsidRPr="00407963" w:rsidRDefault="006E3961" w:rsidP="00071BD7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</w:t>
            </w:r>
          </w:p>
        </w:tc>
        <w:tc>
          <w:tcPr>
            <w:tcW w:w="1124" w:type="dxa"/>
          </w:tcPr>
          <w:p w:rsidR="006E3961" w:rsidRPr="00EA27AB" w:rsidRDefault="006E3961" w:rsidP="00EB611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645,00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Замок, циліндр, ручка</w:t>
            </w:r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85</w:t>
            </w:r>
          </w:p>
        </w:tc>
        <w:tc>
          <w:tcPr>
            <w:tcW w:w="1357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46</w:t>
            </w:r>
          </w:p>
        </w:tc>
        <w:tc>
          <w:tcPr>
            <w:tcW w:w="1124" w:type="dxa"/>
          </w:tcPr>
          <w:p w:rsidR="006E3961" w:rsidRPr="00EA27AB" w:rsidRDefault="006E3961" w:rsidP="00EB611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8582,00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Провід</w:t>
            </w:r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86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</w:t>
            </w:r>
          </w:p>
        </w:tc>
        <w:tc>
          <w:tcPr>
            <w:tcW w:w="1124" w:type="dxa"/>
          </w:tcPr>
          <w:p w:rsidR="006E3961" w:rsidRPr="00EA27AB" w:rsidRDefault="006E3961" w:rsidP="00EB611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3026,10</w:t>
            </w:r>
          </w:p>
        </w:tc>
        <w:tc>
          <w:tcPr>
            <w:tcW w:w="7024" w:type="dxa"/>
          </w:tcPr>
          <w:p w:rsidR="006E3961" w:rsidRPr="00C27171" w:rsidRDefault="006E3961" w:rsidP="00C27171">
            <w:pPr>
              <w:rPr>
                <w:rFonts w:ascii="Times New Roman" w:hAnsi="Times New Roman"/>
              </w:rPr>
            </w:pPr>
            <w:hyperlink r:id="rId40" w:tooltip="Арматура бочка, сидіння для унітазу, змішувач, шланг" w:history="1">
              <w:r w:rsidRPr="00C2717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Арматура бочка, сидіння для унітазу, змішувач, шланг </w:t>
              </w:r>
            </w:hyperlink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87</w:t>
            </w:r>
          </w:p>
        </w:tc>
        <w:tc>
          <w:tcPr>
            <w:tcW w:w="1357" w:type="dxa"/>
          </w:tcPr>
          <w:p w:rsidR="006E3961" w:rsidRPr="00407963" w:rsidRDefault="006E3961" w:rsidP="00C27171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</w:t>
            </w:r>
          </w:p>
        </w:tc>
        <w:tc>
          <w:tcPr>
            <w:tcW w:w="1124" w:type="dxa"/>
          </w:tcPr>
          <w:p w:rsidR="006E3961" w:rsidRPr="00EA27AB" w:rsidRDefault="006E3961" w:rsidP="00EB6115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03.02.25</w:t>
            </w:r>
          </w:p>
        </w:tc>
        <w:tc>
          <w:tcPr>
            <w:tcW w:w="3410" w:type="dxa"/>
          </w:tcPr>
          <w:p w:rsidR="006E3961" w:rsidRPr="00407963" w:rsidRDefault="006E3961" w:rsidP="00EB611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801,00</w:t>
            </w:r>
          </w:p>
        </w:tc>
        <w:tc>
          <w:tcPr>
            <w:tcW w:w="7024" w:type="dxa"/>
          </w:tcPr>
          <w:p w:rsidR="006E3961" w:rsidRPr="00C27171" w:rsidRDefault="006E3961" w:rsidP="00C27171">
            <w:pPr>
              <w:rPr>
                <w:rFonts w:ascii="Times New Roman" w:hAnsi="Times New Roman"/>
              </w:rPr>
            </w:pPr>
            <w:hyperlink r:id="rId41" w:tooltip="Кут алюмінієвий, коробка під гіпсокартон" w:history="1">
              <w:r w:rsidRPr="00C2717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Кут алюмінієвий, коробка під гіпсокартон</w:t>
              </w:r>
            </w:hyperlink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88</w:t>
            </w:r>
          </w:p>
        </w:tc>
        <w:tc>
          <w:tcPr>
            <w:tcW w:w="1357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49</w:t>
            </w:r>
          </w:p>
        </w:tc>
        <w:tc>
          <w:tcPr>
            <w:tcW w:w="1124" w:type="dxa"/>
          </w:tcPr>
          <w:p w:rsidR="006E3961" w:rsidRPr="00407963" w:rsidRDefault="006E3961" w:rsidP="00296B6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  <w:lang w:val="uk-UA"/>
              </w:rPr>
              <w:t>4</w:t>
            </w:r>
            <w:r>
              <w:rPr>
                <w:rFonts w:ascii="Times New Roman" w:hAnsi="Times New Roman"/>
                <w:lang w:val="en-US"/>
              </w:rPr>
              <w:t>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«Соллі Плюс»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10318,25</w:t>
            </w:r>
          </w:p>
        </w:tc>
        <w:tc>
          <w:tcPr>
            <w:tcW w:w="7024" w:type="dxa"/>
          </w:tcPr>
          <w:p w:rsidR="006E3961" w:rsidRPr="00296B60" w:rsidRDefault="006E3961" w:rsidP="00296B60">
            <w:pPr>
              <w:rPr>
                <w:rFonts w:ascii="Times New Roman" w:hAnsi="Times New Roman"/>
              </w:rPr>
            </w:pPr>
            <w:hyperlink r:id="rId42" w:tooltip="Технічне обслуговування  автомобіля LODGI (Держ. номер AX9341MC)" w:history="1">
              <w:r w:rsidRPr="00296B6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Технічне обслуговування автомобіля LODGI (Держ. номер AX9341MC</w:t>
              </w:r>
            </w:hyperlink>
          </w:p>
        </w:tc>
      </w:tr>
      <w:tr w:rsidR="006E3961" w:rsidRPr="00FE3976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89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018-2025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  <w:lang w:val="uk-UA"/>
              </w:rPr>
              <w:t>4</w:t>
            </w:r>
            <w:r>
              <w:rPr>
                <w:rFonts w:ascii="Times New Roman" w:hAnsi="Times New Roman"/>
                <w:lang w:val="en-US"/>
              </w:rPr>
              <w:t>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«Техінформсервіс»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2400,00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Навчання посадових осіб і спеціалістів із загальних питань охорони праці</w:t>
            </w:r>
          </w:p>
        </w:tc>
      </w:tr>
      <w:tr w:rsidR="006E3961" w:rsidRPr="00FE3976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90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</w:t>
            </w:r>
          </w:p>
        </w:tc>
        <w:tc>
          <w:tcPr>
            <w:tcW w:w="1124" w:type="dxa"/>
          </w:tcPr>
          <w:p w:rsidR="006E3961" w:rsidRPr="00407963" w:rsidRDefault="006E3961" w:rsidP="00760C9B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«ДАГАЗ- 2009 ЛТД»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1437,00</w:t>
            </w:r>
          </w:p>
        </w:tc>
        <w:tc>
          <w:tcPr>
            <w:tcW w:w="7024" w:type="dxa"/>
          </w:tcPr>
          <w:p w:rsidR="006E3961" w:rsidRPr="002A3AC4" w:rsidRDefault="006E3961" w:rsidP="00997179">
            <w:pPr>
              <w:spacing w:after="0" w:line="240" w:lineRule="auto"/>
              <w:ind w:right="-55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Зошити</w:t>
            </w:r>
          </w:p>
        </w:tc>
      </w:tr>
      <w:tr w:rsidR="006E3961" w:rsidRPr="0011118B" w:rsidTr="00502695">
        <w:trPr>
          <w:trHeight w:val="597"/>
        </w:trPr>
        <w:tc>
          <w:tcPr>
            <w:tcW w:w="709" w:type="dxa"/>
            <w:gridSpan w:val="2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9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«Міське автопідприємство спеціалізованого санітарного транспорту»</w:t>
            </w:r>
          </w:p>
        </w:tc>
        <w:tc>
          <w:tcPr>
            <w:tcW w:w="1622" w:type="dxa"/>
          </w:tcPr>
          <w:p w:rsidR="006E3961" w:rsidRPr="002A3AC4" w:rsidRDefault="006E3961" w:rsidP="002A3AC4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12247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7024" w:type="dxa"/>
          </w:tcPr>
          <w:p w:rsidR="006E3961" w:rsidRPr="0010506A" w:rsidRDefault="006E3961" w:rsidP="002A3AC4">
            <w:pPr>
              <w:rPr>
                <w:rFonts w:ascii="Times New Roman" w:hAnsi="Times New Roman"/>
                <w:lang w:val="en-US"/>
              </w:rPr>
            </w:pPr>
            <w:r w:rsidRPr="002A3AC4">
              <w:rPr>
                <w:rFonts w:ascii="Times New Roman" w:hAnsi="Times New Roman"/>
              </w:rPr>
              <w:t>Послуги</w:t>
            </w:r>
            <w:r w:rsidRPr="0010506A">
              <w:rPr>
                <w:rFonts w:ascii="Times New Roman" w:hAnsi="Times New Roman"/>
                <w:lang w:val="en-US"/>
              </w:rPr>
              <w:t xml:space="preserve"> </w:t>
            </w:r>
            <w:r w:rsidRPr="002A3AC4">
              <w:rPr>
                <w:rFonts w:ascii="Times New Roman" w:hAnsi="Times New Roman"/>
              </w:rPr>
              <w:t>з</w:t>
            </w:r>
            <w:r w:rsidRPr="0010506A">
              <w:rPr>
                <w:rFonts w:ascii="Times New Roman" w:hAnsi="Times New Roman"/>
                <w:lang w:val="en-US"/>
              </w:rPr>
              <w:t xml:space="preserve"> </w:t>
            </w:r>
            <w:r w:rsidRPr="002A3AC4">
              <w:rPr>
                <w:rFonts w:ascii="Times New Roman" w:hAnsi="Times New Roman"/>
              </w:rPr>
              <w:t>поточного</w:t>
            </w:r>
            <w:r w:rsidRPr="0010506A">
              <w:rPr>
                <w:rFonts w:ascii="Times New Roman" w:hAnsi="Times New Roman"/>
                <w:lang w:val="en-US"/>
              </w:rPr>
              <w:t xml:space="preserve"> </w:t>
            </w:r>
            <w:r w:rsidRPr="002A3AC4">
              <w:rPr>
                <w:rFonts w:ascii="Times New Roman" w:hAnsi="Times New Roman"/>
              </w:rPr>
              <w:t>ремонту</w:t>
            </w:r>
            <w:r w:rsidRPr="0010506A">
              <w:rPr>
                <w:rFonts w:ascii="Times New Roman" w:hAnsi="Times New Roman"/>
                <w:lang w:val="en-US"/>
              </w:rPr>
              <w:t xml:space="preserve"> </w:t>
            </w:r>
            <w:r w:rsidRPr="002A3AC4">
              <w:rPr>
                <w:rFonts w:ascii="Times New Roman" w:hAnsi="Times New Roman"/>
              </w:rPr>
              <w:t>автомобіля</w:t>
            </w:r>
            <w:r w:rsidRPr="0010506A">
              <w:rPr>
                <w:rFonts w:ascii="Times New Roman" w:hAnsi="Times New Roman"/>
                <w:lang w:val="en-US"/>
              </w:rPr>
              <w:t xml:space="preserve"> VOLKSWAGENTransporter Amdulance </w:t>
            </w:r>
            <w:r w:rsidRPr="002A3AC4">
              <w:rPr>
                <w:rFonts w:ascii="Times New Roman" w:hAnsi="Times New Roman"/>
              </w:rPr>
              <w:t>державний</w:t>
            </w:r>
            <w:r w:rsidRPr="0010506A">
              <w:rPr>
                <w:rFonts w:ascii="Times New Roman" w:hAnsi="Times New Roman"/>
                <w:lang w:val="en-US"/>
              </w:rPr>
              <w:t xml:space="preserve"> </w:t>
            </w:r>
            <w:r w:rsidRPr="002A3AC4">
              <w:rPr>
                <w:rFonts w:ascii="Times New Roman" w:hAnsi="Times New Roman"/>
              </w:rPr>
              <w:t>номер</w:t>
            </w:r>
            <w:r w:rsidRPr="0010506A">
              <w:rPr>
                <w:rFonts w:ascii="Times New Roman" w:hAnsi="Times New Roman"/>
                <w:lang w:val="en-US"/>
              </w:rPr>
              <w:t xml:space="preserve"> DY-120-KT</w:t>
            </w:r>
          </w:p>
        </w:tc>
      </w:tr>
      <w:tr w:rsidR="006E3961" w:rsidRPr="0011118B" w:rsidTr="00502695">
        <w:trPr>
          <w:trHeight w:val="597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92</w:t>
            </w:r>
          </w:p>
        </w:tc>
        <w:tc>
          <w:tcPr>
            <w:tcW w:w="1357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084443</w:t>
            </w:r>
          </w:p>
        </w:tc>
        <w:tc>
          <w:tcPr>
            <w:tcW w:w="1124" w:type="dxa"/>
          </w:tcPr>
          <w:p w:rsidR="006E396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06.02.25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ДП «Харківстандартметрологія»</w:t>
            </w:r>
          </w:p>
        </w:tc>
        <w:tc>
          <w:tcPr>
            <w:tcW w:w="1622" w:type="dxa"/>
          </w:tcPr>
          <w:p w:rsidR="006E3961" w:rsidRPr="00DC35A6" w:rsidRDefault="006E3961" w:rsidP="002A3AC4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41173,74</w:t>
            </w:r>
          </w:p>
        </w:tc>
        <w:tc>
          <w:tcPr>
            <w:tcW w:w="7024" w:type="dxa"/>
          </w:tcPr>
          <w:p w:rsidR="006E3961" w:rsidRPr="00460489" w:rsidRDefault="006E3961" w:rsidP="00B5191E">
            <w:pPr>
              <w:rPr>
                <w:rFonts w:ascii="Times New Roman" w:hAnsi="Times New Roman"/>
                <w:lang w:val="uk-UA"/>
              </w:rPr>
            </w:pPr>
            <w:r w:rsidRPr="00460489">
              <w:rPr>
                <w:rFonts w:ascii="Times New Roman" w:hAnsi="Times New Roman"/>
                <w:lang w:val="uk-UA"/>
              </w:rPr>
              <w:t>Періодична або позачергова повірка ЗВТ 34311,45 6862,29 41173,74 Луноенцефалографи-1 шт., Електроенцефалографи 24- канальні-2 шт., Електроенцефалографи 16-канальні-1 шт.,Електрокардіографи 12-канальні-1 шт., Електрокардіографи 6-канальні-1 шт., Електрокардіографи 3-канальні-1 шт</w:t>
            </w:r>
          </w:p>
        </w:tc>
      </w:tr>
      <w:tr w:rsidR="006E3961" w:rsidRPr="0011118B" w:rsidTr="00502695">
        <w:trPr>
          <w:trHeight w:val="597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93</w:t>
            </w:r>
          </w:p>
        </w:tc>
        <w:tc>
          <w:tcPr>
            <w:tcW w:w="1357" w:type="dxa"/>
          </w:tcPr>
          <w:p w:rsidR="006E3961" w:rsidRDefault="006E3961" w:rsidP="00B5191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084444</w:t>
            </w:r>
          </w:p>
        </w:tc>
        <w:tc>
          <w:tcPr>
            <w:tcW w:w="1124" w:type="dxa"/>
          </w:tcPr>
          <w:p w:rsidR="006E3961" w:rsidRDefault="006E3961" w:rsidP="00460489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06.02.25</w:t>
            </w:r>
          </w:p>
        </w:tc>
        <w:tc>
          <w:tcPr>
            <w:tcW w:w="3410" w:type="dxa"/>
          </w:tcPr>
          <w:p w:rsidR="006E3961" w:rsidRDefault="006E3961" w:rsidP="0046048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ДП «Харківстандартметрологія»</w:t>
            </w:r>
          </w:p>
        </w:tc>
        <w:tc>
          <w:tcPr>
            <w:tcW w:w="1622" w:type="dxa"/>
          </w:tcPr>
          <w:p w:rsidR="006E3961" w:rsidRDefault="006E3961" w:rsidP="002A3AC4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12933,67</w:t>
            </w:r>
          </w:p>
        </w:tc>
        <w:tc>
          <w:tcPr>
            <w:tcW w:w="7024" w:type="dxa"/>
          </w:tcPr>
          <w:p w:rsidR="006E3961" w:rsidRPr="00460489" w:rsidRDefault="006E3961" w:rsidP="00B5191E">
            <w:pPr>
              <w:rPr>
                <w:rFonts w:ascii="Times New Roman" w:hAnsi="Times New Roman"/>
                <w:lang w:val="uk-UA"/>
              </w:rPr>
            </w:pPr>
            <w:r w:rsidRPr="00460489">
              <w:rPr>
                <w:rFonts w:ascii="Times New Roman" w:hAnsi="Times New Roman"/>
                <w:lang w:val="uk-UA"/>
              </w:rPr>
              <w:t>Періодична або позачергова повірка ЗВТ: Ультразвукові діагностичні апарати; усіх типів</w:t>
            </w:r>
          </w:p>
        </w:tc>
      </w:tr>
      <w:tr w:rsidR="006E3961" w:rsidRPr="0010506A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94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51</w:t>
            </w:r>
          </w:p>
        </w:tc>
        <w:tc>
          <w:tcPr>
            <w:tcW w:w="1124" w:type="dxa"/>
          </w:tcPr>
          <w:p w:rsidR="006E3961" w:rsidRPr="0010506A" w:rsidRDefault="006E3961" w:rsidP="0010506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07.02.25</w:t>
            </w:r>
          </w:p>
        </w:tc>
        <w:tc>
          <w:tcPr>
            <w:tcW w:w="3410" w:type="dxa"/>
          </w:tcPr>
          <w:p w:rsidR="006E3961" w:rsidRPr="00407963" w:rsidRDefault="006E3961" w:rsidP="0010506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Піхотенко Олег Григорович 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4080,00</w:t>
            </w:r>
          </w:p>
        </w:tc>
        <w:tc>
          <w:tcPr>
            <w:tcW w:w="7024" w:type="dxa"/>
          </w:tcPr>
          <w:p w:rsidR="006E3961" w:rsidRPr="00784321" w:rsidRDefault="006E3961" w:rsidP="0010506A">
            <w:pPr>
              <w:shd w:val="clear" w:color="auto" w:fill="F3F7FA"/>
              <w:spacing w:after="225" w:line="375" w:lineRule="atLeast"/>
              <w:outlineLvl w:val="0"/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</w:pPr>
            <w:r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  <w:t>Журнали медичні</w:t>
            </w:r>
          </w:p>
        </w:tc>
      </w:tr>
      <w:tr w:rsidR="006E3961" w:rsidRPr="0010506A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95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52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07.02.25</w:t>
            </w:r>
          </w:p>
        </w:tc>
        <w:tc>
          <w:tcPr>
            <w:tcW w:w="3410" w:type="dxa"/>
          </w:tcPr>
          <w:p w:rsidR="006E3961" w:rsidRPr="00407963" w:rsidRDefault="006E3961" w:rsidP="00D84A4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Піхотенко Олег Григорович 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20375,00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</w:pPr>
            <w:r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  <w:t>Бланки медичні</w:t>
            </w:r>
          </w:p>
        </w:tc>
      </w:tr>
      <w:tr w:rsidR="006E3961" w:rsidRPr="0010506A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ССС-498</w:t>
            </w:r>
          </w:p>
        </w:tc>
        <w:tc>
          <w:tcPr>
            <w:tcW w:w="1124" w:type="dxa"/>
          </w:tcPr>
          <w:p w:rsidR="006E3961" w:rsidRPr="00407963" w:rsidRDefault="006E3961" w:rsidP="0075671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«САН СТРІМ СИСТЕМС»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142920,00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</w:pPr>
            <w:r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  <w:t>Паливо дизельне</w:t>
            </w:r>
          </w:p>
        </w:tc>
      </w:tr>
      <w:tr w:rsidR="006E3961" w:rsidRPr="0010506A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97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53</w:t>
            </w:r>
          </w:p>
        </w:tc>
        <w:tc>
          <w:tcPr>
            <w:tcW w:w="1124" w:type="dxa"/>
          </w:tcPr>
          <w:p w:rsidR="006E3961" w:rsidRPr="00407963" w:rsidRDefault="006E3961" w:rsidP="0075671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Вігант Яна Сергіївна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2000,00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</w:pPr>
            <w:r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  <w:t>Чай чорний великолистовий</w:t>
            </w:r>
          </w:p>
        </w:tc>
      </w:tr>
      <w:tr w:rsidR="006E3961" w:rsidRPr="0010506A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98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54</w:t>
            </w:r>
          </w:p>
        </w:tc>
        <w:tc>
          <w:tcPr>
            <w:tcW w:w="1124" w:type="dxa"/>
          </w:tcPr>
          <w:p w:rsidR="006E3961" w:rsidRPr="00407963" w:rsidRDefault="006E3961" w:rsidP="0075671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10.02.25</w:t>
            </w:r>
          </w:p>
        </w:tc>
        <w:tc>
          <w:tcPr>
            <w:tcW w:w="3410" w:type="dxa"/>
          </w:tcPr>
          <w:p w:rsidR="006E3961" w:rsidRPr="00407963" w:rsidRDefault="006E3961" w:rsidP="0060655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2280,00</w:t>
            </w:r>
          </w:p>
        </w:tc>
        <w:tc>
          <w:tcPr>
            <w:tcW w:w="7024" w:type="dxa"/>
          </w:tcPr>
          <w:p w:rsidR="006E3961" w:rsidRPr="00606550" w:rsidRDefault="006E3961" w:rsidP="00606550">
            <w:pPr>
              <w:rPr>
                <w:rFonts w:ascii="Times New Roman" w:hAnsi="Times New Roman"/>
              </w:rPr>
            </w:pPr>
            <w:r w:rsidRPr="00606550">
              <w:rPr>
                <w:rFonts w:ascii="Times New Roman" w:hAnsi="Times New Roman"/>
              </w:rPr>
              <w:t>Крупа манна, марка М, ГОСТ 7022</w:t>
            </w:r>
          </w:p>
        </w:tc>
      </w:tr>
      <w:tr w:rsidR="006E3961" w:rsidRPr="0010506A" w:rsidTr="00502695">
        <w:trPr>
          <w:trHeight w:val="896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9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417EDC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2025/02-06</w:t>
            </w:r>
          </w:p>
        </w:tc>
        <w:tc>
          <w:tcPr>
            <w:tcW w:w="1124" w:type="dxa"/>
          </w:tcPr>
          <w:p w:rsidR="006E3961" w:rsidRPr="00417EDC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11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</w:rPr>
              <w:t>02.25</w:t>
            </w:r>
          </w:p>
        </w:tc>
        <w:tc>
          <w:tcPr>
            <w:tcW w:w="3410" w:type="dxa"/>
          </w:tcPr>
          <w:p w:rsidR="006E3961" w:rsidRPr="00407963" w:rsidRDefault="006E3961" w:rsidP="00E95DC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Черноусов Олексій Ігорович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1260,00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</w:pPr>
            <w:r>
              <w:rPr>
                <w:rFonts w:ascii="Times New Roman" w:hAnsi="Times New Roman"/>
                <w:bCs/>
                <w:color w:val="333333"/>
                <w:kern w:val="36"/>
                <w:lang w:val="uk-UA"/>
              </w:rPr>
              <w:t>Бланки</w:t>
            </w:r>
          </w:p>
        </w:tc>
      </w:tr>
      <w:tr w:rsidR="006E3961" w:rsidRPr="0010506A" w:rsidTr="00502695">
        <w:trPr>
          <w:trHeight w:val="879"/>
        </w:trPr>
        <w:tc>
          <w:tcPr>
            <w:tcW w:w="709" w:type="dxa"/>
            <w:gridSpan w:val="2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</w:t>
            </w:r>
          </w:p>
        </w:tc>
        <w:tc>
          <w:tcPr>
            <w:tcW w:w="1357" w:type="dxa"/>
          </w:tcPr>
          <w:p w:rsidR="006E3961" w:rsidRPr="00F213EC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11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</w:rPr>
              <w:t>02.25</w:t>
            </w:r>
          </w:p>
        </w:tc>
        <w:tc>
          <w:tcPr>
            <w:tcW w:w="3410" w:type="dxa"/>
          </w:tcPr>
          <w:p w:rsidR="006E3961" w:rsidRPr="00F213EC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Новіков Дмитро Вікторович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28500,00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Молоко сухе 26%</w:t>
            </w:r>
          </w:p>
        </w:tc>
      </w:tr>
      <w:tr w:rsidR="006E3961" w:rsidRPr="0010506A" w:rsidTr="00502695">
        <w:trPr>
          <w:trHeight w:val="597"/>
        </w:trPr>
        <w:tc>
          <w:tcPr>
            <w:tcW w:w="709" w:type="dxa"/>
            <w:gridSpan w:val="2"/>
          </w:tcPr>
          <w:p w:rsidR="006E3961" w:rsidRPr="007F49FA" w:rsidRDefault="006E3961" w:rsidP="0046048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56</w:t>
            </w:r>
          </w:p>
        </w:tc>
        <w:tc>
          <w:tcPr>
            <w:tcW w:w="1124" w:type="dxa"/>
          </w:tcPr>
          <w:p w:rsidR="006E3961" w:rsidRPr="00407963" w:rsidRDefault="006E3961" w:rsidP="00F213E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2.</w:t>
            </w:r>
            <w:r>
              <w:rPr>
                <w:rFonts w:ascii="Times New Roman" w:hAnsi="Times New Roman"/>
              </w:rPr>
              <w:t>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Балан Лариса Сергіївна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14000,00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Архівні послуги</w:t>
            </w:r>
          </w:p>
        </w:tc>
      </w:tr>
      <w:tr w:rsidR="006E3961" w:rsidRPr="0010506A" w:rsidTr="00502695">
        <w:trPr>
          <w:gridBefore w:val="1"/>
          <w:wBefore w:w="6" w:type="dxa"/>
          <w:trHeight w:val="879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102</w:t>
            </w:r>
          </w:p>
        </w:tc>
        <w:tc>
          <w:tcPr>
            <w:tcW w:w="1357" w:type="dxa"/>
          </w:tcPr>
          <w:p w:rsidR="006E3961" w:rsidRPr="00DB172C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124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</w:rPr>
              <w:t>02.25</w:t>
            </w:r>
          </w:p>
        </w:tc>
        <w:tc>
          <w:tcPr>
            <w:tcW w:w="3410" w:type="dxa"/>
          </w:tcPr>
          <w:p w:rsidR="006E3961" w:rsidRPr="00DB172C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Масляник Костянтин Олександрович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1500,00</w:t>
            </w:r>
          </w:p>
        </w:tc>
        <w:tc>
          <w:tcPr>
            <w:tcW w:w="7024" w:type="dxa"/>
          </w:tcPr>
          <w:p w:rsidR="006E3961" w:rsidRPr="00DB172C" w:rsidRDefault="006E3961" w:rsidP="00DB172C">
            <w:pPr>
              <w:rPr>
                <w:rFonts w:ascii="Times New Roman" w:hAnsi="Times New Roman"/>
                <w:lang w:val="uk-UA"/>
              </w:rPr>
            </w:pPr>
            <w:hyperlink r:id="rId43" w:tooltip="Комплект кабелейдля Ехоенцефалографа Сономед-315" w:history="1">
              <w:r w:rsidRPr="00DB172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Комплект кабелейдля Ехоенцефалографа Сономед-315 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103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</w:rPr>
              <w:t>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540,00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</w:t>
            </w:r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104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</w:t>
            </w:r>
          </w:p>
        </w:tc>
        <w:tc>
          <w:tcPr>
            <w:tcW w:w="1124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</w:rPr>
              <w:t>02.25</w:t>
            </w:r>
          </w:p>
        </w:tc>
        <w:tc>
          <w:tcPr>
            <w:tcW w:w="3410" w:type="dxa"/>
          </w:tcPr>
          <w:p w:rsidR="006E3961" w:rsidRPr="00407963" w:rsidRDefault="006E3961" w:rsidP="00DB172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407963" w:rsidRDefault="006E3961" w:rsidP="00DB172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Журнали медичні</w:t>
            </w:r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105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«ОПТІТРЕЙД»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66840,00</w:t>
            </w:r>
          </w:p>
        </w:tc>
        <w:tc>
          <w:tcPr>
            <w:tcW w:w="7024" w:type="dxa"/>
          </w:tcPr>
          <w:p w:rsidR="006E3961" w:rsidRPr="00AC6A79" w:rsidRDefault="006E3961" w:rsidP="00AC6A79">
            <w:pPr>
              <w:rPr>
                <w:rFonts w:ascii="Times New Roman" w:hAnsi="Times New Roman"/>
              </w:rPr>
            </w:pPr>
            <w:r w:rsidRPr="00AC6A79">
              <w:rPr>
                <w:rFonts w:ascii="Times New Roman" w:hAnsi="Times New Roman"/>
              </w:rPr>
              <w:t>Масло солодковершкове 82,5%, ДСТУ 4399</w:t>
            </w:r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106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61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5253,90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hd w:val="clear" w:color="auto" w:fill="F3F7FA"/>
              <w:spacing w:after="225" w:line="375" w:lineRule="atLeast"/>
              <w:jc w:val="both"/>
              <w:outlineLvl w:val="0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Контейнер харчовий</w:t>
            </w:r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107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17-02-25-1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360,00</w:t>
            </w:r>
          </w:p>
        </w:tc>
        <w:tc>
          <w:tcPr>
            <w:tcW w:w="7024" w:type="dxa"/>
          </w:tcPr>
          <w:p w:rsidR="006E3961" w:rsidRPr="00EA44E9" w:rsidRDefault="006E3961" w:rsidP="00EA44E9">
            <w:pPr>
              <w:rPr>
                <w:rFonts w:ascii="Times New Roman" w:hAnsi="Times New Roman"/>
              </w:rPr>
            </w:pPr>
            <w:hyperlink r:id="rId44" w:tooltip="Заправка і поточний ремонт картриджа" w:history="1">
              <w:r w:rsidRPr="00EA44E9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Заправка і поточний ремонт картриджа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879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108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62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A32C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588,00</w:t>
            </w:r>
          </w:p>
        </w:tc>
        <w:tc>
          <w:tcPr>
            <w:tcW w:w="7024" w:type="dxa"/>
          </w:tcPr>
          <w:p w:rsidR="006E3961" w:rsidRPr="00A32CA5" w:rsidRDefault="006E3961" w:rsidP="00A32CA5">
            <w:pPr>
              <w:rPr>
                <w:rFonts w:ascii="Times New Roman" w:hAnsi="Times New Roman"/>
              </w:rPr>
            </w:pPr>
            <w:hyperlink r:id="rId45" w:tooltip="Батарейка" w:history="1">
              <w:r w:rsidRPr="00A32CA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Батарейка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597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109</w:t>
            </w:r>
          </w:p>
        </w:tc>
        <w:tc>
          <w:tcPr>
            <w:tcW w:w="1357" w:type="dxa"/>
          </w:tcPr>
          <w:p w:rsidR="006E3961" w:rsidRPr="00407963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</w:t>
            </w:r>
          </w:p>
        </w:tc>
        <w:tc>
          <w:tcPr>
            <w:tcW w:w="1124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A32C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183,00</w:t>
            </w:r>
          </w:p>
        </w:tc>
        <w:tc>
          <w:tcPr>
            <w:tcW w:w="7024" w:type="dxa"/>
          </w:tcPr>
          <w:p w:rsidR="006E3961" w:rsidRPr="00A32CA5" w:rsidRDefault="006E3961" w:rsidP="00A32CA5">
            <w:pPr>
              <w:rPr>
                <w:rFonts w:ascii="Times New Roman" w:hAnsi="Times New Roman"/>
              </w:rPr>
            </w:pPr>
            <w:hyperlink r:id="rId46" w:tooltip="Дюбель, гвинт" w:history="1">
              <w:r w:rsidRPr="00A32CA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Дюбель, гвинт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879"/>
        </w:trPr>
        <w:tc>
          <w:tcPr>
            <w:tcW w:w="703" w:type="dxa"/>
          </w:tcPr>
          <w:p w:rsidR="006E3961" w:rsidRPr="007F49FA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110</w:t>
            </w:r>
          </w:p>
        </w:tc>
        <w:tc>
          <w:tcPr>
            <w:tcW w:w="1357" w:type="dxa"/>
          </w:tcPr>
          <w:p w:rsidR="006E3961" w:rsidRPr="00784321" w:rsidRDefault="006E3961" w:rsidP="00DB172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64</w:t>
            </w:r>
          </w:p>
        </w:tc>
        <w:tc>
          <w:tcPr>
            <w:tcW w:w="1124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A32C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208,50</w:t>
            </w:r>
          </w:p>
        </w:tc>
        <w:tc>
          <w:tcPr>
            <w:tcW w:w="7024" w:type="dxa"/>
          </w:tcPr>
          <w:p w:rsidR="006E3961" w:rsidRPr="00A32CA5" w:rsidRDefault="006E3961" w:rsidP="00A32CA5">
            <w:pPr>
              <w:rPr>
                <w:rFonts w:ascii="Times New Roman" w:hAnsi="Times New Roman"/>
              </w:rPr>
            </w:pPr>
            <w:hyperlink r:id="rId47" w:tooltip="Бита, свердло" w:history="1">
              <w:r w:rsidRPr="00A32CA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Бита, свердло 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65</w:t>
            </w:r>
          </w:p>
        </w:tc>
        <w:tc>
          <w:tcPr>
            <w:tcW w:w="1124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A32C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357,00</w:t>
            </w:r>
          </w:p>
        </w:tc>
        <w:tc>
          <w:tcPr>
            <w:tcW w:w="7024" w:type="dxa"/>
          </w:tcPr>
          <w:p w:rsidR="006E3961" w:rsidRPr="00A32CA5" w:rsidRDefault="006E3961" w:rsidP="00A32CA5">
            <w:pPr>
              <w:rPr>
                <w:rFonts w:ascii="Times New Roman" w:hAnsi="Times New Roman"/>
              </w:rPr>
            </w:pPr>
            <w:hyperlink r:id="rId48" w:tooltip="Подовжувач, розетка" w:history="1">
              <w:r w:rsidRPr="00A32CA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Подовжувач, розетка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112</w:t>
            </w:r>
          </w:p>
        </w:tc>
        <w:tc>
          <w:tcPr>
            <w:tcW w:w="1357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</w:t>
            </w:r>
          </w:p>
        </w:tc>
        <w:tc>
          <w:tcPr>
            <w:tcW w:w="1124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A32C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840,00</w:t>
            </w:r>
          </w:p>
        </w:tc>
        <w:tc>
          <w:tcPr>
            <w:tcW w:w="7024" w:type="dxa"/>
          </w:tcPr>
          <w:p w:rsidR="006E3961" w:rsidRPr="00A32CA5" w:rsidRDefault="006E3961" w:rsidP="00A32CA5">
            <w:pPr>
              <w:rPr>
                <w:rFonts w:ascii="Times New Roman" w:hAnsi="Times New Roman"/>
              </w:rPr>
            </w:pPr>
            <w:hyperlink r:id="rId49" w:tooltip="Провід комп'ютерний" w:history="1">
              <w:r w:rsidRPr="00A32CA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Провід комп'ютерний</w:t>
              </w:r>
            </w:hyperlink>
          </w:p>
        </w:tc>
      </w:tr>
      <w:tr w:rsidR="006E3961" w:rsidRPr="0010506A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113</w:t>
            </w:r>
          </w:p>
        </w:tc>
        <w:tc>
          <w:tcPr>
            <w:tcW w:w="1357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67</w:t>
            </w:r>
          </w:p>
        </w:tc>
        <w:tc>
          <w:tcPr>
            <w:tcW w:w="1124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A32CA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Циліндр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114</w:t>
            </w:r>
          </w:p>
        </w:tc>
        <w:tc>
          <w:tcPr>
            <w:tcW w:w="1357" w:type="dxa"/>
          </w:tcPr>
          <w:p w:rsidR="006E3961" w:rsidRPr="008765A9" w:rsidRDefault="006E3961" w:rsidP="00A32CA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68</w:t>
            </w:r>
          </w:p>
        </w:tc>
        <w:tc>
          <w:tcPr>
            <w:tcW w:w="1124" w:type="dxa"/>
          </w:tcPr>
          <w:p w:rsidR="006E3961" w:rsidRPr="00407963" w:rsidRDefault="006E3961" w:rsidP="0030054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30054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10788,00</w:t>
            </w:r>
          </w:p>
        </w:tc>
        <w:tc>
          <w:tcPr>
            <w:tcW w:w="7024" w:type="dxa"/>
          </w:tcPr>
          <w:p w:rsidR="006E3961" w:rsidRPr="00854DC4" w:rsidRDefault="006E3961" w:rsidP="00300540">
            <w:pPr>
              <w:rPr>
                <w:rFonts w:ascii="Times New Roman" w:hAnsi="Times New Roman"/>
                <w:lang w:val="uk-UA"/>
              </w:rPr>
            </w:pPr>
            <w:hyperlink r:id="rId50" w:tooltip="Сифон, змішувач,, кріплення д/унітазу, труба,шланг" w:history="1">
              <w:r w:rsidRPr="00854DC4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Сифон, змішувач,, кріплення д/унітазу, труба,шланг</w:t>
              </w:r>
              <w:r w:rsidRPr="0030054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 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79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115</w:t>
            </w:r>
          </w:p>
        </w:tc>
        <w:tc>
          <w:tcPr>
            <w:tcW w:w="1357" w:type="dxa"/>
          </w:tcPr>
          <w:p w:rsidR="006E3961" w:rsidRPr="00784321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69</w:t>
            </w:r>
          </w:p>
        </w:tc>
        <w:tc>
          <w:tcPr>
            <w:tcW w:w="1124" w:type="dxa"/>
          </w:tcPr>
          <w:p w:rsidR="006E3961" w:rsidRPr="00407963" w:rsidRDefault="006E3961" w:rsidP="0030054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30054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784321" w:rsidRDefault="006E3961" w:rsidP="0030054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864,00</w:t>
            </w:r>
          </w:p>
        </w:tc>
        <w:tc>
          <w:tcPr>
            <w:tcW w:w="7024" w:type="dxa"/>
          </w:tcPr>
          <w:p w:rsidR="006E3961" w:rsidRPr="00300540" w:rsidRDefault="006E3961" w:rsidP="00300540">
            <w:pPr>
              <w:rPr>
                <w:rFonts w:ascii="Times New Roman" w:hAnsi="Times New Roman"/>
              </w:rPr>
            </w:pPr>
            <w:hyperlink r:id="rId51" w:tooltip="Кран шаровий" w:history="1">
              <w:r w:rsidRPr="0030054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Кран шаровий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723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116</w:t>
            </w:r>
          </w:p>
        </w:tc>
        <w:tc>
          <w:tcPr>
            <w:tcW w:w="1357" w:type="dxa"/>
          </w:tcPr>
          <w:p w:rsidR="006E3961" w:rsidRPr="00784321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70</w:t>
            </w:r>
          </w:p>
        </w:tc>
        <w:tc>
          <w:tcPr>
            <w:tcW w:w="1124" w:type="dxa"/>
          </w:tcPr>
          <w:p w:rsidR="006E3961" w:rsidRPr="00407963" w:rsidRDefault="006E3961" w:rsidP="0030054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30054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225,00</w:t>
            </w:r>
          </w:p>
        </w:tc>
        <w:tc>
          <w:tcPr>
            <w:tcW w:w="7024" w:type="dxa"/>
          </w:tcPr>
          <w:p w:rsidR="006E3961" w:rsidRPr="00300540" w:rsidRDefault="006E3961" w:rsidP="00300540">
            <w:pPr>
              <w:rPr>
                <w:rFonts w:ascii="Times New Roman" w:hAnsi="Times New Roman"/>
              </w:rPr>
            </w:pPr>
            <w:hyperlink r:id="rId52" w:tooltip="Трійник, труба, перехідник" w:history="1">
              <w:r w:rsidRPr="00300540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Трійник, труба, перехідник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723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117</w:t>
            </w:r>
          </w:p>
        </w:tc>
        <w:tc>
          <w:tcPr>
            <w:tcW w:w="1357" w:type="dxa"/>
          </w:tcPr>
          <w:p w:rsidR="006E3961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70/1</w:t>
            </w:r>
          </w:p>
        </w:tc>
        <w:tc>
          <w:tcPr>
            <w:tcW w:w="1124" w:type="dxa"/>
          </w:tcPr>
          <w:p w:rsidR="006E3961" w:rsidRPr="00407963" w:rsidRDefault="006E3961" w:rsidP="00DC35A6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DC35A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405,00</w:t>
            </w:r>
          </w:p>
        </w:tc>
        <w:tc>
          <w:tcPr>
            <w:tcW w:w="7024" w:type="dxa"/>
          </w:tcPr>
          <w:p w:rsidR="006E3961" w:rsidRPr="00E2028D" w:rsidRDefault="006E3961" w:rsidP="00300540">
            <w:pPr>
              <w:rPr>
                <w:rFonts w:ascii="Times New Roman" w:hAnsi="Times New Roman"/>
                <w:lang w:val="uk-UA"/>
              </w:rPr>
            </w:pPr>
            <w:r w:rsidRPr="00E2028D">
              <w:rPr>
                <w:rFonts w:ascii="Times New Roman" w:hAnsi="Times New Roman"/>
                <w:lang w:val="uk-UA"/>
              </w:rPr>
              <w:t>Суміш цементно-піщана</w:t>
            </w:r>
          </w:p>
        </w:tc>
      </w:tr>
      <w:tr w:rsidR="006E3961" w:rsidRPr="00300540" w:rsidTr="00502695">
        <w:trPr>
          <w:gridBefore w:val="1"/>
          <w:wBefore w:w="6" w:type="dxa"/>
          <w:trHeight w:val="879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18</w:t>
            </w:r>
          </w:p>
        </w:tc>
        <w:tc>
          <w:tcPr>
            <w:tcW w:w="1357" w:type="dxa"/>
          </w:tcPr>
          <w:p w:rsidR="006E3961" w:rsidRPr="00854DC4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1124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854DC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Позднякова Ольга Володимирівна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1000,00</w:t>
            </w:r>
          </w:p>
        </w:tc>
        <w:tc>
          <w:tcPr>
            <w:tcW w:w="7024" w:type="dxa"/>
          </w:tcPr>
          <w:p w:rsidR="006E3961" w:rsidRPr="00854DC4" w:rsidRDefault="006E3961" w:rsidP="00854DC4">
            <w:pPr>
              <w:rPr>
                <w:rFonts w:ascii="Times New Roman" w:hAnsi="Times New Roman"/>
              </w:rPr>
            </w:pPr>
            <w:hyperlink r:id="rId53" w:tooltip="Заправка і поточний ремонт картриджа" w:history="1">
              <w:r w:rsidRPr="00854DC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Заправка і поточний ремонт картриджа 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79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11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407963" w:rsidRDefault="006E3961" w:rsidP="00F70FFB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17-02-25-1</w:t>
            </w:r>
          </w:p>
        </w:tc>
        <w:tc>
          <w:tcPr>
            <w:tcW w:w="1124" w:type="dxa"/>
          </w:tcPr>
          <w:p w:rsidR="006E3961" w:rsidRPr="00407963" w:rsidRDefault="006E3961" w:rsidP="00F70FFB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18.02.25</w:t>
            </w:r>
          </w:p>
        </w:tc>
        <w:tc>
          <w:tcPr>
            <w:tcW w:w="3410" w:type="dxa"/>
          </w:tcPr>
          <w:p w:rsidR="006E3961" w:rsidRPr="00407963" w:rsidRDefault="006E3961" w:rsidP="00F70FF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Pr="00407963" w:rsidRDefault="006E3961" w:rsidP="00F70FF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60,00</w:t>
            </w:r>
          </w:p>
        </w:tc>
        <w:tc>
          <w:tcPr>
            <w:tcW w:w="7024" w:type="dxa"/>
          </w:tcPr>
          <w:p w:rsidR="006E3961" w:rsidRPr="00EA44E9" w:rsidRDefault="006E3961" w:rsidP="00F70FFB">
            <w:pPr>
              <w:rPr>
                <w:rFonts w:ascii="Times New Roman" w:hAnsi="Times New Roman"/>
              </w:rPr>
            </w:pPr>
            <w:hyperlink r:id="rId54" w:tooltip="Заправка і поточний ремонт картриджа" w:history="1">
              <w:r w:rsidRPr="00EA44E9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Заправка картриджа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1357" w:type="dxa"/>
          </w:tcPr>
          <w:p w:rsidR="006E3961" w:rsidRPr="00193B08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17/02-01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  <w:lang w:val="uk-UA"/>
              </w:rPr>
              <w:t>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«ІНТЕРДЕЗ»</w:t>
            </w:r>
          </w:p>
        </w:tc>
        <w:tc>
          <w:tcPr>
            <w:tcW w:w="1622" w:type="dxa"/>
          </w:tcPr>
          <w:p w:rsidR="006E3961" w:rsidRPr="00407963" w:rsidRDefault="006E3961" w:rsidP="006D569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117777,60</w:t>
            </w:r>
          </w:p>
        </w:tc>
        <w:tc>
          <w:tcPr>
            <w:tcW w:w="7024" w:type="dxa"/>
          </w:tcPr>
          <w:p w:rsidR="006E3961" w:rsidRPr="00193B08" w:rsidRDefault="006E3961" w:rsidP="00193B08">
            <w:pPr>
              <w:rPr>
                <w:rFonts w:ascii="Times New Roman" w:hAnsi="Times New Roman"/>
              </w:rPr>
            </w:pPr>
            <w:hyperlink r:id="rId55" w:history="1">
              <w:r w:rsidRPr="00193B0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Дезінфекційні засоби медичного призначення (ДК 021:2015 24455000-8 Дезінфекційні засоби)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72</w:t>
            </w:r>
          </w:p>
        </w:tc>
        <w:tc>
          <w:tcPr>
            <w:tcW w:w="1124" w:type="dxa"/>
          </w:tcPr>
          <w:p w:rsidR="006E3961" w:rsidRPr="00423BE2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24.02.25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Шведченко Максим Юрійович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10500,00</w:t>
            </w:r>
          </w:p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024" w:type="dxa"/>
          </w:tcPr>
          <w:p w:rsidR="006E3961" w:rsidRPr="00423BE2" w:rsidRDefault="006E3961" w:rsidP="001D099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Бахіли медичні, нестерильні, одноразові, низькі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122</w:t>
            </w:r>
          </w:p>
        </w:tc>
        <w:tc>
          <w:tcPr>
            <w:tcW w:w="1357" w:type="dxa"/>
          </w:tcPr>
          <w:p w:rsidR="006E3961" w:rsidRPr="00407963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73</w:t>
            </w:r>
          </w:p>
        </w:tc>
        <w:tc>
          <w:tcPr>
            <w:tcW w:w="1124" w:type="dxa"/>
          </w:tcPr>
          <w:p w:rsidR="006E3961" w:rsidRPr="00407963" w:rsidRDefault="006E3961" w:rsidP="00203F24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3980,00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23</w:t>
            </w:r>
          </w:p>
        </w:tc>
        <w:tc>
          <w:tcPr>
            <w:tcW w:w="1357" w:type="dxa"/>
          </w:tcPr>
          <w:p w:rsidR="006E3961" w:rsidRPr="00DE498A" w:rsidRDefault="006E3961" w:rsidP="00A32CA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1731230</w:t>
            </w:r>
          </w:p>
        </w:tc>
        <w:tc>
          <w:tcPr>
            <w:tcW w:w="1124" w:type="dxa"/>
          </w:tcPr>
          <w:p w:rsidR="006E3961" w:rsidRPr="00DE498A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  <w:r>
              <w:rPr>
                <w:rFonts w:ascii="Times New Roman" w:hAnsi="Times New Roman"/>
                <w:lang w:val="uk-UA"/>
              </w:rPr>
              <w:t>.02.25</w:t>
            </w:r>
          </w:p>
        </w:tc>
        <w:tc>
          <w:tcPr>
            <w:tcW w:w="3410" w:type="dxa"/>
          </w:tcPr>
          <w:p w:rsidR="006E3961" w:rsidRPr="00407963" w:rsidRDefault="006E3961" w:rsidP="00DE498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ПАТ «НАСК «ОРАНТА»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960,00</w:t>
            </w:r>
          </w:p>
        </w:tc>
        <w:tc>
          <w:tcPr>
            <w:tcW w:w="7024" w:type="dxa"/>
          </w:tcPr>
          <w:p w:rsidR="006E3961" w:rsidRPr="00DE498A" w:rsidRDefault="006E3961" w:rsidP="00DE498A">
            <w:pPr>
              <w:rPr>
                <w:rFonts w:ascii="Times New Roman" w:hAnsi="Times New Roman"/>
              </w:rPr>
            </w:pPr>
            <w:hyperlink r:id="rId56" w:tooltip="Страхування водіїв від нещасних випадків" w:history="1">
              <w:r w:rsidRPr="00DE498A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Страхування водіїв від нещасних випадків 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124</w:t>
            </w:r>
          </w:p>
        </w:tc>
        <w:tc>
          <w:tcPr>
            <w:tcW w:w="1357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2025-02-25-1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  <w:r>
              <w:rPr>
                <w:rFonts w:ascii="Times New Roman" w:hAnsi="Times New Roman"/>
                <w:lang w:val="uk-UA"/>
              </w:rPr>
              <w:t>.02.25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«ВИВА ГРУПП»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7128,00</w:t>
            </w:r>
          </w:p>
        </w:tc>
        <w:tc>
          <w:tcPr>
            <w:tcW w:w="7024" w:type="dxa"/>
          </w:tcPr>
          <w:p w:rsidR="006E3961" w:rsidRPr="00500346" w:rsidRDefault="006E3961" w:rsidP="00500346">
            <w:pPr>
              <w:rPr>
                <w:rFonts w:ascii="Times New Roman" w:hAnsi="Times New Roman"/>
              </w:rPr>
            </w:pPr>
            <w:r w:rsidRPr="00500346">
              <w:rPr>
                <w:rFonts w:ascii="Times New Roman" w:hAnsi="Times New Roman"/>
              </w:rPr>
              <w:t>Пакети для сміття 35 л, 100 шт., від 8 мкм, тип HDPE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12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63782B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1124" w:type="dxa"/>
          </w:tcPr>
          <w:p w:rsidR="006E3961" w:rsidRPr="00987F8E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987F8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987F8E" w:rsidRDefault="006E3961" w:rsidP="00987F8E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147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Аератор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126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75</w:t>
            </w:r>
          </w:p>
        </w:tc>
        <w:tc>
          <w:tcPr>
            <w:tcW w:w="1124" w:type="dxa"/>
          </w:tcPr>
          <w:p w:rsidR="006E3961" w:rsidRPr="00987F8E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987F8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3255,00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Сифон, шланг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127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76</w:t>
            </w:r>
          </w:p>
        </w:tc>
        <w:tc>
          <w:tcPr>
            <w:tcW w:w="1124" w:type="dxa"/>
          </w:tcPr>
          <w:p w:rsidR="006E3961" w:rsidRPr="00987F8E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987F8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Ванночка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128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77</w:t>
            </w:r>
          </w:p>
        </w:tc>
        <w:tc>
          <w:tcPr>
            <w:tcW w:w="1124" w:type="dxa"/>
          </w:tcPr>
          <w:p w:rsidR="006E3961" w:rsidRPr="00987F8E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987F8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231,00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Фарба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129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78</w:t>
            </w:r>
          </w:p>
        </w:tc>
        <w:tc>
          <w:tcPr>
            <w:tcW w:w="1124" w:type="dxa"/>
          </w:tcPr>
          <w:p w:rsidR="006E3961" w:rsidRPr="00987F8E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987F8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36,90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Пензель, гвинт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130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79</w:t>
            </w:r>
          </w:p>
        </w:tc>
        <w:tc>
          <w:tcPr>
            <w:tcW w:w="1124" w:type="dxa"/>
          </w:tcPr>
          <w:p w:rsidR="006E3961" w:rsidRPr="00987F8E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11304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E683E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405,00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Циліндр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</w:t>
            </w:r>
          </w:p>
        </w:tc>
        <w:tc>
          <w:tcPr>
            <w:tcW w:w="1124" w:type="dxa"/>
          </w:tcPr>
          <w:p w:rsidR="006E3961" w:rsidRPr="00987F8E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11304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342,00</w:t>
            </w:r>
          </w:p>
        </w:tc>
        <w:tc>
          <w:tcPr>
            <w:tcW w:w="7024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Омивач автоскла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132</w:t>
            </w:r>
          </w:p>
        </w:tc>
        <w:tc>
          <w:tcPr>
            <w:tcW w:w="1357" w:type="dxa"/>
          </w:tcPr>
          <w:p w:rsidR="006E3961" w:rsidRPr="00407963" w:rsidRDefault="006E3961" w:rsidP="00987F8E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81</w:t>
            </w:r>
          </w:p>
        </w:tc>
        <w:tc>
          <w:tcPr>
            <w:tcW w:w="1124" w:type="dxa"/>
          </w:tcPr>
          <w:p w:rsidR="006E3961" w:rsidRPr="00407963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240,00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Ключ балонний</w:t>
            </w:r>
          </w:p>
        </w:tc>
      </w:tr>
      <w:tr w:rsidR="006E3961" w:rsidRPr="00300540" w:rsidTr="00502695">
        <w:trPr>
          <w:gridBefore w:val="1"/>
          <w:wBefore w:w="6" w:type="dxa"/>
          <w:trHeight w:val="993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133</w:t>
            </w:r>
          </w:p>
        </w:tc>
        <w:tc>
          <w:tcPr>
            <w:tcW w:w="1357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    82</w:t>
            </w:r>
          </w:p>
        </w:tc>
        <w:tc>
          <w:tcPr>
            <w:tcW w:w="1124" w:type="dxa"/>
          </w:tcPr>
          <w:p w:rsidR="006E3961" w:rsidRPr="00407963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11304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840,00</w:t>
            </w:r>
          </w:p>
        </w:tc>
        <w:tc>
          <w:tcPr>
            <w:tcW w:w="7024" w:type="dxa"/>
          </w:tcPr>
          <w:p w:rsidR="006E3961" w:rsidRPr="00F2234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Омивач скла, смазка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134</w:t>
            </w:r>
          </w:p>
        </w:tc>
        <w:tc>
          <w:tcPr>
            <w:tcW w:w="1357" w:type="dxa"/>
          </w:tcPr>
          <w:p w:rsidR="006E3961" w:rsidRDefault="006E3961" w:rsidP="00280432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    83</w:t>
            </w:r>
          </w:p>
        </w:tc>
        <w:tc>
          <w:tcPr>
            <w:tcW w:w="1124" w:type="dxa"/>
          </w:tcPr>
          <w:p w:rsidR="006E3961" w:rsidRPr="00407963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11304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40,00</w:t>
            </w:r>
          </w:p>
        </w:tc>
        <w:tc>
          <w:tcPr>
            <w:tcW w:w="7024" w:type="dxa"/>
          </w:tcPr>
          <w:p w:rsidR="006E3961" w:rsidRPr="00F2234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Лампа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135</w:t>
            </w:r>
          </w:p>
        </w:tc>
        <w:tc>
          <w:tcPr>
            <w:tcW w:w="1357" w:type="dxa"/>
          </w:tcPr>
          <w:p w:rsidR="006E3961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83-1</w:t>
            </w:r>
          </w:p>
        </w:tc>
        <w:tc>
          <w:tcPr>
            <w:tcW w:w="1124" w:type="dxa"/>
          </w:tcPr>
          <w:p w:rsidR="006E3961" w:rsidRPr="00407963" w:rsidRDefault="006E3961" w:rsidP="00067399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03.03.25</w:t>
            </w:r>
          </w:p>
        </w:tc>
        <w:tc>
          <w:tcPr>
            <w:tcW w:w="3410" w:type="dxa"/>
          </w:tcPr>
          <w:p w:rsidR="006E3961" w:rsidRPr="00407963" w:rsidRDefault="006E3961" w:rsidP="000673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120,00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Комплект для шин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C2123E" w:rsidRDefault="006E3961" w:rsidP="007B31E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03-03-2</w:t>
            </w:r>
          </w:p>
        </w:tc>
        <w:tc>
          <w:tcPr>
            <w:tcW w:w="1124" w:type="dxa"/>
          </w:tcPr>
          <w:p w:rsidR="006E3961" w:rsidRPr="00C2123E" w:rsidRDefault="006E3961" w:rsidP="007B31E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Pr="00021E14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Белевцев Кирило Борисович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4230,00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Ремонт принтера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7F49F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Pr="0011304F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14448</w:t>
            </w:r>
          </w:p>
        </w:tc>
        <w:tc>
          <w:tcPr>
            <w:tcW w:w="1124" w:type="dxa"/>
          </w:tcPr>
          <w:p w:rsidR="006E3961" w:rsidRPr="0011304F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04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«НВК «УКРЕКОПРОМ»</w:t>
            </w:r>
          </w:p>
        </w:tc>
        <w:tc>
          <w:tcPr>
            <w:tcW w:w="1622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19200,00</w:t>
            </w:r>
          </w:p>
        </w:tc>
        <w:tc>
          <w:tcPr>
            <w:tcW w:w="7024" w:type="dxa"/>
          </w:tcPr>
          <w:p w:rsidR="006E3961" w:rsidRPr="0011304F" w:rsidRDefault="006E3961" w:rsidP="0011304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hyperlink r:id="rId57" w:tooltip="Послуги у сфері поводження з медичними відходами" w:history="1">
              <w:r w:rsidRPr="0011304F">
                <w:rPr>
                  <w:rStyle w:val="Hyperlink"/>
                  <w:rFonts w:ascii="Times New Roman" w:hAnsi="Times New Roman"/>
                  <w:color w:val="auto"/>
                  <w:u w:val="none"/>
                  <w:shd w:val="clear" w:color="auto" w:fill="FFFFFF"/>
                </w:rPr>
                <w:t>Послуги у сфері поводження з медичними відходами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Pr="00733E3B" w:rsidRDefault="006E3961" w:rsidP="0011304F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1124" w:type="dxa"/>
          </w:tcPr>
          <w:p w:rsidR="006E3961" w:rsidRDefault="006E3961" w:rsidP="00733E3B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05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Pr="00733E3B" w:rsidRDefault="006E3961" w:rsidP="00733E3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1156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7024" w:type="dxa"/>
          </w:tcPr>
          <w:p w:rsidR="006E3961" w:rsidRPr="00733E3B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Папки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9C48B7" w:rsidRDefault="006E3961" w:rsidP="009C48B7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8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124" w:type="dxa"/>
          </w:tcPr>
          <w:p w:rsidR="006E3961" w:rsidRDefault="006E3961" w:rsidP="009C48B7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  <w:lang w:val="uk-UA"/>
              </w:rPr>
              <w:t>6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0673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Pr="009C48B7" w:rsidRDefault="006E3961" w:rsidP="000673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486,00</w:t>
            </w:r>
          </w:p>
        </w:tc>
        <w:tc>
          <w:tcPr>
            <w:tcW w:w="7024" w:type="dxa"/>
          </w:tcPr>
          <w:p w:rsidR="006E3961" w:rsidRPr="009C48B7" w:rsidRDefault="006E3961" w:rsidP="000673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hyperlink r:id="rId58" w:tooltip="Ролик CST-С08  d11 мм" w:history="1">
              <w:r w:rsidRPr="009C48B7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Ролик </w:t>
              </w:r>
              <w:r w:rsidRPr="009C48B7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CST</w:t>
              </w:r>
              <w:r w:rsidRPr="009C48B7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-С08 </w:t>
              </w:r>
              <w:r w:rsidRPr="009C48B7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d</w:t>
              </w:r>
              <w:r w:rsidRPr="009C48B7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11 мм</w:t>
              </w:r>
            </w:hyperlink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40</w:t>
            </w:r>
          </w:p>
        </w:tc>
        <w:tc>
          <w:tcPr>
            <w:tcW w:w="1357" w:type="dxa"/>
          </w:tcPr>
          <w:p w:rsidR="006E3961" w:rsidRPr="00195E65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05-03-25-2</w:t>
            </w:r>
          </w:p>
        </w:tc>
        <w:tc>
          <w:tcPr>
            <w:tcW w:w="1124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  <w:lang w:val="uk-UA"/>
              </w:rPr>
              <w:t>6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195E65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860,00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Заправка і регенерація катриджа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067399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1124" w:type="dxa"/>
          </w:tcPr>
          <w:p w:rsidR="006E3961" w:rsidRPr="0078432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  <w:lang w:val="uk-UA"/>
              </w:rPr>
              <w:t>6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407963" w:rsidRDefault="006E3961" w:rsidP="000673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067399" w:rsidRDefault="006E3961" w:rsidP="0006739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480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Бланки ф.210/о</w:t>
            </w:r>
          </w:p>
        </w:tc>
      </w:tr>
      <w:tr w:rsidR="006E3961" w:rsidRPr="0030054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3800C1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510</w:t>
            </w:r>
          </w:p>
        </w:tc>
        <w:tc>
          <w:tcPr>
            <w:tcW w:w="1124" w:type="dxa"/>
          </w:tcPr>
          <w:p w:rsidR="006E3961" w:rsidRPr="003800C1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Pr="003800C1" w:rsidRDefault="006E3961" w:rsidP="003800C1">
            <w:pPr>
              <w:rPr>
                <w:rFonts w:ascii="Times New Roman" w:hAnsi="Times New Roman"/>
              </w:rPr>
            </w:pPr>
            <w:r w:rsidRPr="003800C1">
              <w:rPr>
                <w:rFonts w:ascii="Times New Roman" w:hAnsi="Times New Roman"/>
              </w:rPr>
              <w:t>ТОВ "Консультаційно-навчальний центр охорони праці"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1000,00</w:t>
            </w:r>
          </w:p>
        </w:tc>
        <w:tc>
          <w:tcPr>
            <w:tcW w:w="7024" w:type="dxa"/>
          </w:tcPr>
          <w:p w:rsidR="006E3961" w:rsidRPr="003800C1" w:rsidRDefault="006E3961" w:rsidP="003800C1">
            <w:pPr>
              <w:rPr>
                <w:rFonts w:ascii="Times New Roman" w:hAnsi="Times New Roman"/>
              </w:rPr>
            </w:pPr>
            <w:hyperlink r:id="rId59" w:tooltip="Проведення навчань з питань радіаційної безпеки" w:history="1">
              <w:r w:rsidRPr="003800C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Проведення навчань з питань радіаційної безпеки</w:t>
              </w:r>
            </w:hyperlink>
          </w:p>
        </w:tc>
      </w:tr>
      <w:tr w:rsidR="006E3961" w:rsidRPr="00EF04A2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EF04A2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1124" w:type="dxa"/>
          </w:tcPr>
          <w:p w:rsidR="006E3961" w:rsidRPr="00FF568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Pr="00EF04A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Клименко Вікторія Вікторівна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2220,00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Стакан одноразовий, пластиковий, 180мл</w:t>
            </w:r>
          </w:p>
        </w:tc>
      </w:tr>
      <w:tr w:rsidR="006E3961" w:rsidRPr="00EF04A2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144</w:t>
            </w:r>
          </w:p>
        </w:tc>
        <w:tc>
          <w:tcPr>
            <w:tcW w:w="1357" w:type="dxa"/>
          </w:tcPr>
          <w:p w:rsidR="006E3961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88</w:t>
            </w:r>
          </w:p>
        </w:tc>
        <w:tc>
          <w:tcPr>
            <w:tcW w:w="1124" w:type="dxa"/>
          </w:tcPr>
          <w:p w:rsidR="006E3961" w:rsidRPr="00FF568F" w:rsidRDefault="006E3961" w:rsidP="0072278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12.03.25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«МЕДІНФОРМСЕРВІС»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2600,00</w:t>
            </w:r>
          </w:p>
        </w:tc>
        <w:tc>
          <w:tcPr>
            <w:tcW w:w="7024" w:type="dxa"/>
          </w:tcPr>
          <w:p w:rsidR="006E3961" w:rsidRPr="00F0040A" w:rsidRDefault="006E3961" w:rsidP="00F0040A">
            <w:pPr>
              <w:rPr>
                <w:rFonts w:ascii="Times New Roman" w:hAnsi="Times New Roman"/>
              </w:rPr>
            </w:pPr>
            <w:r w:rsidRPr="00F0040A">
              <w:rPr>
                <w:rFonts w:ascii="Times New Roman" w:hAnsi="Times New Roman"/>
              </w:rPr>
              <w:t>Послуги по супроводу програмного забезпечення - компьютерної програми та бази данних "Облік медичних кадрів"</w:t>
            </w:r>
          </w:p>
          <w:p w:rsidR="006E3961" w:rsidRPr="00F0040A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</w:rPr>
            </w:pPr>
          </w:p>
        </w:tc>
      </w:tr>
      <w:tr w:rsidR="006E3961" w:rsidRPr="00EF04A2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145</w:t>
            </w:r>
          </w:p>
        </w:tc>
        <w:tc>
          <w:tcPr>
            <w:tcW w:w="1357" w:type="dxa"/>
          </w:tcPr>
          <w:p w:rsidR="006E3961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89</w:t>
            </w:r>
          </w:p>
        </w:tc>
        <w:tc>
          <w:tcPr>
            <w:tcW w:w="1124" w:type="dxa"/>
          </w:tcPr>
          <w:p w:rsidR="006E3961" w:rsidRPr="00FF568F" w:rsidRDefault="006E3961" w:rsidP="004176E9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12.03.25</w:t>
            </w:r>
          </w:p>
        </w:tc>
        <w:tc>
          <w:tcPr>
            <w:tcW w:w="3410" w:type="dxa"/>
          </w:tcPr>
          <w:p w:rsidR="006E3961" w:rsidRDefault="006E3961" w:rsidP="004176E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«МЕДІНФОРМСЕРВІС»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1800,00</w:t>
            </w:r>
          </w:p>
        </w:tc>
        <w:tc>
          <w:tcPr>
            <w:tcW w:w="7024" w:type="dxa"/>
          </w:tcPr>
          <w:p w:rsidR="006E3961" w:rsidRPr="004176E9" w:rsidRDefault="006E3961" w:rsidP="004176E9">
            <w:pPr>
              <w:rPr>
                <w:rFonts w:ascii="Times New Roman" w:hAnsi="Times New Roman"/>
              </w:rPr>
            </w:pPr>
            <w:r w:rsidRPr="004176E9">
              <w:rPr>
                <w:rFonts w:ascii="Times New Roman" w:hAnsi="Times New Roman"/>
              </w:rPr>
              <w:t>Послуги по супроводу програмного забезпечення - компьютерної програми та бази данних "Медична статистика"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146</w:t>
            </w:r>
          </w:p>
        </w:tc>
        <w:tc>
          <w:tcPr>
            <w:tcW w:w="1357" w:type="dxa"/>
          </w:tcPr>
          <w:p w:rsidR="006E3961" w:rsidRPr="00793E51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1124" w:type="dxa"/>
          </w:tcPr>
          <w:p w:rsidR="006E3961" w:rsidRDefault="006E3961" w:rsidP="00793E5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Pr="00793E5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Pr="00D46296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6998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B47C0F" w:rsidRDefault="006E3961" w:rsidP="00793E51">
            <w:pPr>
              <w:rPr>
                <w:rFonts w:ascii="Times New Roman" w:hAnsi="Times New Roman"/>
                <w:lang w:val="uk-UA"/>
              </w:rPr>
            </w:pPr>
            <w:r w:rsidRPr="00B47C0F">
              <w:rPr>
                <w:rFonts w:ascii="Times New Roman" w:hAnsi="Times New Roman"/>
                <w:lang w:val="uk-UA"/>
              </w:rPr>
              <w:t xml:space="preserve">Індикаторні смужки: коди НК 024:2023 54518  «Глюкотест» № 100 (Глюкоза сечі </w:t>
            </w:r>
            <w:r w:rsidRPr="00B47C0F">
              <w:rPr>
                <w:rFonts w:ascii="Times New Roman" w:hAnsi="Times New Roman"/>
                <w:lang w:val="en-US"/>
              </w:rPr>
              <w:t>IVD</w:t>
            </w:r>
            <w:r w:rsidRPr="00B47C0F">
              <w:rPr>
                <w:rFonts w:ascii="Times New Roman" w:hAnsi="Times New Roman"/>
                <w:lang w:val="uk-UA"/>
              </w:rPr>
              <w:t>, колориметрична тест-смужка, експрес-аналіз); 59085 Набір Загальний білок  УЛ, сеча/ліквор (набір для визначення мікропротеїну ІВД, спектрофотометричний аналіз); 63234  Філісіт-СРБ-латекс 2 мл (</w:t>
            </w:r>
            <w:r w:rsidRPr="00B47C0F">
              <w:rPr>
                <w:rFonts w:ascii="Times New Roman" w:hAnsi="Times New Roman"/>
                <w:lang w:val="en-US"/>
              </w:rPr>
              <w:t>C</w:t>
            </w:r>
            <w:r w:rsidRPr="00B47C0F">
              <w:rPr>
                <w:rFonts w:ascii="Times New Roman" w:hAnsi="Times New Roman"/>
                <w:lang w:val="uk-UA"/>
              </w:rPr>
              <w:t>-реактивний білок (</w:t>
            </w:r>
            <w:r w:rsidRPr="00B47C0F">
              <w:rPr>
                <w:rFonts w:ascii="Times New Roman" w:hAnsi="Times New Roman"/>
                <w:lang w:val="en-US"/>
              </w:rPr>
              <w:t>CRP</w:t>
            </w:r>
            <w:r w:rsidRPr="00B47C0F">
              <w:rPr>
                <w:rFonts w:ascii="Times New Roman" w:hAnsi="Times New Roman"/>
                <w:lang w:val="uk-UA"/>
              </w:rPr>
              <w:t xml:space="preserve">), антитіла, </w:t>
            </w:r>
            <w:r w:rsidRPr="00B47C0F">
              <w:rPr>
                <w:rFonts w:ascii="Times New Roman" w:hAnsi="Times New Roman"/>
                <w:lang w:val="en-US"/>
              </w:rPr>
              <w:t>IVD</w:t>
            </w:r>
            <w:r w:rsidRPr="00B47C0F">
              <w:rPr>
                <w:rFonts w:ascii="Times New Roman" w:hAnsi="Times New Roman"/>
                <w:lang w:val="uk-UA"/>
              </w:rPr>
              <w:t xml:space="preserve"> набір, аглютинація); 41830 Набір Білірубін-калібратор (Загальний білірубін </w:t>
            </w:r>
            <w:r w:rsidRPr="00B47C0F">
              <w:rPr>
                <w:rFonts w:ascii="Times New Roman" w:hAnsi="Times New Roman"/>
                <w:lang w:val="en-US"/>
              </w:rPr>
              <w:t>IVD</w:t>
            </w:r>
            <w:r w:rsidRPr="00B47C0F">
              <w:rPr>
                <w:rFonts w:ascii="Times New Roman" w:hAnsi="Times New Roman"/>
                <w:lang w:val="uk-UA"/>
              </w:rPr>
              <w:t>, калібратор)).</w:t>
            </w:r>
          </w:p>
        </w:tc>
      </w:tr>
      <w:tr w:rsidR="006E3961" w:rsidRPr="00D46296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14</w:t>
            </w: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Pr="00D46296" w:rsidRDefault="006E3961" w:rsidP="00BC1C83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124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309,00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Герметик</w:t>
            </w:r>
          </w:p>
        </w:tc>
      </w:tr>
      <w:tr w:rsidR="006E3961" w:rsidRPr="00D46296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148</w:t>
            </w:r>
          </w:p>
        </w:tc>
        <w:tc>
          <w:tcPr>
            <w:tcW w:w="1357" w:type="dxa"/>
          </w:tcPr>
          <w:p w:rsidR="006E3961" w:rsidRDefault="006E3961" w:rsidP="00D46296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92</w:t>
            </w:r>
          </w:p>
        </w:tc>
        <w:tc>
          <w:tcPr>
            <w:tcW w:w="1124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18,00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Коліно</w:t>
            </w:r>
          </w:p>
        </w:tc>
      </w:tr>
      <w:tr w:rsidR="006E3961" w:rsidRPr="00D46296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7F49F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149</w:t>
            </w:r>
          </w:p>
        </w:tc>
        <w:tc>
          <w:tcPr>
            <w:tcW w:w="1357" w:type="dxa"/>
          </w:tcPr>
          <w:p w:rsidR="006E3961" w:rsidRDefault="006E3961" w:rsidP="00D46296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93</w:t>
            </w:r>
          </w:p>
        </w:tc>
        <w:tc>
          <w:tcPr>
            <w:tcW w:w="1124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11682,00</w:t>
            </w:r>
          </w:p>
        </w:tc>
        <w:tc>
          <w:tcPr>
            <w:tcW w:w="7024" w:type="dxa"/>
          </w:tcPr>
          <w:p w:rsidR="006E3961" w:rsidRPr="00D46296" w:rsidRDefault="006E3961" w:rsidP="00D46296">
            <w:pPr>
              <w:rPr>
                <w:rFonts w:ascii="Times New Roman" w:hAnsi="Times New Roman"/>
              </w:rPr>
            </w:pPr>
            <w:hyperlink r:id="rId60" w:tooltip="Змішувач, сифон, шланг" w:history="1">
              <w:r w:rsidRPr="00D4629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Змішувач, сифон, шланг </w:t>
              </w:r>
            </w:hyperlink>
          </w:p>
        </w:tc>
      </w:tr>
      <w:tr w:rsidR="006E3961" w:rsidRPr="00D46296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</w:t>
            </w:r>
          </w:p>
        </w:tc>
        <w:tc>
          <w:tcPr>
            <w:tcW w:w="1357" w:type="dxa"/>
          </w:tcPr>
          <w:p w:rsidR="006E3961" w:rsidRDefault="006E3961" w:rsidP="00D46296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94</w:t>
            </w:r>
          </w:p>
        </w:tc>
        <w:tc>
          <w:tcPr>
            <w:tcW w:w="1124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Default="006E3961" w:rsidP="00D4629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25,66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Саморіз</w:t>
            </w:r>
          </w:p>
        </w:tc>
      </w:tr>
      <w:tr w:rsidR="006E3961" w:rsidRPr="00246A85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5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784321" w:rsidRDefault="006E3961" w:rsidP="00D46296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95</w:t>
            </w:r>
          </w:p>
        </w:tc>
        <w:tc>
          <w:tcPr>
            <w:tcW w:w="1124" w:type="dxa"/>
          </w:tcPr>
          <w:p w:rsidR="006E3961" w:rsidRPr="0017715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17.03.25</w:t>
            </w:r>
          </w:p>
        </w:tc>
        <w:tc>
          <w:tcPr>
            <w:tcW w:w="3410" w:type="dxa"/>
          </w:tcPr>
          <w:p w:rsidR="006E3961" w:rsidRDefault="006E3961" w:rsidP="0058552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2413,00</w:t>
            </w:r>
          </w:p>
        </w:tc>
        <w:tc>
          <w:tcPr>
            <w:tcW w:w="7024" w:type="dxa"/>
          </w:tcPr>
          <w:p w:rsidR="006E3961" w:rsidRPr="00585521" w:rsidRDefault="006E3961" w:rsidP="00585521">
            <w:pPr>
              <w:rPr>
                <w:rFonts w:ascii="Times New Roman" w:hAnsi="Times New Roman"/>
              </w:rPr>
            </w:pPr>
            <w:hyperlink r:id="rId61" w:tooltip="Дріжджі хлібопекарські сухі" w:history="1">
              <w:r w:rsidRPr="0058552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Дріжджі хлібопекарські сухі </w:t>
              </w:r>
            </w:hyperlink>
          </w:p>
        </w:tc>
      </w:tr>
      <w:tr w:rsidR="006E3961" w:rsidRPr="00D46296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ED1404" w:rsidRDefault="006E3961" w:rsidP="00D46296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124" w:type="dxa"/>
          </w:tcPr>
          <w:p w:rsidR="006E3961" w:rsidRPr="009E5950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17.03.25</w:t>
            </w:r>
          </w:p>
        </w:tc>
        <w:tc>
          <w:tcPr>
            <w:tcW w:w="3410" w:type="dxa"/>
          </w:tcPr>
          <w:p w:rsidR="006E3961" w:rsidRPr="00ED1404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Кулачковська Вікторія Олександрівна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110384,00</w:t>
            </w:r>
          </w:p>
        </w:tc>
        <w:tc>
          <w:tcPr>
            <w:tcW w:w="7024" w:type="dxa"/>
          </w:tcPr>
          <w:p w:rsidR="006E3961" w:rsidRPr="00ED1404" w:rsidRDefault="006E3961" w:rsidP="00ED1404">
            <w:pPr>
              <w:rPr>
                <w:rFonts w:ascii="Times New Roman" w:hAnsi="Times New Roman"/>
              </w:rPr>
            </w:pPr>
            <w:hyperlink r:id="rId62" w:history="1">
              <w:r w:rsidRPr="00ED1404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Філе куряче заморожене, ДСТУ 3143</w:t>
              </w:r>
            </w:hyperlink>
          </w:p>
        </w:tc>
      </w:tr>
      <w:tr w:rsidR="006E3961" w:rsidRPr="00D46296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153</w:t>
            </w:r>
          </w:p>
        </w:tc>
        <w:tc>
          <w:tcPr>
            <w:tcW w:w="1357" w:type="dxa"/>
          </w:tcPr>
          <w:p w:rsidR="006E3961" w:rsidRPr="00784321" w:rsidRDefault="006E3961" w:rsidP="00D46296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97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17.03.25</w:t>
            </w:r>
          </w:p>
        </w:tc>
        <w:tc>
          <w:tcPr>
            <w:tcW w:w="3410" w:type="dxa"/>
          </w:tcPr>
          <w:p w:rsidR="006E3961" w:rsidRDefault="006E3961" w:rsidP="000759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Кистень Олександр Миколайович</w:t>
            </w:r>
          </w:p>
        </w:tc>
        <w:tc>
          <w:tcPr>
            <w:tcW w:w="1622" w:type="dxa"/>
          </w:tcPr>
          <w:p w:rsidR="006E3961" w:rsidRPr="00F147DF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12870,00</w:t>
            </w:r>
          </w:p>
        </w:tc>
        <w:tc>
          <w:tcPr>
            <w:tcW w:w="7024" w:type="dxa"/>
          </w:tcPr>
          <w:p w:rsidR="006E3961" w:rsidRPr="00B47C0F" w:rsidRDefault="006E3961" w:rsidP="000759A0">
            <w:pPr>
              <w:rPr>
                <w:rFonts w:ascii="Times New Roman" w:hAnsi="Times New Roman"/>
              </w:rPr>
            </w:pPr>
            <w:r w:rsidRPr="00B47C0F">
              <w:rPr>
                <w:rFonts w:ascii="Times New Roman" w:hAnsi="Times New Roman"/>
              </w:rPr>
              <w:t>Сік яблучно-виноградний 100%, без цукру, відновлений, пастеризований, фасування 1л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794F0D" w:rsidRDefault="006E3961" w:rsidP="00794F0D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  <w:lang w:val="uk-UA"/>
              </w:rPr>
              <w:t>.03.25</w:t>
            </w:r>
          </w:p>
        </w:tc>
        <w:tc>
          <w:tcPr>
            <w:tcW w:w="3410" w:type="dxa"/>
          </w:tcPr>
          <w:p w:rsidR="006E3961" w:rsidRPr="00794F0D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«Нортон-Україна»</w:t>
            </w:r>
          </w:p>
        </w:tc>
        <w:tc>
          <w:tcPr>
            <w:tcW w:w="1622" w:type="dxa"/>
          </w:tcPr>
          <w:p w:rsidR="006E3961" w:rsidRPr="00AC3D1D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158332,18</w:t>
            </w:r>
          </w:p>
        </w:tc>
        <w:tc>
          <w:tcPr>
            <w:tcW w:w="7024" w:type="dxa"/>
          </w:tcPr>
          <w:p w:rsidR="006E3961" w:rsidRPr="00B47C0F" w:rsidRDefault="006E3961" w:rsidP="00794F0D">
            <w:pPr>
              <w:rPr>
                <w:rFonts w:ascii="Times New Roman" w:hAnsi="Times New Roman"/>
                <w:lang w:val="uk-UA"/>
              </w:rPr>
            </w:pPr>
            <w:hyperlink r:id="rId63" w:history="1"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Реактиви для гематологічного аналізатора 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Mispa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Count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Plus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- 5 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Part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Differential</w:t>
              </w:r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(ДК 021:2015 33696200-7 Реактиви для аналізів крові)</w:t>
              </w:r>
            </w:hyperlink>
          </w:p>
          <w:p w:rsidR="006E3961" w:rsidRPr="00B47C0F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</w:p>
        </w:tc>
      </w:tr>
      <w:tr w:rsidR="006E3961" w:rsidRPr="00794F0D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155</w:t>
            </w:r>
          </w:p>
        </w:tc>
        <w:tc>
          <w:tcPr>
            <w:tcW w:w="1357" w:type="dxa"/>
          </w:tcPr>
          <w:p w:rsidR="006E3961" w:rsidRDefault="006E3961" w:rsidP="00794F0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99</w:t>
            </w:r>
          </w:p>
        </w:tc>
        <w:tc>
          <w:tcPr>
            <w:tcW w:w="1124" w:type="dxa"/>
          </w:tcPr>
          <w:p w:rsidR="006E3961" w:rsidRPr="00784321" w:rsidRDefault="006E3961" w:rsidP="00794F0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1.03.25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Борщова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14735,00</w:t>
            </w:r>
          </w:p>
        </w:tc>
        <w:tc>
          <w:tcPr>
            <w:tcW w:w="7024" w:type="dxa"/>
          </w:tcPr>
          <w:p w:rsidR="006E3961" w:rsidRPr="00B47C0F" w:rsidRDefault="006E3961" w:rsidP="00794F0D">
            <w:pPr>
              <w:rPr>
                <w:rFonts w:ascii="Times New Roman" w:hAnsi="Times New Roman"/>
              </w:rPr>
            </w:pPr>
            <w:hyperlink r:id="rId64" w:history="1">
              <w:r w:rsidRPr="00B47C0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Реактиви: Контроль норма; Контроль патологія; АЛТ кінетика СпЛ 100 визначень; АСТ кінетика СпЛ 100 визначень; Креатинін кінетика СпЛ 200 визначень; Лужна фосфатаза кінетика СпЛ 250 визначень; Філісіт РФ латекс; Філісіт АСЛ – О – латекс</w:t>
              </w:r>
            </w:hyperlink>
          </w:p>
        </w:tc>
      </w:tr>
      <w:tr w:rsidR="006E3961" w:rsidRPr="00794F0D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8B6282" w:rsidRDefault="006E3961" w:rsidP="00794F0D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S-6315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1.03.25</w:t>
            </w:r>
          </w:p>
        </w:tc>
        <w:tc>
          <w:tcPr>
            <w:tcW w:w="3410" w:type="dxa"/>
          </w:tcPr>
          <w:p w:rsidR="006E3961" w:rsidRPr="008B628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«ФІРМА СОЛТІ»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26208,00</w:t>
            </w:r>
          </w:p>
        </w:tc>
        <w:tc>
          <w:tcPr>
            <w:tcW w:w="7024" w:type="dxa"/>
          </w:tcPr>
          <w:p w:rsidR="006E3961" w:rsidRPr="008B6282" w:rsidRDefault="006E3961" w:rsidP="008B6282">
            <w:pPr>
              <w:rPr>
                <w:rFonts w:ascii="Times New Roman" w:hAnsi="Times New Roman"/>
              </w:rPr>
            </w:pPr>
            <w:r w:rsidRPr="008B6282">
              <w:rPr>
                <w:rFonts w:ascii="Times New Roman" w:hAnsi="Times New Roman"/>
              </w:rPr>
              <w:t>Послуги з адміністрування програмного забезпечення для захисту від вирусів</w:t>
            </w:r>
          </w:p>
        </w:tc>
      </w:tr>
      <w:tr w:rsidR="006E3961" w:rsidRPr="00794F0D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157</w:t>
            </w:r>
          </w:p>
        </w:tc>
        <w:tc>
          <w:tcPr>
            <w:tcW w:w="1357" w:type="dxa"/>
          </w:tcPr>
          <w:p w:rsidR="006E3961" w:rsidRPr="00784321" w:rsidRDefault="006E3961" w:rsidP="00794F0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1.03.25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Pr="008F54EB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34745,00</w:t>
            </w:r>
          </w:p>
        </w:tc>
        <w:tc>
          <w:tcPr>
            <w:tcW w:w="70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Банани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158</w:t>
            </w:r>
          </w:p>
        </w:tc>
        <w:tc>
          <w:tcPr>
            <w:tcW w:w="1357" w:type="dxa"/>
          </w:tcPr>
          <w:p w:rsidR="006E3961" w:rsidRPr="00784321" w:rsidRDefault="006E3961" w:rsidP="00794F0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101</w:t>
            </w:r>
          </w:p>
        </w:tc>
        <w:tc>
          <w:tcPr>
            <w:tcW w:w="1124" w:type="dxa"/>
          </w:tcPr>
          <w:p w:rsidR="006E3961" w:rsidRPr="00BE74F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25.03.25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ФОП Шиян Галина Григорівна</w:t>
            </w:r>
          </w:p>
        </w:tc>
        <w:tc>
          <w:tcPr>
            <w:tcW w:w="1622" w:type="dxa"/>
          </w:tcPr>
          <w:p w:rsidR="006E3961" w:rsidRPr="00BE74F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7800,00</w:t>
            </w:r>
          </w:p>
        </w:tc>
        <w:tc>
          <w:tcPr>
            <w:tcW w:w="7024" w:type="dxa"/>
          </w:tcPr>
          <w:p w:rsidR="006E3961" w:rsidRPr="008908F9" w:rsidRDefault="006E3961" w:rsidP="006C0F5C">
            <w:pPr>
              <w:rPr>
                <w:rFonts w:ascii="Times New Roman" w:hAnsi="Times New Roman"/>
                <w:lang w:val="uk-UA"/>
              </w:rPr>
            </w:pPr>
            <w:hyperlink r:id="rId65" w:history="1">
              <w:r w:rsidRPr="008908F9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Тести: Тест-смужки для експрес аналізу сечі на кетони № 50; Тести швидкі біохімічних показників сечі (відкрита система): Аналіт </w:t>
              </w:r>
              <w:r w:rsidRPr="006C0F5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pH</w:t>
              </w:r>
              <w:r w:rsidRPr="008908F9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, Формат тесту: Тест-смужка, Матеріал дослідження: Сеча; Тест-смужки </w:t>
              </w:r>
              <w:r w:rsidRPr="006C0F5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One</w:t>
              </w:r>
              <w:r w:rsidRPr="008908F9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6C0F5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Touch</w:t>
              </w:r>
              <w:r w:rsidRPr="008908F9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6C0F5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Select</w:t>
              </w:r>
              <w:r w:rsidRPr="008908F9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для глюкометра</w:t>
              </w:r>
            </w:hyperlink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222D9D" w:rsidRDefault="006E3961" w:rsidP="00321BC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2025/03/066</w:t>
            </w:r>
          </w:p>
        </w:tc>
        <w:tc>
          <w:tcPr>
            <w:tcW w:w="1124" w:type="dxa"/>
          </w:tcPr>
          <w:p w:rsidR="006E3961" w:rsidRPr="00222D9D" w:rsidRDefault="006E3961" w:rsidP="00222D9D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28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03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«АМІКУМ ПЛЮС»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118837,44</w:t>
            </w:r>
          </w:p>
        </w:tc>
        <w:tc>
          <w:tcPr>
            <w:tcW w:w="7024" w:type="dxa"/>
          </w:tcPr>
          <w:p w:rsidR="006E3961" w:rsidRPr="00222D9D" w:rsidRDefault="006E3961" w:rsidP="00CA7EA4">
            <w:pPr>
              <w:jc w:val="both"/>
              <w:rPr>
                <w:rStyle w:val="docdata"/>
                <w:rFonts w:ascii="Times New Roman" w:hAnsi="Times New Roman"/>
                <w:bCs/>
                <w:lang w:val="uk-UA"/>
              </w:rPr>
            </w:pPr>
            <w:r w:rsidRPr="00222D9D">
              <w:rPr>
                <w:rFonts w:ascii="Times New Roman" w:hAnsi="Times New Roman"/>
                <w:shd w:val="clear" w:color="auto" w:fill="FFFFFF"/>
                <w:lang w:val="uk-UA"/>
              </w:rPr>
              <w:t xml:space="preserve">Харчовий продукт для спеціальних медичних цілей: ентеральне харчування Нутрідрінк Компакт з харчовими волокнами зі смаком ванілі (або полуниці) пластикова пляшка 4*125 мл / </w:t>
            </w:r>
            <w:r w:rsidRPr="00222D9D">
              <w:rPr>
                <w:rFonts w:ascii="Times New Roman" w:hAnsi="Times New Roman"/>
                <w:shd w:val="clear" w:color="auto" w:fill="FFFFFF"/>
              </w:rPr>
              <w:t>Nutridrink</w:t>
            </w:r>
            <w:r w:rsidRPr="00222D9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r w:rsidRPr="00222D9D">
              <w:rPr>
                <w:rFonts w:ascii="Times New Roman" w:hAnsi="Times New Roman"/>
                <w:shd w:val="clear" w:color="auto" w:fill="FFFFFF"/>
              </w:rPr>
              <w:t>Compact</w:t>
            </w:r>
            <w:r w:rsidRPr="00222D9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r w:rsidRPr="00222D9D">
              <w:rPr>
                <w:rFonts w:ascii="Times New Roman" w:hAnsi="Times New Roman"/>
                <w:shd w:val="clear" w:color="auto" w:fill="FFFFFF"/>
              </w:rPr>
              <w:t>Fibre</w:t>
            </w:r>
            <w:r w:rsidRPr="00222D9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(або еквівалент)(ДК 021:2015 15881000-7 Гомогенізовані продукти харчування)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60</w:t>
            </w:r>
          </w:p>
        </w:tc>
        <w:tc>
          <w:tcPr>
            <w:tcW w:w="1357" w:type="dxa"/>
          </w:tcPr>
          <w:p w:rsidR="006E3961" w:rsidRPr="00710939" w:rsidRDefault="006E3961" w:rsidP="00321BC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2342</w:t>
            </w:r>
          </w:p>
        </w:tc>
        <w:tc>
          <w:tcPr>
            <w:tcW w:w="1124" w:type="dxa"/>
          </w:tcPr>
          <w:p w:rsidR="006E3961" w:rsidRPr="00710939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01.04.25</w:t>
            </w:r>
          </w:p>
        </w:tc>
        <w:tc>
          <w:tcPr>
            <w:tcW w:w="3410" w:type="dxa"/>
          </w:tcPr>
          <w:p w:rsidR="006E3961" w:rsidRPr="00710939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«Інженерн6о-виробнича фірма «РІВАС»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70000,00</w:t>
            </w:r>
          </w:p>
        </w:tc>
        <w:tc>
          <w:tcPr>
            <w:tcW w:w="7024" w:type="dxa"/>
          </w:tcPr>
          <w:p w:rsidR="006E3961" w:rsidRPr="003E6EBD" w:rsidRDefault="006E3961" w:rsidP="00710939">
            <w:pPr>
              <w:jc w:val="both"/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Style w:val="docdata"/>
                <w:rFonts w:ascii="Times New Roman" w:hAnsi="Times New Roman"/>
                <w:bCs/>
                <w:color w:val="000000"/>
                <w:lang w:val="uk-UA"/>
              </w:rPr>
              <w:t>Послуги  з улаштування структурованої системи в будівлі за адресою : м. Харків, вул. Каденюка,43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16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321BCA" w:rsidRDefault="006E3961" w:rsidP="00321BC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1124" w:type="dxa"/>
          </w:tcPr>
          <w:p w:rsidR="006E3961" w:rsidRPr="00321BC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02.04.25</w:t>
            </w:r>
          </w:p>
        </w:tc>
        <w:tc>
          <w:tcPr>
            <w:tcW w:w="3410" w:type="dxa"/>
          </w:tcPr>
          <w:p w:rsidR="006E3961" w:rsidRPr="00321BCA" w:rsidRDefault="006E3961" w:rsidP="00321BC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Руденко Микола Іванович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10500,00</w:t>
            </w:r>
          </w:p>
        </w:tc>
        <w:tc>
          <w:tcPr>
            <w:tcW w:w="7024" w:type="dxa"/>
          </w:tcPr>
          <w:p w:rsidR="006E3961" w:rsidRPr="00321BCA" w:rsidRDefault="006E3961" w:rsidP="00321BCA">
            <w:pPr>
              <w:rPr>
                <w:rFonts w:ascii="Times New Roman" w:hAnsi="Times New Roman"/>
              </w:rPr>
            </w:pPr>
            <w:hyperlink r:id="rId66" w:history="1">
              <w:r w:rsidRPr="00321BCA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Буряк столовий першого товарного сорту, 5-10 см, ДСТУ 7033</w:t>
              </w:r>
            </w:hyperlink>
          </w:p>
          <w:p w:rsidR="006E3961" w:rsidRPr="00321BCA" w:rsidRDefault="006E3961" w:rsidP="00321BCA">
            <w:pPr>
              <w:rPr>
                <w:rFonts w:ascii="Times New Roman" w:hAnsi="Times New Roman"/>
              </w:rPr>
            </w:pP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162</w:t>
            </w:r>
          </w:p>
        </w:tc>
        <w:tc>
          <w:tcPr>
            <w:tcW w:w="1357" w:type="dxa"/>
          </w:tcPr>
          <w:p w:rsidR="006E3961" w:rsidRDefault="006E3961" w:rsidP="00B3524B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103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03.04.25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4536,00</w:t>
            </w:r>
          </w:p>
        </w:tc>
        <w:tc>
          <w:tcPr>
            <w:tcW w:w="7024" w:type="dxa"/>
          </w:tcPr>
          <w:p w:rsidR="006E3961" w:rsidRDefault="006E3961" w:rsidP="00CA7EA4">
            <w:pPr>
              <w:ind w:hanging="58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Відро пластикове 10л з педаллю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45A6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163</w:t>
            </w:r>
          </w:p>
        </w:tc>
        <w:tc>
          <w:tcPr>
            <w:tcW w:w="1357" w:type="dxa"/>
          </w:tcPr>
          <w:p w:rsidR="006E3961" w:rsidRDefault="006E3961" w:rsidP="00BE4DB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104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08.04.25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«ПРЕС КОРПОРЕЙШИН ЛІМЕТЕД»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1200,00</w:t>
            </w:r>
          </w:p>
        </w:tc>
        <w:tc>
          <w:tcPr>
            <w:tcW w:w="7024" w:type="dxa"/>
          </w:tcPr>
          <w:p w:rsidR="006E3961" w:rsidRDefault="006E3961" w:rsidP="00CF35B5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Бланки для закладів охорони здоров’я А5(148х210)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073C86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val="uk-UA"/>
              </w:rPr>
            </w:pPr>
            <w:r w:rsidRPr="00EC0EF0">
              <w:rPr>
                <w:rFonts w:ascii="Times New Roman" w:hAnsi="Times New Roman"/>
                <w:lang w:val="uk-UA"/>
              </w:rPr>
              <w:t>16</w:t>
            </w: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784321" w:rsidRDefault="006E3961" w:rsidP="00FB4009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105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09.04.25</w:t>
            </w:r>
          </w:p>
        </w:tc>
        <w:tc>
          <w:tcPr>
            <w:tcW w:w="3410" w:type="dxa"/>
          </w:tcPr>
          <w:p w:rsidR="006E3961" w:rsidRPr="00883262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«ІСПОЛІН ПЛЮС»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36720,00</w:t>
            </w:r>
          </w:p>
        </w:tc>
        <w:tc>
          <w:tcPr>
            <w:tcW w:w="7024" w:type="dxa"/>
          </w:tcPr>
          <w:p w:rsidR="006E3961" w:rsidRPr="00FB4009" w:rsidRDefault="006E3961" w:rsidP="00FB4009">
            <w:pPr>
              <w:rPr>
                <w:rFonts w:ascii="Times New Roman" w:hAnsi="Times New Roman"/>
              </w:rPr>
            </w:pPr>
            <w:hyperlink r:id="rId67" w:tooltip="Хек с/м, тушка без голови,  300-600 г. ДСТУ 4868" w:history="1">
              <w:r w:rsidRPr="00FB4009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Хек с/м, тушка без голови, 300-600 г. ДСТУ 4868 </w:t>
              </w:r>
            </w:hyperlink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165</w:t>
            </w:r>
          </w:p>
        </w:tc>
        <w:tc>
          <w:tcPr>
            <w:tcW w:w="1357" w:type="dxa"/>
          </w:tcPr>
          <w:p w:rsidR="006E3961" w:rsidRPr="00AC1760" w:rsidRDefault="006E3961" w:rsidP="008209A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106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1440,00</w:t>
            </w:r>
          </w:p>
        </w:tc>
        <w:tc>
          <w:tcPr>
            <w:tcW w:w="7024" w:type="dxa"/>
          </w:tcPr>
          <w:p w:rsidR="006E3961" w:rsidRPr="005433F2" w:rsidRDefault="006E3961" w:rsidP="008209A8">
            <w:pPr>
              <w:rPr>
                <w:rFonts w:ascii="Times New Roman" w:hAnsi="Times New Roman"/>
                <w:bCs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Цемент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166</w:t>
            </w:r>
          </w:p>
        </w:tc>
        <w:tc>
          <w:tcPr>
            <w:tcW w:w="1357" w:type="dxa"/>
          </w:tcPr>
          <w:p w:rsidR="006E3961" w:rsidRDefault="006E3961" w:rsidP="008209A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107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132,00</w:t>
            </w:r>
          </w:p>
        </w:tc>
        <w:tc>
          <w:tcPr>
            <w:tcW w:w="7024" w:type="dxa"/>
          </w:tcPr>
          <w:p w:rsidR="006E3961" w:rsidRPr="005433F2" w:rsidRDefault="006E3961" w:rsidP="008209A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Пластифікатор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167</w:t>
            </w:r>
          </w:p>
        </w:tc>
        <w:tc>
          <w:tcPr>
            <w:tcW w:w="1357" w:type="dxa"/>
          </w:tcPr>
          <w:p w:rsidR="006E3961" w:rsidRDefault="006E3961" w:rsidP="001B15D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108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1620,00</w:t>
            </w:r>
          </w:p>
        </w:tc>
        <w:tc>
          <w:tcPr>
            <w:tcW w:w="7024" w:type="dxa"/>
          </w:tcPr>
          <w:p w:rsidR="006E3961" w:rsidRPr="00784321" w:rsidRDefault="006E3961" w:rsidP="008209A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Щебень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168</w:t>
            </w:r>
          </w:p>
        </w:tc>
        <w:tc>
          <w:tcPr>
            <w:tcW w:w="1357" w:type="dxa"/>
          </w:tcPr>
          <w:p w:rsidR="006E3961" w:rsidRDefault="006E3961" w:rsidP="001B15D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109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45,00</w:t>
            </w:r>
          </w:p>
        </w:tc>
        <w:tc>
          <w:tcPr>
            <w:tcW w:w="7024" w:type="dxa"/>
          </w:tcPr>
          <w:p w:rsidR="006E3961" w:rsidRDefault="006E3961" w:rsidP="00AC59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Авто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паста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169</w:t>
            </w:r>
          </w:p>
        </w:tc>
        <w:tc>
          <w:tcPr>
            <w:tcW w:w="1357" w:type="dxa"/>
          </w:tcPr>
          <w:p w:rsidR="006E3961" w:rsidRDefault="006E3961" w:rsidP="001B15D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110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840,00</w:t>
            </w:r>
          </w:p>
        </w:tc>
        <w:tc>
          <w:tcPr>
            <w:tcW w:w="7024" w:type="dxa"/>
          </w:tcPr>
          <w:p w:rsidR="006E3961" w:rsidRDefault="006E3961" w:rsidP="00AC5976">
            <w:pPr>
              <w:ind w:hanging="58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Мотузка моторна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170</w:t>
            </w:r>
          </w:p>
        </w:tc>
        <w:tc>
          <w:tcPr>
            <w:tcW w:w="1357" w:type="dxa"/>
          </w:tcPr>
          <w:p w:rsidR="006E3961" w:rsidRDefault="006E3961" w:rsidP="001B15D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111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270,00</w:t>
            </w:r>
          </w:p>
        </w:tc>
        <w:tc>
          <w:tcPr>
            <w:tcW w:w="7024" w:type="dxa"/>
          </w:tcPr>
          <w:p w:rsidR="006E3961" w:rsidRDefault="006E3961" w:rsidP="00AC5976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Клема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7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784321" w:rsidRDefault="006E3961" w:rsidP="001B15DB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112</w:t>
            </w:r>
          </w:p>
        </w:tc>
        <w:tc>
          <w:tcPr>
            <w:tcW w:w="1124" w:type="dxa"/>
          </w:tcPr>
          <w:p w:rsidR="006E3961" w:rsidRPr="00AC1760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8209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189,00</w:t>
            </w:r>
          </w:p>
        </w:tc>
        <w:tc>
          <w:tcPr>
            <w:tcW w:w="7024" w:type="dxa"/>
          </w:tcPr>
          <w:p w:rsidR="006E3961" w:rsidRDefault="006E3961" w:rsidP="00562970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Світильник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172</w:t>
            </w:r>
          </w:p>
        </w:tc>
        <w:tc>
          <w:tcPr>
            <w:tcW w:w="1357" w:type="dxa"/>
          </w:tcPr>
          <w:p w:rsidR="006E3961" w:rsidRDefault="006E3961" w:rsidP="008209A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113</w:t>
            </w:r>
          </w:p>
        </w:tc>
        <w:tc>
          <w:tcPr>
            <w:tcW w:w="1124" w:type="dxa"/>
          </w:tcPr>
          <w:p w:rsidR="006E3961" w:rsidRPr="00AC1760" w:rsidRDefault="006E3961" w:rsidP="00795E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795E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2728,00</w:t>
            </w:r>
          </w:p>
        </w:tc>
        <w:tc>
          <w:tcPr>
            <w:tcW w:w="7024" w:type="dxa"/>
          </w:tcPr>
          <w:p w:rsidR="006E3961" w:rsidRDefault="006E3961" w:rsidP="00562970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Змішувач, шланг</w:t>
            </w:r>
          </w:p>
        </w:tc>
      </w:tr>
      <w:tr w:rsidR="006E3961" w:rsidRPr="00710939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173</w:t>
            </w:r>
          </w:p>
        </w:tc>
        <w:tc>
          <w:tcPr>
            <w:tcW w:w="1357" w:type="dxa"/>
          </w:tcPr>
          <w:p w:rsidR="006E3961" w:rsidRPr="00335DBA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114</w:t>
            </w:r>
          </w:p>
        </w:tc>
        <w:tc>
          <w:tcPr>
            <w:tcW w:w="1124" w:type="dxa"/>
          </w:tcPr>
          <w:p w:rsidR="006E3961" w:rsidRPr="00AC1760" w:rsidRDefault="006E3961" w:rsidP="00795E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10.04.25</w:t>
            </w:r>
          </w:p>
        </w:tc>
        <w:tc>
          <w:tcPr>
            <w:tcW w:w="3410" w:type="dxa"/>
          </w:tcPr>
          <w:p w:rsidR="006E3961" w:rsidRDefault="006E3961" w:rsidP="00795E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156,00</w:t>
            </w:r>
          </w:p>
        </w:tc>
        <w:tc>
          <w:tcPr>
            <w:tcW w:w="7024" w:type="dxa"/>
          </w:tcPr>
          <w:p w:rsidR="006E3961" w:rsidRDefault="006E3961" w:rsidP="00562970">
            <w:pPr>
              <w:ind w:hanging="58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Батарейка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174</w:t>
            </w:r>
          </w:p>
        </w:tc>
        <w:tc>
          <w:tcPr>
            <w:tcW w:w="1357" w:type="dxa"/>
          </w:tcPr>
          <w:p w:rsidR="006E3961" w:rsidRPr="00CE0E4C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BB1885">
              <w:rPr>
                <w:rFonts w:ascii="Times New Roman" w:hAnsi="Times New Roman"/>
                <w:lang w:val="uk-UA"/>
              </w:rPr>
              <w:t>115</w:t>
            </w:r>
          </w:p>
        </w:tc>
        <w:tc>
          <w:tcPr>
            <w:tcW w:w="1124" w:type="dxa"/>
          </w:tcPr>
          <w:p w:rsidR="006E3961" w:rsidRDefault="006E3961" w:rsidP="00AA2D8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11.04.25</w:t>
            </w:r>
          </w:p>
        </w:tc>
        <w:tc>
          <w:tcPr>
            <w:tcW w:w="3410" w:type="dxa"/>
          </w:tcPr>
          <w:p w:rsidR="006E3961" w:rsidRPr="00AA2D88" w:rsidRDefault="006E3961" w:rsidP="00AA2D88">
            <w:pPr>
              <w:rPr>
                <w:rFonts w:ascii="Times New Roman" w:hAnsi="Times New Roman"/>
              </w:rPr>
            </w:pPr>
            <w:r w:rsidRPr="00AA2D88">
              <w:rPr>
                <w:rFonts w:ascii="Times New Roman" w:hAnsi="Times New Roman"/>
              </w:rPr>
              <w:t>ТОВ "ТВГ УКРАЇНСЬКИЙ ПАПІР" 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33120,00</w:t>
            </w:r>
          </w:p>
        </w:tc>
        <w:tc>
          <w:tcPr>
            <w:tcW w:w="7024" w:type="dxa"/>
          </w:tcPr>
          <w:p w:rsidR="006E3961" w:rsidRPr="00BB1885" w:rsidRDefault="006E3961" w:rsidP="00AA2D88">
            <w:pPr>
              <w:rPr>
                <w:rFonts w:ascii="Times New Roman" w:hAnsi="Times New Roman"/>
                <w:lang w:val="uk-UA"/>
              </w:rPr>
            </w:pPr>
            <w:hyperlink r:id="rId68" w:history="1">
              <w:r w:rsidRPr="00BB1885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Рушники паперові, 2-шарові, целюлозні, </w:t>
              </w:r>
              <w:r w:rsidRPr="00AA2D8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Z</w:t>
              </w:r>
              <w:r w:rsidRPr="00BB1885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-складання, від 150 шт.</w:t>
              </w:r>
            </w:hyperlink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175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116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15.04.25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«Інтердез»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139998,00</w:t>
            </w:r>
          </w:p>
        </w:tc>
        <w:tc>
          <w:tcPr>
            <w:tcW w:w="7024" w:type="dxa"/>
          </w:tcPr>
          <w:p w:rsidR="006E3961" w:rsidRPr="00795E57" w:rsidRDefault="006E3961" w:rsidP="00795E57">
            <w:pPr>
              <w:rPr>
                <w:rFonts w:ascii="Times New Roman" w:hAnsi="Times New Roman"/>
              </w:rPr>
            </w:pPr>
            <w:r w:rsidRPr="00795E57">
              <w:rPr>
                <w:rFonts w:ascii="Times New Roman" w:hAnsi="Times New Roman"/>
              </w:rPr>
              <w:t>Дезінфекційні засоби медичного призначення (ДК 021:2015 24455000-8 Дезінфекційні засоби)</w:t>
            </w:r>
          </w:p>
        </w:tc>
      </w:tr>
      <w:tr w:rsidR="006E3961" w:rsidRPr="005C1720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17</w:t>
            </w:r>
            <w:r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5C1720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620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15.04.25</w:t>
            </w:r>
          </w:p>
        </w:tc>
        <w:tc>
          <w:tcPr>
            <w:tcW w:w="3410" w:type="dxa"/>
          </w:tcPr>
          <w:p w:rsidR="006E3961" w:rsidRPr="005C1720" w:rsidRDefault="006E3961" w:rsidP="00C7038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«Консультаційно-навчальний центр охорони здоров’я»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2040,00</w:t>
            </w:r>
          </w:p>
        </w:tc>
        <w:tc>
          <w:tcPr>
            <w:tcW w:w="7024" w:type="dxa"/>
          </w:tcPr>
          <w:p w:rsidR="006E3961" w:rsidRPr="00ED370F" w:rsidRDefault="006E3961" w:rsidP="00997179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Проведення навчань з питань електробезпеки</w:t>
            </w:r>
          </w:p>
        </w:tc>
      </w:tr>
      <w:tr w:rsidR="006E3961" w:rsidRPr="00F47662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177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04/69</w:t>
            </w:r>
          </w:p>
        </w:tc>
        <w:tc>
          <w:tcPr>
            <w:tcW w:w="1124" w:type="dxa"/>
          </w:tcPr>
          <w:p w:rsidR="006E3961" w:rsidRDefault="006E3961" w:rsidP="00772E3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18.04.25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«Центр медичної техніки»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2000,00</w:t>
            </w:r>
          </w:p>
        </w:tc>
        <w:tc>
          <w:tcPr>
            <w:tcW w:w="7024" w:type="dxa"/>
          </w:tcPr>
          <w:p w:rsidR="006E3961" w:rsidRPr="00772E38" w:rsidRDefault="006E3961" w:rsidP="00772E38">
            <w:pPr>
              <w:rPr>
                <w:rFonts w:ascii="Times New Roman" w:hAnsi="Times New Roman"/>
              </w:rPr>
            </w:pPr>
            <w:r w:rsidRPr="00B91569">
              <w:rPr>
                <w:rFonts w:ascii="Times New Roman" w:hAnsi="Times New Roman"/>
                <w:lang w:val="uk-UA"/>
              </w:rPr>
              <w:t xml:space="preserve">Послуги з ремонту і технічного обслуговування: концентраторів кисневих </w:t>
            </w:r>
            <w:r w:rsidRPr="00772E38">
              <w:rPr>
                <w:rFonts w:ascii="Times New Roman" w:hAnsi="Times New Roman"/>
              </w:rPr>
              <w:t>New</w:t>
            </w:r>
            <w:r w:rsidRPr="00B91569">
              <w:rPr>
                <w:rFonts w:ascii="Times New Roman" w:hAnsi="Times New Roman"/>
                <w:lang w:val="uk-UA"/>
              </w:rPr>
              <w:t xml:space="preserve"> </w:t>
            </w:r>
            <w:r w:rsidRPr="00772E38">
              <w:rPr>
                <w:rFonts w:ascii="Times New Roman" w:hAnsi="Times New Roman"/>
              </w:rPr>
              <w:t>Life</w:t>
            </w:r>
            <w:r w:rsidRPr="00B91569">
              <w:rPr>
                <w:rFonts w:ascii="Times New Roman" w:hAnsi="Times New Roman"/>
                <w:lang w:val="uk-UA"/>
              </w:rPr>
              <w:t xml:space="preserve"> </w:t>
            </w:r>
            <w:r w:rsidRPr="00772E38">
              <w:rPr>
                <w:rFonts w:ascii="Times New Roman" w:hAnsi="Times New Roman"/>
              </w:rPr>
              <w:t>Air</w:t>
            </w:r>
            <w:r w:rsidRPr="00B91569">
              <w:rPr>
                <w:rFonts w:ascii="Times New Roman" w:hAnsi="Times New Roman"/>
                <w:lang w:val="uk-UA"/>
              </w:rPr>
              <w:t xml:space="preserve"> </w:t>
            </w:r>
            <w:r w:rsidRPr="00772E38">
              <w:rPr>
                <w:rFonts w:ascii="Times New Roman" w:hAnsi="Times New Roman"/>
              </w:rPr>
              <w:t>Sep</w:t>
            </w:r>
            <w:r w:rsidRPr="00B91569">
              <w:rPr>
                <w:rFonts w:ascii="Times New Roman" w:hAnsi="Times New Roman"/>
                <w:lang w:val="uk-UA"/>
              </w:rPr>
              <w:t xml:space="preserve"> 5 л инв. № 11281073, </w:t>
            </w:r>
            <w:r w:rsidRPr="00772E38">
              <w:rPr>
                <w:rFonts w:ascii="Times New Roman" w:hAnsi="Times New Roman"/>
              </w:rPr>
              <w:t>Devilbiss</w:t>
            </w:r>
            <w:r w:rsidRPr="00B91569">
              <w:rPr>
                <w:rFonts w:ascii="Times New Roman" w:hAnsi="Times New Roman"/>
                <w:lang w:val="uk-UA"/>
              </w:rPr>
              <w:t xml:space="preserve"> 5л инв. №10490803, Неасо 10 л сер.№ 301100002180416035, </w:t>
            </w:r>
            <w:r w:rsidRPr="00772E38">
              <w:rPr>
                <w:rFonts w:ascii="Times New Roman" w:hAnsi="Times New Roman"/>
              </w:rPr>
              <w:t>Respironics</w:t>
            </w:r>
            <w:r w:rsidRPr="00B91569">
              <w:rPr>
                <w:rFonts w:ascii="Times New Roman" w:hAnsi="Times New Roman"/>
                <w:lang w:val="uk-UA"/>
              </w:rPr>
              <w:t xml:space="preserve"> </w:t>
            </w:r>
            <w:r w:rsidRPr="00772E38">
              <w:rPr>
                <w:rFonts w:ascii="Times New Roman" w:hAnsi="Times New Roman"/>
              </w:rPr>
              <w:t>Everflo</w:t>
            </w:r>
            <w:r w:rsidRPr="00B91569">
              <w:rPr>
                <w:rFonts w:ascii="Times New Roman" w:hAnsi="Times New Roman"/>
                <w:lang w:val="uk-UA"/>
              </w:rPr>
              <w:t xml:space="preserve"> 5 л сер. </w:t>
            </w:r>
            <w:r w:rsidRPr="00772E38">
              <w:rPr>
                <w:rFonts w:ascii="Times New Roman" w:hAnsi="Times New Roman"/>
              </w:rPr>
              <w:t>№ 0401211756, Invacare Platinum 5 л сер.№ 08KSZ432041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178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РЗ 205</w:t>
            </w:r>
          </w:p>
        </w:tc>
        <w:tc>
          <w:tcPr>
            <w:tcW w:w="1124" w:type="dxa"/>
          </w:tcPr>
          <w:p w:rsidR="006E3961" w:rsidRDefault="006E3961" w:rsidP="00A87B6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18.04.25</w:t>
            </w:r>
          </w:p>
        </w:tc>
        <w:tc>
          <w:tcPr>
            <w:tcW w:w="3410" w:type="dxa"/>
          </w:tcPr>
          <w:p w:rsidR="006E3961" w:rsidRDefault="006E3961" w:rsidP="00A87B6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«Комплекс з вивозу побутових відходів»</w:t>
            </w:r>
          </w:p>
        </w:tc>
        <w:tc>
          <w:tcPr>
            <w:tcW w:w="1622" w:type="dxa"/>
          </w:tcPr>
          <w:p w:rsidR="006E3961" w:rsidRDefault="006E3961" w:rsidP="00F47662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4181,12</w:t>
            </w:r>
          </w:p>
        </w:tc>
        <w:tc>
          <w:tcPr>
            <w:tcW w:w="7024" w:type="dxa"/>
          </w:tcPr>
          <w:p w:rsidR="006E3961" w:rsidRPr="00A87B6C" w:rsidRDefault="006E3961" w:rsidP="00A87B6C">
            <w:pPr>
              <w:rPr>
                <w:rFonts w:ascii="Times New Roman" w:hAnsi="Times New Roman"/>
              </w:rPr>
            </w:pPr>
            <w:r w:rsidRPr="00A87B6C">
              <w:rPr>
                <w:rFonts w:ascii="Times New Roman" w:hAnsi="Times New Roman"/>
              </w:rPr>
              <w:t>Утилізація великогабаритних відходів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179</w:t>
            </w:r>
          </w:p>
        </w:tc>
        <w:tc>
          <w:tcPr>
            <w:tcW w:w="1357" w:type="dxa"/>
          </w:tcPr>
          <w:p w:rsidR="006E3961" w:rsidRDefault="006E3961" w:rsidP="001B15DB">
            <w:pPr>
              <w:spacing w:after="0" w:line="240" w:lineRule="auto"/>
              <w:ind w:left="-108" w:right="-27"/>
              <w:jc w:val="both"/>
              <w:rPr>
                <w:rFonts w:ascii="Times New Roman" w:hAnsi="Times New Roman"/>
                <w:lang w:val="uk-UA"/>
              </w:rPr>
            </w:pPr>
          </w:p>
          <w:p w:rsidR="006E3961" w:rsidRPr="00960550" w:rsidRDefault="006E3961" w:rsidP="001B15DB">
            <w:pPr>
              <w:ind w:left="-108" w:right="-27" w:firstLine="708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117</w:t>
            </w:r>
          </w:p>
        </w:tc>
        <w:tc>
          <w:tcPr>
            <w:tcW w:w="1124" w:type="dxa"/>
          </w:tcPr>
          <w:p w:rsidR="006E3961" w:rsidRDefault="006E3961" w:rsidP="00A87B6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22.04.25</w:t>
            </w:r>
          </w:p>
        </w:tc>
        <w:tc>
          <w:tcPr>
            <w:tcW w:w="3410" w:type="dxa"/>
          </w:tcPr>
          <w:p w:rsidR="006E3961" w:rsidRDefault="006E3961" w:rsidP="0096055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МЕДИЧНА ЛАБОРАТОРІЯ «АНАЛІТІКА»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122140,00</w:t>
            </w:r>
          </w:p>
        </w:tc>
        <w:tc>
          <w:tcPr>
            <w:tcW w:w="7024" w:type="dxa"/>
          </w:tcPr>
          <w:p w:rsidR="006E3961" w:rsidRPr="00FD3C94" w:rsidRDefault="006E3961" w:rsidP="00A87B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Послуги з проведення лабораторних досліджень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80</w:t>
            </w:r>
          </w:p>
        </w:tc>
        <w:tc>
          <w:tcPr>
            <w:tcW w:w="1357" w:type="dxa"/>
          </w:tcPr>
          <w:p w:rsidR="006E3961" w:rsidRPr="00B91569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05-03-25-2</w:t>
            </w:r>
          </w:p>
        </w:tc>
        <w:tc>
          <w:tcPr>
            <w:tcW w:w="1124" w:type="dxa"/>
          </w:tcPr>
          <w:p w:rsidR="006E3961" w:rsidRPr="00B91569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23</w:t>
            </w:r>
            <w:r>
              <w:rPr>
                <w:rFonts w:ascii="Times New Roman" w:hAnsi="Times New Roman"/>
                <w:lang w:val="uk-UA"/>
              </w:rPr>
              <w:t>.04.25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730,00</w:t>
            </w:r>
          </w:p>
        </w:tc>
        <w:tc>
          <w:tcPr>
            <w:tcW w:w="7024" w:type="dxa"/>
          </w:tcPr>
          <w:p w:rsidR="006E3961" w:rsidRDefault="006E3961" w:rsidP="00997179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Заправка, регенерація і поточний ремонт картриджів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18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118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25.04.25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«ТОРГОВИЙ ДІМ СВІТОТЕХНІКА»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10062,00</w:t>
            </w:r>
          </w:p>
        </w:tc>
        <w:tc>
          <w:tcPr>
            <w:tcW w:w="7024" w:type="dxa"/>
          </w:tcPr>
          <w:p w:rsidR="006E3961" w:rsidRPr="00260A39" w:rsidRDefault="006E3961" w:rsidP="00D36D73">
            <w:pPr>
              <w:rPr>
                <w:rFonts w:ascii="Times New Roman" w:hAnsi="Times New Roman"/>
                <w:lang w:val="uk-UA"/>
              </w:rPr>
            </w:pPr>
            <w:r w:rsidRPr="00260A39">
              <w:rPr>
                <w:rFonts w:ascii="Times New Roman" w:hAnsi="Times New Roman"/>
                <w:lang w:val="uk-UA"/>
              </w:rPr>
              <w:t>Панелі світлодіодні 595</w:t>
            </w:r>
            <w:r w:rsidRPr="00D36D73">
              <w:rPr>
                <w:rFonts w:ascii="Times New Roman" w:hAnsi="Times New Roman"/>
              </w:rPr>
              <w:t>x</w:t>
            </w:r>
            <w:r w:rsidRPr="00260A39">
              <w:rPr>
                <w:rFonts w:ascii="Times New Roman" w:hAnsi="Times New Roman"/>
                <w:lang w:val="uk-UA"/>
              </w:rPr>
              <w:t>595 мм, 40Вт, 5000К, 3000</w:t>
            </w:r>
            <w:r w:rsidRPr="00D36D73">
              <w:rPr>
                <w:rFonts w:ascii="Times New Roman" w:hAnsi="Times New Roman"/>
              </w:rPr>
              <w:t>lm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18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119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25.04.25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260A3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1350,00</w:t>
            </w:r>
          </w:p>
        </w:tc>
        <w:tc>
          <w:tcPr>
            <w:tcW w:w="7024" w:type="dxa"/>
          </w:tcPr>
          <w:p w:rsidR="006E3961" w:rsidRDefault="006E3961" w:rsidP="00997179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Бланки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AA02F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83</w:t>
            </w:r>
          </w:p>
        </w:tc>
        <w:tc>
          <w:tcPr>
            <w:tcW w:w="1357" w:type="dxa"/>
          </w:tcPr>
          <w:p w:rsidR="006E3961" w:rsidRPr="008C5CC2" w:rsidRDefault="006E3961" w:rsidP="00F667E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32/</w:t>
            </w:r>
            <w:r>
              <w:rPr>
                <w:rFonts w:ascii="Times New Roman" w:hAnsi="Times New Roman"/>
                <w:lang w:val="uk-UA"/>
              </w:rPr>
              <w:t>ОКНЛ</w:t>
            </w:r>
          </w:p>
        </w:tc>
        <w:tc>
          <w:tcPr>
            <w:tcW w:w="1124" w:type="dxa"/>
          </w:tcPr>
          <w:p w:rsidR="006E3961" w:rsidRDefault="006E3961" w:rsidP="00F667E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28.04.25</w:t>
            </w:r>
          </w:p>
        </w:tc>
        <w:tc>
          <w:tcPr>
            <w:tcW w:w="3410" w:type="dxa"/>
          </w:tcPr>
          <w:p w:rsidR="006E3961" w:rsidRDefault="006E3961" w:rsidP="00F667E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ХОР «Обласна клінічна наркологічна лікарня»</w:t>
            </w:r>
          </w:p>
        </w:tc>
        <w:tc>
          <w:tcPr>
            <w:tcW w:w="1622" w:type="dxa"/>
          </w:tcPr>
          <w:p w:rsidR="006E3961" w:rsidRDefault="006E3961" w:rsidP="00F667E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27172,58</w:t>
            </w:r>
          </w:p>
        </w:tc>
        <w:tc>
          <w:tcPr>
            <w:tcW w:w="7024" w:type="dxa"/>
          </w:tcPr>
          <w:p w:rsidR="006E3961" w:rsidRPr="00FD3C94" w:rsidRDefault="006E3961" w:rsidP="00F667EC">
            <w:pPr>
              <w:rPr>
                <w:rFonts w:ascii="Times New Roman" w:hAnsi="Times New Roman"/>
              </w:rPr>
            </w:pPr>
            <w:r w:rsidRPr="00FD3C94">
              <w:rPr>
                <w:rFonts w:ascii="Times New Roman" w:hAnsi="Times New Roman"/>
              </w:rPr>
              <w:t>Послуги з проведення попередніх, періодичних та позачергових психіатричних оглядів, у тому числі на предмет вживання психоактивних речовин (ДК 021:2015 85111000 -0 Послуги лікувальних закладів)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18</w:t>
            </w: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A255CB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124" w:type="dxa"/>
          </w:tcPr>
          <w:p w:rsidR="006E3961" w:rsidRPr="00A255CB" w:rsidRDefault="006E3961" w:rsidP="00A255C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29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04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A255C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«Міське автопідприємство спеціалізованого санітарного транспорту» ХМР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988,53</w:t>
            </w:r>
          </w:p>
        </w:tc>
        <w:tc>
          <w:tcPr>
            <w:tcW w:w="7024" w:type="dxa"/>
          </w:tcPr>
          <w:p w:rsidR="006E3961" w:rsidRDefault="006E3961" w:rsidP="00A255CB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Times New Roman" w:hAnsi="Times New Roman"/>
                <w:bCs/>
                <w:color w:val="000000"/>
                <w:lang w:val="uk-UA"/>
              </w:rPr>
              <w:t>Заправка кондиціонеру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185</w:t>
            </w:r>
          </w:p>
        </w:tc>
        <w:tc>
          <w:tcPr>
            <w:tcW w:w="1357" w:type="dxa"/>
          </w:tcPr>
          <w:p w:rsidR="006E3961" w:rsidRPr="00E85457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</w:t>
            </w:r>
          </w:p>
        </w:tc>
        <w:tc>
          <w:tcPr>
            <w:tcW w:w="1124" w:type="dxa"/>
          </w:tcPr>
          <w:p w:rsidR="006E3961" w:rsidRDefault="006E3961" w:rsidP="00A255CB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29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04</w:t>
            </w:r>
            <w:r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A255C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Мініна Олена Сергіївна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1500,00</w:t>
            </w:r>
          </w:p>
        </w:tc>
        <w:tc>
          <w:tcPr>
            <w:tcW w:w="7024" w:type="dxa"/>
          </w:tcPr>
          <w:p w:rsidR="006E3961" w:rsidRPr="00E85457" w:rsidRDefault="006E3961" w:rsidP="00E85457">
            <w:pPr>
              <w:rPr>
                <w:rFonts w:ascii="Times New Roman" w:hAnsi="Times New Roman"/>
              </w:rPr>
            </w:pPr>
            <w:r w:rsidRPr="00E85457">
              <w:rPr>
                <w:rFonts w:ascii="Times New Roman" w:hAnsi="Times New Roman"/>
              </w:rPr>
              <w:t>Дезінфекція будівлі за адресою:м.Харків, вул. Каденюка,43</w:t>
            </w:r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854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186</w:t>
            </w:r>
          </w:p>
        </w:tc>
        <w:tc>
          <w:tcPr>
            <w:tcW w:w="1357" w:type="dxa"/>
          </w:tcPr>
          <w:p w:rsidR="006E3961" w:rsidRPr="00C5774C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</w:t>
            </w:r>
          </w:p>
        </w:tc>
        <w:tc>
          <w:tcPr>
            <w:tcW w:w="1124" w:type="dxa"/>
          </w:tcPr>
          <w:p w:rsidR="006E3961" w:rsidRPr="00C5774C" w:rsidRDefault="006E3961" w:rsidP="00A255C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01.05.25</w:t>
            </w:r>
          </w:p>
        </w:tc>
        <w:tc>
          <w:tcPr>
            <w:tcW w:w="3410" w:type="dxa"/>
          </w:tcPr>
          <w:p w:rsidR="006E3961" w:rsidRDefault="006E3961" w:rsidP="00A255C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269,46</w:t>
            </w:r>
          </w:p>
        </w:tc>
        <w:tc>
          <w:tcPr>
            <w:tcW w:w="7024" w:type="dxa"/>
          </w:tcPr>
          <w:p w:rsidR="006E3961" w:rsidRPr="00C5774C" w:rsidRDefault="006E3961" w:rsidP="00C5774C">
            <w:pPr>
              <w:rPr>
                <w:rFonts w:ascii="Times New Roman" w:hAnsi="Times New Roman"/>
              </w:rPr>
            </w:pPr>
            <w:hyperlink r:id="rId69" w:tooltip="Ручка, скріпки, степлер, стріжень" w:history="1">
              <w:r w:rsidRPr="00C5774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Ручка, скріпки, степлер, стріжень</w:t>
              </w:r>
            </w:hyperlink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854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187</w:t>
            </w:r>
          </w:p>
        </w:tc>
        <w:tc>
          <w:tcPr>
            <w:tcW w:w="1357" w:type="dxa"/>
          </w:tcPr>
          <w:p w:rsidR="006E3961" w:rsidRPr="00C5774C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121</w:t>
            </w:r>
          </w:p>
        </w:tc>
        <w:tc>
          <w:tcPr>
            <w:tcW w:w="1124" w:type="dxa"/>
          </w:tcPr>
          <w:p w:rsidR="006E3961" w:rsidRPr="00C5774C" w:rsidRDefault="006E3961" w:rsidP="00C5774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01.05.25</w:t>
            </w:r>
          </w:p>
        </w:tc>
        <w:tc>
          <w:tcPr>
            <w:tcW w:w="3410" w:type="dxa"/>
          </w:tcPr>
          <w:p w:rsidR="006E3961" w:rsidRDefault="006E3961" w:rsidP="00C5774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400,20</w:t>
            </w:r>
          </w:p>
        </w:tc>
        <w:tc>
          <w:tcPr>
            <w:tcW w:w="7024" w:type="dxa"/>
          </w:tcPr>
          <w:p w:rsidR="006E3961" w:rsidRPr="00C5774C" w:rsidRDefault="006E3961" w:rsidP="00C5774C">
            <w:pPr>
              <w:rPr>
                <w:rFonts w:ascii="Times New Roman" w:hAnsi="Times New Roman"/>
              </w:rPr>
            </w:pPr>
            <w:hyperlink r:id="rId70" w:tooltip="Папка-швидкосшивач" w:history="1">
              <w:r w:rsidRPr="00C5774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Папка-швидкосшивач </w:t>
              </w:r>
            </w:hyperlink>
          </w:p>
        </w:tc>
      </w:tr>
      <w:tr w:rsidR="006E3961" w:rsidRPr="00795E57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E854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188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04/255-25</w:t>
            </w:r>
          </w:p>
        </w:tc>
        <w:tc>
          <w:tcPr>
            <w:tcW w:w="1124" w:type="dxa"/>
          </w:tcPr>
          <w:p w:rsidR="006E3961" w:rsidRDefault="006E3961" w:rsidP="00E8545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02.05.25</w:t>
            </w:r>
          </w:p>
        </w:tc>
        <w:tc>
          <w:tcPr>
            <w:tcW w:w="3410" w:type="dxa"/>
          </w:tcPr>
          <w:p w:rsidR="006E3961" w:rsidRDefault="006E3961" w:rsidP="00C5774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«Інститут інформаційних технологій»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15525,00</w:t>
            </w:r>
          </w:p>
        </w:tc>
        <w:tc>
          <w:tcPr>
            <w:tcW w:w="7024" w:type="dxa"/>
          </w:tcPr>
          <w:p w:rsidR="006E3961" w:rsidRPr="00E85457" w:rsidRDefault="006E3961" w:rsidP="00C5774C">
            <w:pPr>
              <w:rPr>
                <w:rFonts w:ascii="Times New Roman" w:hAnsi="Times New Roman"/>
                <w:lang w:val="uk-UA"/>
              </w:rPr>
            </w:pPr>
            <w:r w:rsidRPr="00E85457">
              <w:rPr>
                <w:rFonts w:ascii="Times New Roman" w:hAnsi="Times New Roman"/>
                <w:lang w:val="uk-UA"/>
              </w:rPr>
              <w:t>Ключ електронний «Алмаз-1»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189</w:t>
            </w:r>
          </w:p>
        </w:tc>
        <w:tc>
          <w:tcPr>
            <w:tcW w:w="1357" w:type="dxa"/>
          </w:tcPr>
          <w:p w:rsidR="006E3961" w:rsidRPr="00E85457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122</w:t>
            </w:r>
          </w:p>
        </w:tc>
        <w:tc>
          <w:tcPr>
            <w:tcW w:w="1124" w:type="dxa"/>
          </w:tcPr>
          <w:p w:rsidR="006E3961" w:rsidRPr="00AD4FEB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02.05.25</w:t>
            </w:r>
          </w:p>
        </w:tc>
        <w:tc>
          <w:tcPr>
            <w:tcW w:w="3410" w:type="dxa"/>
          </w:tcPr>
          <w:p w:rsidR="006E3961" w:rsidRPr="00AD4FEB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«СТМ-ФАРМ»</w:t>
            </w:r>
          </w:p>
        </w:tc>
        <w:tc>
          <w:tcPr>
            <w:tcW w:w="1622" w:type="dxa"/>
          </w:tcPr>
          <w:p w:rsidR="006E3961" w:rsidRPr="00997C1E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27796.40</w:t>
            </w:r>
          </w:p>
        </w:tc>
        <w:tc>
          <w:tcPr>
            <w:tcW w:w="7024" w:type="dxa"/>
          </w:tcPr>
          <w:p w:rsidR="006E3961" w:rsidRPr="00B47C0F" w:rsidRDefault="006E3961" w:rsidP="00997C1E">
            <w:pPr>
              <w:rPr>
                <w:rFonts w:ascii="Times New Roman" w:hAnsi="Times New Roman"/>
                <w:lang w:val="en-US"/>
              </w:rPr>
            </w:pPr>
            <w:r w:rsidRPr="00B47C0F">
              <w:rPr>
                <w:rFonts w:ascii="Times New Roman" w:hAnsi="Times New Roman"/>
              </w:rPr>
              <w:t>Фармацевтична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продукція</w:t>
            </w:r>
            <w:r w:rsidRPr="00B47C0F">
              <w:rPr>
                <w:rFonts w:ascii="Times New Roman" w:hAnsi="Times New Roman"/>
                <w:lang w:val="en-US"/>
              </w:rPr>
              <w:t xml:space="preserve">: </w:t>
            </w:r>
            <w:r w:rsidRPr="00B47C0F">
              <w:rPr>
                <w:rFonts w:ascii="Times New Roman" w:hAnsi="Times New Roman"/>
              </w:rPr>
              <w:t>Карбамазепін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ФІНЛЕПСИН</w:t>
            </w:r>
            <w:r w:rsidRPr="00B47C0F">
              <w:rPr>
                <w:rFonts w:ascii="Times New Roman" w:hAnsi="Times New Roman"/>
                <w:lang w:val="en-US"/>
              </w:rPr>
              <w:t xml:space="preserve"> 200 </w:t>
            </w:r>
            <w:r w:rsidRPr="00B47C0F">
              <w:rPr>
                <w:rFonts w:ascii="Times New Roman" w:hAnsi="Times New Roman"/>
              </w:rPr>
              <w:t>РЕТАРД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пролонгованої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дії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таблеток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блістері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5 </w:t>
            </w:r>
            <w:r w:rsidRPr="00B47C0F">
              <w:rPr>
                <w:rFonts w:ascii="Times New Roman" w:hAnsi="Times New Roman"/>
              </w:rPr>
              <w:t>блістерів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коробці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Карбамазепін</w:t>
            </w:r>
            <w:r w:rsidRPr="00B47C0F">
              <w:rPr>
                <w:rFonts w:ascii="Times New Roman" w:hAnsi="Times New Roman"/>
                <w:lang w:val="en-US"/>
              </w:rPr>
              <w:t xml:space="preserve"> (Carbamazepine)(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33661300-4 </w:t>
            </w:r>
            <w:r w:rsidRPr="00B47C0F">
              <w:rPr>
                <w:rFonts w:ascii="Times New Roman" w:hAnsi="Times New Roman"/>
              </w:rPr>
              <w:t>Протиепілептичні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); </w:t>
            </w:r>
            <w:r w:rsidRPr="00B47C0F">
              <w:rPr>
                <w:rFonts w:ascii="Times New Roman" w:hAnsi="Times New Roman"/>
              </w:rPr>
              <w:t>Карбамазепін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КАРБАЛЕКС</w:t>
            </w:r>
            <w:r w:rsidRPr="00B47C0F">
              <w:rPr>
                <w:rFonts w:ascii="Times New Roman" w:hAnsi="Times New Roman"/>
                <w:lang w:val="en-US"/>
              </w:rPr>
              <w:t xml:space="preserve"> 300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РЕТАРД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пролонгованої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дії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таблеток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блістері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блістерів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картонній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коробці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Карбамазепін</w:t>
            </w:r>
            <w:r w:rsidRPr="00B47C0F">
              <w:rPr>
                <w:rFonts w:ascii="Times New Roman" w:hAnsi="Times New Roman"/>
                <w:lang w:val="en-US"/>
              </w:rPr>
              <w:t xml:space="preserve"> (Carbamazepine)(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33661300-4 </w:t>
            </w:r>
            <w:r w:rsidRPr="00B47C0F">
              <w:rPr>
                <w:rFonts w:ascii="Times New Roman" w:hAnsi="Times New Roman"/>
              </w:rPr>
              <w:t>Протиепілептичні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); </w:t>
            </w:r>
            <w:r w:rsidRPr="00B47C0F">
              <w:rPr>
                <w:rFonts w:ascii="Times New Roman" w:hAnsi="Times New Roman"/>
              </w:rPr>
              <w:t>Леветирацетам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вкриті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оболонкою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500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ЛЕВІЦИТАМ</w:t>
            </w:r>
            <w:r w:rsidRPr="00B47C0F">
              <w:rPr>
                <w:rFonts w:ascii="Times New Roman" w:hAnsi="Times New Roman"/>
                <w:lang w:val="en-US"/>
              </w:rPr>
              <w:t xml:space="preserve"> 500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вкриті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плівковою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оболонкою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500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таблеток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блістері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 </w:t>
            </w:r>
            <w:r w:rsidRPr="00B47C0F">
              <w:rPr>
                <w:rFonts w:ascii="Times New Roman" w:hAnsi="Times New Roman"/>
              </w:rPr>
              <w:t>блістери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картонній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пачці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Леветирацетам</w:t>
            </w:r>
            <w:r w:rsidRPr="00B47C0F">
              <w:rPr>
                <w:rFonts w:ascii="Times New Roman" w:hAnsi="Times New Roman"/>
                <w:lang w:val="en-US"/>
              </w:rPr>
              <w:t xml:space="preserve"> (Levetiracetam)(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33661300-4 </w:t>
            </w:r>
            <w:r w:rsidRPr="00B47C0F">
              <w:rPr>
                <w:rFonts w:ascii="Times New Roman" w:hAnsi="Times New Roman"/>
              </w:rPr>
              <w:t>Протиепілептичні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); </w:t>
            </w:r>
            <w:r w:rsidRPr="00B47C0F">
              <w:rPr>
                <w:rFonts w:ascii="Times New Roman" w:hAnsi="Times New Roman"/>
              </w:rPr>
              <w:t>Рисперидон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розчин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оральний</w:t>
            </w:r>
            <w:r w:rsidRPr="00B47C0F">
              <w:rPr>
                <w:rFonts w:ascii="Times New Roman" w:hAnsi="Times New Roman"/>
                <w:lang w:val="en-US"/>
              </w:rPr>
              <w:t xml:space="preserve">, 1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>/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30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РОСЕМІД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розчин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оральний</w:t>
            </w:r>
            <w:r w:rsidRPr="00B47C0F">
              <w:rPr>
                <w:rFonts w:ascii="Times New Roman" w:hAnsi="Times New Roman"/>
                <w:lang w:val="en-US"/>
              </w:rPr>
              <w:t xml:space="preserve">, 1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>/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30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скляному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флаконі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кришкою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контролем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першого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відкриття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30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скляному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флаконі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кришкою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недоступною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відкриття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дітьми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кожен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флакон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картонній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упаковці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разом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шприцем</w:t>
            </w:r>
            <w:r w:rsidRPr="00B47C0F">
              <w:rPr>
                <w:rFonts w:ascii="Times New Roman" w:hAnsi="Times New Roman"/>
                <w:lang w:val="en-US"/>
              </w:rPr>
              <w:t>-</w:t>
            </w:r>
            <w:r w:rsidRPr="00B47C0F">
              <w:rPr>
                <w:rFonts w:ascii="Times New Roman" w:hAnsi="Times New Roman"/>
              </w:rPr>
              <w:t>дозатором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об</w:t>
            </w:r>
            <w:r w:rsidRPr="00B47C0F">
              <w:rPr>
                <w:rFonts w:ascii="Times New Roman" w:hAnsi="Times New Roman"/>
                <w:lang w:val="en-US"/>
              </w:rPr>
              <w:t>'</w:t>
            </w:r>
            <w:r w:rsidRPr="00B47C0F">
              <w:rPr>
                <w:rFonts w:ascii="Times New Roman" w:hAnsi="Times New Roman"/>
              </w:rPr>
              <w:t>ємом</w:t>
            </w:r>
            <w:r w:rsidRPr="00B47C0F">
              <w:rPr>
                <w:rFonts w:ascii="Times New Roman" w:hAnsi="Times New Roman"/>
                <w:lang w:val="en-US"/>
              </w:rPr>
              <w:t xml:space="preserve"> 3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та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адаптером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шприца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Рисперидон</w:t>
            </w:r>
            <w:r w:rsidRPr="00B47C0F">
              <w:rPr>
                <w:rFonts w:ascii="Times New Roman" w:hAnsi="Times New Roman"/>
                <w:lang w:val="en-US"/>
              </w:rPr>
              <w:t xml:space="preserve"> (Risperidone)(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33661500-6 </w:t>
            </w:r>
            <w:r w:rsidRPr="00B47C0F">
              <w:rPr>
                <w:rFonts w:ascii="Times New Roman" w:hAnsi="Times New Roman"/>
              </w:rPr>
              <w:t>Психолептичні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); </w:t>
            </w:r>
            <w:r w:rsidRPr="00B47C0F">
              <w:rPr>
                <w:rFonts w:ascii="Times New Roman" w:hAnsi="Times New Roman"/>
              </w:rPr>
              <w:t>Фуросемід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розчин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ін</w:t>
            </w:r>
            <w:r w:rsidRPr="00B47C0F">
              <w:rPr>
                <w:rFonts w:ascii="Times New Roman" w:hAnsi="Times New Roman"/>
                <w:lang w:val="en-US"/>
              </w:rPr>
              <w:t>'</w:t>
            </w:r>
            <w:r w:rsidRPr="00B47C0F">
              <w:rPr>
                <w:rFonts w:ascii="Times New Roman" w:hAnsi="Times New Roman"/>
              </w:rPr>
              <w:t>єкцій</w:t>
            </w:r>
            <w:r w:rsidRPr="00B47C0F">
              <w:rPr>
                <w:rFonts w:ascii="Times New Roman" w:hAnsi="Times New Roman"/>
                <w:lang w:val="en-US"/>
              </w:rPr>
              <w:t>, 10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>/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ФУРОСЕМІД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розчин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ін</w:t>
            </w:r>
            <w:r w:rsidRPr="00B47C0F">
              <w:rPr>
                <w:rFonts w:ascii="Times New Roman" w:hAnsi="Times New Roman"/>
                <w:lang w:val="en-US"/>
              </w:rPr>
              <w:t>'</w:t>
            </w:r>
            <w:r w:rsidRPr="00B47C0F">
              <w:rPr>
                <w:rFonts w:ascii="Times New Roman" w:hAnsi="Times New Roman"/>
              </w:rPr>
              <w:t>єкцій</w:t>
            </w:r>
            <w:r w:rsidRPr="00B47C0F">
              <w:rPr>
                <w:rFonts w:ascii="Times New Roman" w:hAnsi="Times New Roman"/>
                <w:lang w:val="en-US"/>
              </w:rPr>
              <w:t xml:space="preserve">, 10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>/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ампулі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ампул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контурній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чарунковій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упаковці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 </w:t>
            </w:r>
            <w:r w:rsidRPr="00B47C0F">
              <w:rPr>
                <w:rFonts w:ascii="Times New Roman" w:hAnsi="Times New Roman"/>
              </w:rPr>
              <w:t>контурній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чарунковій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упаковці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пачці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ампулі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5 </w:t>
            </w:r>
            <w:r w:rsidRPr="00B47C0F">
              <w:rPr>
                <w:rFonts w:ascii="Times New Roman" w:hAnsi="Times New Roman"/>
              </w:rPr>
              <w:t>ампул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контурній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чарунковій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упаковці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 </w:t>
            </w:r>
            <w:r w:rsidRPr="00B47C0F">
              <w:rPr>
                <w:rFonts w:ascii="Times New Roman" w:hAnsi="Times New Roman"/>
              </w:rPr>
              <w:t>контурні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чарункові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упаковки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пачці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Фуросемід</w:t>
            </w:r>
            <w:r w:rsidRPr="00B47C0F">
              <w:rPr>
                <w:rFonts w:ascii="Times New Roman" w:hAnsi="Times New Roman"/>
                <w:lang w:val="en-US"/>
              </w:rPr>
              <w:t xml:space="preserve"> (Furosemide)(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33620000-2 </w:t>
            </w:r>
            <w:r w:rsidRPr="00B47C0F">
              <w:rPr>
                <w:rFonts w:ascii="Times New Roman" w:hAnsi="Times New Roman"/>
              </w:rPr>
              <w:t>Лікарські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лікування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захворювань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крові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органів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кровотворення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та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захворювань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серцево</w:t>
            </w:r>
            <w:r w:rsidRPr="00B47C0F">
              <w:rPr>
                <w:rFonts w:ascii="Times New Roman" w:hAnsi="Times New Roman"/>
                <w:lang w:val="en-US"/>
              </w:rPr>
              <w:t>-</w:t>
            </w:r>
            <w:r w:rsidRPr="00B47C0F">
              <w:rPr>
                <w:rFonts w:ascii="Times New Roman" w:hAnsi="Times New Roman"/>
              </w:rPr>
              <w:t>судинної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системи</w:t>
            </w:r>
            <w:r w:rsidRPr="00B47C0F">
              <w:rPr>
                <w:rFonts w:ascii="Times New Roman" w:hAnsi="Times New Roman"/>
                <w:lang w:val="en-US"/>
              </w:rPr>
              <w:t xml:space="preserve">); </w:t>
            </w:r>
            <w:r w:rsidRPr="00B47C0F">
              <w:rPr>
                <w:rFonts w:ascii="Times New Roman" w:hAnsi="Times New Roman"/>
              </w:rPr>
              <w:t>Арипіпразол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АРИПРАЗОЛ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таблетки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таблеток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блістері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3 </w:t>
            </w:r>
            <w:r w:rsidRPr="00B47C0F">
              <w:rPr>
                <w:rFonts w:ascii="Times New Roman" w:hAnsi="Times New Roman"/>
              </w:rPr>
              <w:t>блістери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картонній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пачці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Арипіпразол</w:t>
            </w:r>
            <w:r w:rsidRPr="00B47C0F">
              <w:rPr>
                <w:rFonts w:ascii="Times New Roman" w:hAnsi="Times New Roman"/>
                <w:lang w:val="en-US"/>
              </w:rPr>
              <w:t xml:space="preserve"> (Aripiprazole)(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33661500-6 </w:t>
            </w:r>
            <w:r w:rsidRPr="00B47C0F">
              <w:rPr>
                <w:rFonts w:ascii="Times New Roman" w:hAnsi="Times New Roman"/>
              </w:rPr>
              <w:t>Психолептичні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); </w:t>
            </w:r>
            <w:r w:rsidRPr="00B47C0F">
              <w:rPr>
                <w:rFonts w:ascii="Times New Roman" w:hAnsi="Times New Roman"/>
              </w:rPr>
              <w:t>Атропіну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сульфат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розчин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ін</w:t>
            </w:r>
            <w:r w:rsidRPr="00B47C0F">
              <w:rPr>
                <w:rFonts w:ascii="Times New Roman" w:hAnsi="Times New Roman"/>
                <w:lang w:val="en-US"/>
              </w:rPr>
              <w:t>'</w:t>
            </w:r>
            <w:r w:rsidRPr="00B47C0F">
              <w:rPr>
                <w:rFonts w:ascii="Times New Roman" w:hAnsi="Times New Roman"/>
              </w:rPr>
              <w:t>єкцій</w:t>
            </w:r>
            <w:r w:rsidRPr="00B47C0F">
              <w:rPr>
                <w:rFonts w:ascii="Times New Roman" w:hAnsi="Times New Roman"/>
                <w:lang w:val="en-US"/>
              </w:rPr>
              <w:t xml:space="preserve"> 1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 xml:space="preserve">/1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ампулі</w:t>
            </w:r>
            <w:r w:rsidRPr="00B47C0F">
              <w:rPr>
                <w:rFonts w:ascii="Times New Roman" w:hAnsi="Times New Roman"/>
                <w:lang w:val="en-US"/>
              </w:rPr>
              <w:t xml:space="preserve"> 1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АТРОПІНУ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СУЛЬФАТ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розчин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ін</w:t>
            </w:r>
            <w:r w:rsidRPr="00B47C0F">
              <w:rPr>
                <w:rFonts w:ascii="Times New Roman" w:hAnsi="Times New Roman"/>
                <w:lang w:val="en-US"/>
              </w:rPr>
              <w:t>'</w:t>
            </w:r>
            <w:r w:rsidRPr="00B47C0F">
              <w:rPr>
                <w:rFonts w:ascii="Times New Roman" w:hAnsi="Times New Roman"/>
              </w:rPr>
              <w:t>єкцій</w:t>
            </w:r>
            <w:r w:rsidRPr="00B47C0F">
              <w:rPr>
                <w:rFonts w:ascii="Times New Roman" w:hAnsi="Times New Roman"/>
                <w:lang w:val="en-US"/>
              </w:rPr>
              <w:t xml:space="preserve">, 1 </w:t>
            </w:r>
            <w:r w:rsidRPr="00B47C0F">
              <w:rPr>
                <w:rFonts w:ascii="Times New Roman" w:hAnsi="Times New Roman"/>
              </w:rPr>
              <w:t>мг</w:t>
            </w:r>
            <w:r w:rsidRPr="00B47C0F">
              <w:rPr>
                <w:rFonts w:ascii="Times New Roman" w:hAnsi="Times New Roman"/>
                <w:lang w:val="en-US"/>
              </w:rPr>
              <w:t>/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,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ампулі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10 </w:t>
            </w:r>
            <w:r w:rsidRPr="00B47C0F">
              <w:rPr>
                <w:rFonts w:ascii="Times New Roman" w:hAnsi="Times New Roman"/>
              </w:rPr>
              <w:t>ампул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коробці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1 </w:t>
            </w:r>
            <w:r w:rsidRPr="00B47C0F">
              <w:rPr>
                <w:rFonts w:ascii="Times New Roman" w:hAnsi="Times New Roman"/>
              </w:rPr>
              <w:t>мл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ампулі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5 </w:t>
            </w:r>
            <w:r w:rsidRPr="00B47C0F">
              <w:rPr>
                <w:rFonts w:ascii="Times New Roman" w:hAnsi="Times New Roman"/>
              </w:rPr>
              <w:t>ампул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блістері</w:t>
            </w:r>
            <w:r w:rsidRPr="00B47C0F">
              <w:rPr>
                <w:rFonts w:ascii="Times New Roman" w:hAnsi="Times New Roman"/>
                <w:lang w:val="en-US"/>
              </w:rPr>
              <w:t xml:space="preserve">; </w:t>
            </w:r>
            <w:r w:rsidRPr="00B47C0F">
              <w:rPr>
                <w:rFonts w:ascii="Times New Roman" w:hAnsi="Times New Roman"/>
              </w:rPr>
              <w:t>по</w:t>
            </w:r>
            <w:r w:rsidRPr="00B47C0F">
              <w:rPr>
                <w:rFonts w:ascii="Times New Roman" w:hAnsi="Times New Roman"/>
                <w:lang w:val="en-US"/>
              </w:rPr>
              <w:t xml:space="preserve"> 2 </w:t>
            </w:r>
            <w:r w:rsidRPr="00B47C0F">
              <w:rPr>
                <w:rFonts w:ascii="Times New Roman" w:hAnsi="Times New Roman"/>
              </w:rPr>
              <w:t>блістери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у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коробці</w:t>
            </w:r>
            <w:r w:rsidRPr="00B47C0F">
              <w:rPr>
                <w:rFonts w:ascii="Times New Roman" w:hAnsi="Times New Roman"/>
                <w:lang w:val="en-US"/>
              </w:rPr>
              <w:t xml:space="preserve"> (</w:t>
            </w:r>
            <w:r w:rsidRPr="00B47C0F">
              <w:rPr>
                <w:rFonts w:ascii="Times New Roman" w:hAnsi="Times New Roman"/>
              </w:rPr>
              <w:t>Атропін</w:t>
            </w:r>
            <w:r w:rsidRPr="00B47C0F">
              <w:rPr>
                <w:rFonts w:ascii="Times New Roman" w:hAnsi="Times New Roman"/>
                <w:lang w:val="en-US"/>
              </w:rPr>
              <w:t xml:space="preserve"> (Atropine)(</w:t>
            </w:r>
            <w:r w:rsidRPr="00B47C0F">
              <w:rPr>
                <w:rFonts w:ascii="Times New Roman" w:hAnsi="Times New Roman"/>
              </w:rPr>
              <w:t>ДК</w:t>
            </w:r>
            <w:r w:rsidRPr="00B47C0F">
              <w:rPr>
                <w:rFonts w:ascii="Times New Roman" w:hAnsi="Times New Roman"/>
                <w:lang w:val="en-US"/>
              </w:rPr>
              <w:t xml:space="preserve"> 021:2015 33612000-3 </w:t>
            </w:r>
            <w:r w:rsidRPr="00B47C0F">
              <w:rPr>
                <w:rFonts w:ascii="Times New Roman" w:hAnsi="Times New Roman"/>
              </w:rPr>
              <w:t>Лікарські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засоби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для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лікування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функціональних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розладів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шлунково</w:t>
            </w:r>
            <w:r w:rsidRPr="00B47C0F">
              <w:rPr>
                <w:rFonts w:ascii="Times New Roman" w:hAnsi="Times New Roman"/>
                <w:lang w:val="en-US"/>
              </w:rPr>
              <w:t>-</w:t>
            </w:r>
            <w:r w:rsidRPr="00B47C0F">
              <w:rPr>
                <w:rFonts w:ascii="Times New Roman" w:hAnsi="Times New Roman"/>
              </w:rPr>
              <w:t>кишкового</w:t>
            </w:r>
            <w:r w:rsidRPr="00B47C0F">
              <w:rPr>
                <w:rFonts w:ascii="Times New Roman" w:hAnsi="Times New Roman"/>
                <w:lang w:val="en-US"/>
              </w:rPr>
              <w:t xml:space="preserve"> </w:t>
            </w:r>
            <w:r w:rsidRPr="00B47C0F">
              <w:rPr>
                <w:rFonts w:ascii="Times New Roman" w:hAnsi="Times New Roman"/>
              </w:rPr>
              <w:t>тракту</w:t>
            </w:r>
            <w:r w:rsidRPr="00B47C0F">
              <w:rPr>
                <w:rFonts w:ascii="Times New Roman" w:hAnsi="Times New Roman"/>
                <w:lang w:val="en-US"/>
              </w:rPr>
              <w:t>)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190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123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06.05.25</w:t>
            </w:r>
          </w:p>
        </w:tc>
        <w:tc>
          <w:tcPr>
            <w:tcW w:w="3410" w:type="dxa"/>
          </w:tcPr>
          <w:p w:rsidR="006E3961" w:rsidRPr="00407963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«ОПТІТРЕЙД»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11880,00</w:t>
            </w:r>
          </w:p>
        </w:tc>
        <w:tc>
          <w:tcPr>
            <w:tcW w:w="7024" w:type="dxa"/>
          </w:tcPr>
          <w:p w:rsidR="006E3961" w:rsidRPr="00CA730D" w:rsidRDefault="006E3961" w:rsidP="00CA730D">
            <w:pPr>
              <w:rPr>
                <w:rFonts w:ascii="Times New Roman" w:hAnsi="Times New Roman"/>
              </w:rPr>
            </w:pPr>
            <w:r w:rsidRPr="00CA730D">
              <w:rPr>
                <w:rFonts w:ascii="Times New Roman" w:hAnsi="Times New Roman"/>
              </w:rPr>
              <w:t>Сік яблучно-виноградний 100%, без цукру, відновлений, пастеризований, фасування 1л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>
              <w:rPr>
                <w:rFonts w:ascii="Times New Roman" w:hAnsi="Times New Roman"/>
                <w:lang w:val="en-US"/>
              </w:rPr>
              <w:t>9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6462E6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06-05-2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Белевцев Кирило Борисович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4880,00</w:t>
            </w:r>
          </w:p>
        </w:tc>
        <w:tc>
          <w:tcPr>
            <w:tcW w:w="7024" w:type="dxa"/>
          </w:tcPr>
          <w:p w:rsidR="006E3961" w:rsidRPr="006462E6" w:rsidRDefault="006E3961" w:rsidP="00997179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Ремонт принтера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192</w:t>
            </w:r>
          </w:p>
        </w:tc>
        <w:tc>
          <w:tcPr>
            <w:tcW w:w="1357" w:type="dxa"/>
          </w:tcPr>
          <w:p w:rsidR="006E3961" w:rsidRPr="006462E6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06-05-1</w:t>
            </w:r>
          </w:p>
        </w:tc>
        <w:tc>
          <w:tcPr>
            <w:tcW w:w="1124" w:type="dxa"/>
          </w:tcPr>
          <w:p w:rsidR="006E3961" w:rsidRDefault="006E3961" w:rsidP="004741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06.05.25</w:t>
            </w:r>
          </w:p>
        </w:tc>
        <w:tc>
          <w:tcPr>
            <w:tcW w:w="3410" w:type="dxa"/>
          </w:tcPr>
          <w:p w:rsidR="006E3961" w:rsidRDefault="006E3961" w:rsidP="0047419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Белевцев Кирило Борисович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5600,00</w:t>
            </w:r>
          </w:p>
        </w:tc>
        <w:tc>
          <w:tcPr>
            <w:tcW w:w="7024" w:type="dxa"/>
          </w:tcPr>
          <w:p w:rsidR="006E3961" w:rsidRDefault="006E3961" w:rsidP="00997179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Ремонт системного блоку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193</w:t>
            </w:r>
          </w:p>
        </w:tc>
        <w:tc>
          <w:tcPr>
            <w:tcW w:w="1357" w:type="dxa"/>
          </w:tcPr>
          <w:p w:rsidR="006E3961" w:rsidRPr="008B70A2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124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06.05.25</w:t>
            </w:r>
          </w:p>
        </w:tc>
        <w:tc>
          <w:tcPr>
            <w:tcW w:w="3410" w:type="dxa"/>
          </w:tcPr>
          <w:p w:rsidR="006E3961" w:rsidRPr="00407963" w:rsidRDefault="006E3961" w:rsidP="00474199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Кисельова Марина Олександрівна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21000,00</w:t>
            </w:r>
          </w:p>
        </w:tc>
        <w:tc>
          <w:tcPr>
            <w:tcW w:w="7024" w:type="dxa"/>
          </w:tcPr>
          <w:p w:rsidR="006E3961" w:rsidRDefault="006E3961" w:rsidP="00997179">
            <w:pPr>
              <w:tabs>
                <w:tab w:val="left" w:pos="3598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Овочева суміш заморожена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194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125</w:t>
            </w:r>
          </w:p>
        </w:tc>
        <w:tc>
          <w:tcPr>
            <w:tcW w:w="1124" w:type="dxa"/>
          </w:tcPr>
          <w:p w:rsidR="006E3961" w:rsidRDefault="006E3961" w:rsidP="0084277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07.05.25</w:t>
            </w:r>
          </w:p>
        </w:tc>
        <w:tc>
          <w:tcPr>
            <w:tcW w:w="3410" w:type="dxa"/>
          </w:tcPr>
          <w:p w:rsidR="006E3961" w:rsidRDefault="006E3961" w:rsidP="0084277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9975,00</w:t>
            </w:r>
          </w:p>
        </w:tc>
        <w:tc>
          <w:tcPr>
            <w:tcW w:w="7024" w:type="dxa"/>
          </w:tcPr>
          <w:p w:rsidR="006E3961" w:rsidRPr="00842775" w:rsidRDefault="006E3961" w:rsidP="00842775">
            <w:pPr>
              <w:rPr>
                <w:rFonts w:ascii="Times New Roman" w:hAnsi="Times New Roman"/>
              </w:rPr>
            </w:pPr>
            <w:r w:rsidRPr="00842775">
              <w:rPr>
                <w:rFonts w:ascii="Times New Roman" w:hAnsi="Times New Roman"/>
              </w:rPr>
              <w:t>Яблука свіжі, пізньостиглі, першого товарного сорту, ДСТУ 8133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195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1000644413</w:t>
            </w:r>
          </w:p>
        </w:tc>
        <w:tc>
          <w:tcPr>
            <w:tcW w:w="1124" w:type="dxa"/>
          </w:tcPr>
          <w:p w:rsidR="006E3961" w:rsidRDefault="006E3961" w:rsidP="00C102C2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09.05.25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Сидорчук Олена Миколаївна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26800,00</w:t>
            </w:r>
          </w:p>
        </w:tc>
        <w:tc>
          <w:tcPr>
            <w:tcW w:w="7024" w:type="dxa"/>
          </w:tcPr>
          <w:p w:rsidR="006E3961" w:rsidRPr="00C102C2" w:rsidRDefault="006E3961" w:rsidP="00C102C2">
            <w:pPr>
              <w:rPr>
                <w:rFonts w:ascii="Times New Roman" w:hAnsi="Times New Roman"/>
              </w:rPr>
            </w:pPr>
            <w:r w:rsidRPr="00C102C2">
              <w:rPr>
                <w:rFonts w:ascii="Times New Roman" w:hAnsi="Times New Roman"/>
              </w:rPr>
              <w:t>Послуги з доступу в режимі он-лайн до електронних баз наукової та науково-технічної інформації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196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126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59,40</w:t>
            </w:r>
          </w:p>
        </w:tc>
        <w:tc>
          <w:tcPr>
            <w:tcW w:w="7024" w:type="dxa"/>
          </w:tcPr>
          <w:p w:rsidR="006E3961" w:rsidRPr="00C9081F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Стрічка, прокладка</w:t>
            </w:r>
          </w:p>
        </w:tc>
      </w:tr>
      <w:tr w:rsidR="006E3961" w:rsidRPr="00F940E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197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127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936,00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Замок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198</w:t>
            </w:r>
          </w:p>
        </w:tc>
        <w:tc>
          <w:tcPr>
            <w:tcW w:w="1357" w:type="dxa"/>
          </w:tcPr>
          <w:p w:rsidR="006E3961" w:rsidRDefault="006E3961" w:rsidP="0056297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128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444,00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Свердло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199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129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Крейда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200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130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180,00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Головка тримера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20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131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662,40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Труба, заглушка, муфта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EC0EF0" w:rsidRDefault="006E3961" w:rsidP="00BF347A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132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81,00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Уайт-Спірит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203</w:t>
            </w:r>
          </w:p>
        </w:tc>
        <w:tc>
          <w:tcPr>
            <w:tcW w:w="1357" w:type="dxa"/>
          </w:tcPr>
          <w:p w:rsidR="006E3961" w:rsidRPr="00687519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133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687519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111,00</w:t>
            </w:r>
          </w:p>
        </w:tc>
        <w:tc>
          <w:tcPr>
            <w:tcW w:w="7024" w:type="dxa"/>
          </w:tcPr>
          <w:p w:rsidR="006E3961" w:rsidRPr="00687519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Пензель, макловиця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204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134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525,00</w:t>
            </w:r>
          </w:p>
        </w:tc>
        <w:tc>
          <w:tcPr>
            <w:tcW w:w="7024" w:type="dxa"/>
          </w:tcPr>
          <w:p w:rsidR="006E3961" w:rsidRPr="00822937" w:rsidRDefault="006E3961" w:rsidP="00997179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Емаль, фарба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205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135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30,00</w:t>
            </w:r>
          </w:p>
        </w:tc>
        <w:tc>
          <w:tcPr>
            <w:tcW w:w="7024" w:type="dxa"/>
          </w:tcPr>
          <w:p w:rsidR="006E3961" w:rsidRPr="00784321" w:rsidRDefault="006E3961" w:rsidP="009F7C6A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Стріжень клейовий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206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136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169,70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Саморіз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207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137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102,00</w:t>
            </w:r>
          </w:p>
        </w:tc>
        <w:tc>
          <w:tcPr>
            <w:tcW w:w="7024" w:type="dxa"/>
          </w:tcPr>
          <w:p w:rsidR="006E3961" w:rsidRPr="003C0BA9" w:rsidRDefault="006E3961" w:rsidP="00997179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Мастило графітне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208</w:t>
            </w:r>
          </w:p>
        </w:tc>
        <w:tc>
          <w:tcPr>
            <w:tcW w:w="1357" w:type="dxa"/>
          </w:tcPr>
          <w:p w:rsidR="006E396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138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EC1D46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90,00</w:t>
            </w:r>
          </w:p>
        </w:tc>
        <w:tc>
          <w:tcPr>
            <w:tcW w:w="7024" w:type="dxa"/>
          </w:tcPr>
          <w:p w:rsidR="006E3961" w:rsidRDefault="006E3961" w:rsidP="00997179">
            <w:pPr>
              <w:widowControl w:val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Герметик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209</w:t>
            </w:r>
          </w:p>
        </w:tc>
        <w:tc>
          <w:tcPr>
            <w:tcW w:w="1357" w:type="dxa"/>
          </w:tcPr>
          <w:p w:rsidR="006E3961" w:rsidRPr="00784321" w:rsidRDefault="006E3961" w:rsidP="00CA272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139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3594,00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Кран, арматура, муфта, перехідник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210</w:t>
            </w:r>
          </w:p>
        </w:tc>
        <w:tc>
          <w:tcPr>
            <w:tcW w:w="1357" w:type="dxa"/>
          </w:tcPr>
          <w:p w:rsidR="006E3961" w:rsidRPr="00431A5E" w:rsidRDefault="006E3961" w:rsidP="00CA272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140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431A5E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Адаптер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784321" w:rsidRDefault="006E3961" w:rsidP="00CA272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141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222,00</w:t>
            </w:r>
          </w:p>
        </w:tc>
        <w:tc>
          <w:tcPr>
            <w:tcW w:w="7024" w:type="dxa"/>
          </w:tcPr>
          <w:p w:rsidR="006E3961" w:rsidRPr="00BE0FEC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Розпилювач, конектор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E7ED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212</w:t>
            </w:r>
          </w:p>
        </w:tc>
        <w:tc>
          <w:tcPr>
            <w:tcW w:w="1357" w:type="dxa"/>
          </w:tcPr>
          <w:p w:rsidR="006E3961" w:rsidRPr="00BE0FEC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142</w:t>
            </w:r>
          </w:p>
        </w:tc>
        <w:tc>
          <w:tcPr>
            <w:tcW w:w="1124" w:type="dxa"/>
          </w:tcPr>
          <w:p w:rsidR="006E3961" w:rsidRDefault="006E3961" w:rsidP="00FE7ED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FE7ED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FE7ED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120,00</w:t>
            </w:r>
          </w:p>
        </w:tc>
        <w:tc>
          <w:tcPr>
            <w:tcW w:w="7024" w:type="dxa"/>
          </w:tcPr>
          <w:p w:rsidR="006E3961" w:rsidRPr="00784321" w:rsidRDefault="006E3961" w:rsidP="00FE7EDD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Стрічка сигнальна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213</w:t>
            </w:r>
          </w:p>
        </w:tc>
        <w:tc>
          <w:tcPr>
            <w:tcW w:w="1357" w:type="dxa"/>
          </w:tcPr>
          <w:p w:rsidR="006E3961" w:rsidRDefault="006E3961" w:rsidP="00EF3FA8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143</w:t>
            </w:r>
          </w:p>
        </w:tc>
        <w:tc>
          <w:tcPr>
            <w:tcW w:w="1124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13.05.25</w:t>
            </w:r>
          </w:p>
        </w:tc>
        <w:tc>
          <w:tcPr>
            <w:tcW w:w="3410" w:type="dxa"/>
          </w:tcPr>
          <w:p w:rsidR="006E3961" w:rsidRDefault="006E3961" w:rsidP="00CA272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Кріплення для унітазу</w:t>
            </w:r>
          </w:p>
        </w:tc>
      </w:tr>
      <w:tr w:rsidR="006E3961" w:rsidRPr="00997C1E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214</w:t>
            </w:r>
          </w:p>
        </w:tc>
        <w:tc>
          <w:tcPr>
            <w:tcW w:w="1357" w:type="dxa"/>
          </w:tcPr>
          <w:p w:rsidR="006E3961" w:rsidRDefault="006E3961" w:rsidP="00BC78C4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278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14.05.25</w:t>
            </w:r>
          </w:p>
        </w:tc>
        <w:tc>
          <w:tcPr>
            <w:tcW w:w="3410" w:type="dxa"/>
          </w:tcPr>
          <w:p w:rsidR="006E3961" w:rsidRPr="00BC78C4" w:rsidRDefault="006E3961" w:rsidP="00BC78C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BC78C4">
              <w:rPr>
                <w:rFonts w:ascii="Times New Roman" w:hAnsi="Times New Roman"/>
                <w:bCs/>
              </w:rPr>
              <w:t>Т</w:t>
            </w:r>
            <w:r>
              <w:rPr>
                <w:rFonts w:ascii="Times New Roman" w:hAnsi="Times New Roman"/>
                <w:bCs/>
                <w:lang w:val="uk-UA"/>
              </w:rPr>
              <w:t xml:space="preserve">ОВ </w:t>
            </w:r>
            <w:r w:rsidRPr="00BC78C4">
              <w:rPr>
                <w:rFonts w:ascii="Times New Roman" w:hAnsi="Times New Roman"/>
                <w:bCs/>
              </w:rPr>
              <w:t>«СХІДНИЙ ЕКСПЕРТНО-ТЕХНІЧНИЙ ЦЕНТР ДЕРЖПРАЦІ»</w:t>
            </w:r>
          </w:p>
        </w:tc>
        <w:tc>
          <w:tcPr>
            <w:tcW w:w="1622" w:type="dxa"/>
          </w:tcPr>
          <w:p w:rsidR="006E3961" w:rsidRPr="00BC78C4" w:rsidRDefault="006E3961" w:rsidP="00BC78C4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23400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BC78C4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 w:rsidRPr="00BC78C4">
              <w:rPr>
                <w:rFonts w:ascii="Times New Roman" w:hAnsi="Times New Roman"/>
                <w:sz w:val="24"/>
                <w:szCs w:val="24"/>
              </w:rPr>
              <w:t>Проведення лабораторно-інструментальних досліджень з атестації робочих місць за умовами праці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215</w:t>
            </w:r>
          </w:p>
        </w:tc>
        <w:tc>
          <w:tcPr>
            <w:tcW w:w="1357" w:type="dxa"/>
          </w:tcPr>
          <w:p w:rsidR="006E3961" w:rsidRDefault="006E3961" w:rsidP="00A84887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279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Борщова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6339,00</w:t>
            </w:r>
          </w:p>
        </w:tc>
        <w:tc>
          <w:tcPr>
            <w:tcW w:w="7024" w:type="dxa"/>
          </w:tcPr>
          <w:p w:rsidR="006E3961" w:rsidRPr="00B47C0F" w:rsidRDefault="006E3961" w:rsidP="00A84887">
            <w:pPr>
              <w:rPr>
                <w:rFonts w:ascii="Times New Roman" w:hAnsi="Times New Roman"/>
                <w:lang w:val="uk-UA"/>
              </w:rPr>
            </w:pPr>
            <w:r w:rsidRPr="00B47C0F">
              <w:rPr>
                <w:rFonts w:ascii="Times New Roman" w:hAnsi="Times New Roman"/>
                <w:lang w:val="uk-UA"/>
              </w:rPr>
              <w:t>Реактиви до біохімічних напівавтоматичних аналізаторів: Сечовина кінетика СпЛ 100 визначень; Креатинін кінетика СпЛ 200 визначень; Глюкоза СпЛ 200 визначень; Загальний білок СпЛ 250 визначень; Білірубін по Йєндрашику СпЛ 110 визначень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216</w:t>
            </w:r>
          </w:p>
        </w:tc>
        <w:tc>
          <w:tcPr>
            <w:tcW w:w="1357" w:type="dxa"/>
          </w:tcPr>
          <w:p w:rsidR="006E3961" w:rsidRDefault="006E3961" w:rsidP="00355EBC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280</w:t>
            </w:r>
          </w:p>
        </w:tc>
        <w:tc>
          <w:tcPr>
            <w:tcW w:w="1124" w:type="dxa"/>
          </w:tcPr>
          <w:p w:rsidR="006E3961" w:rsidRPr="00784321" w:rsidRDefault="006E3961" w:rsidP="006E21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Сергієнко Сергій Володимирович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024" w:type="dxa"/>
          </w:tcPr>
          <w:p w:rsidR="006E3961" w:rsidRPr="00B47C0F" w:rsidRDefault="006E3961" w:rsidP="00355EBC">
            <w:pPr>
              <w:rPr>
                <w:rFonts w:ascii="Times New Roman" w:hAnsi="Times New Roman"/>
                <w:lang w:val="uk-UA"/>
              </w:rPr>
            </w:pPr>
            <w:r w:rsidRPr="00B47C0F">
              <w:rPr>
                <w:rFonts w:ascii="Times New Roman" w:hAnsi="Times New Roman"/>
                <w:lang w:val="uk-UA"/>
              </w:rPr>
              <w:t xml:space="preserve">Повірка приладу обліку теплової енергії типу  </w:t>
            </w:r>
            <w:r w:rsidRPr="00B47C0F">
              <w:rPr>
                <w:rFonts w:ascii="Times New Roman" w:hAnsi="Times New Roman"/>
              </w:rPr>
              <w:t>Supercal</w:t>
            </w:r>
            <w:r w:rsidRPr="00B47C0F">
              <w:rPr>
                <w:rFonts w:ascii="Times New Roman" w:hAnsi="Times New Roman"/>
                <w:lang w:val="uk-UA"/>
              </w:rPr>
              <w:t xml:space="preserve"> 531 ДУ 25 мм, заміну елементів живлення приладу обліку теплової енергії типу  </w:t>
            </w:r>
            <w:r w:rsidRPr="00B47C0F">
              <w:rPr>
                <w:rFonts w:ascii="Times New Roman" w:hAnsi="Times New Roman"/>
              </w:rPr>
              <w:t>Supercal</w:t>
            </w:r>
            <w:r w:rsidRPr="00B47C0F">
              <w:rPr>
                <w:rFonts w:ascii="Times New Roman" w:hAnsi="Times New Roman"/>
                <w:lang w:val="uk-UA"/>
              </w:rPr>
              <w:t xml:space="preserve"> 531 ДУ 25 мм. з перепрограмуванням, повірку манометрів, повірку термометрів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217</w:t>
            </w:r>
          </w:p>
        </w:tc>
        <w:tc>
          <w:tcPr>
            <w:tcW w:w="1357" w:type="dxa"/>
          </w:tcPr>
          <w:p w:rsidR="006E3961" w:rsidRDefault="006E3961" w:rsidP="006E21A1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281</w:t>
            </w:r>
          </w:p>
        </w:tc>
        <w:tc>
          <w:tcPr>
            <w:tcW w:w="1124" w:type="dxa"/>
          </w:tcPr>
          <w:p w:rsidR="006E3961" w:rsidRPr="00784321" w:rsidRDefault="006E3961" w:rsidP="006E21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890,00</w:t>
            </w:r>
          </w:p>
        </w:tc>
        <w:tc>
          <w:tcPr>
            <w:tcW w:w="7024" w:type="dxa"/>
          </w:tcPr>
          <w:p w:rsidR="006E3961" w:rsidRPr="00B47C0F" w:rsidRDefault="006E3961" w:rsidP="006E21A1">
            <w:pPr>
              <w:rPr>
                <w:rFonts w:ascii="Times New Roman" w:hAnsi="Times New Roman"/>
                <w:lang w:val="uk-UA"/>
              </w:rPr>
            </w:pPr>
            <w:r w:rsidRPr="00B47C0F">
              <w:rPr>
                <w:rFonts w:ascii="Times New Roman" w:hAnsi="Times New Roman"/>
                <w:lang w:val="uk-UA"/>
              </w:rPr>
              <w:t xml:space="preserve">код НК 024:2023: 58347 -Люмінолу субстрат </w:t>
            </w:r>
            <w:r w:rsidRPr="00B47C0F">
              <w:rPr>
                <w:rFonts w:ascii="Times New Roman" w:hAnsi="Times New Roman"/>
              </w:rPr>
              <w:t>IVD</w:t>
            </w:r>
            <w:r w:rsidRPr="00B47C0F">
              <w:rPr>
                <w:rFonts w:ascii="Times New Roman" w:hAnsi="Times New Roman"/>
                <w:lang w:val="uk-UA"/>
              </w:rPr>
              <w:t xml:space="preserve">, діагностика </w:t>
            </w:r>
            <w:r w:rsidRPr="00B47C0F">
              <w:rPr>
                <w:rFonts w:ascii="Times New Roman" w:hAnsi="Times New Roman"/>
              </w:rPr>
              <w:t>invitro</w:t>
            </w:r>
            <w:r w:rsidRPr="00B47C0F">
              <w:rPr>
                <w:rFonts w:ascii="Times New Roman" w:hAnsi="Times New Roman"/>
                <w:lang w:val="uk-UA"/>
              </w:rPr>
              <w:t xml:space="preserve">(Делатест 110мл) ; 62707- Базовий компонент живильного середовища </w:t>
            </w:r>
            <w:r w:rsidRPr="00B47C0F">
              <w:rPr>
                <w:rFonts w:ascii="Times New Roman" w:hAnsi="Times New Roman"/>
              </w:rPr>
              <w:t>IVD</w:t>
            </w:r>
            <w:r w:rsidRPr="00B47C0F">
              <w:rPr>
                <w:rFonts w:ascii="Times New Roman" w:hAnsi="Times New Roman"/>
                <w:lang w:val="uk-UA"/>
              </w:rPr>
              <w:t xml:space="preserve"> (Кислотасульфосаліцилова, хч); 35362 –Індикатор хімічний/фізичний для контролюстерилізації (Фенолфталеїн,чда).</w:t>
            </w:r>
          </w:p>
        </w:tc>
      </w:tr>
      <w:tr w:rsidR="006E3961" w:rsidRPr="00BA5C94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218</w:t>
            </w:r>
          </w:p>
        </w:tc>
        <w:tc>
          <w:tcPr>
            <w:tcW w:w="1357" w:type="dxa"/>
          </w:tcPr>
          <w:p w:rsidR="006E3961" w:rsidRDefault="006E3961" w:rsidP="006E21A1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282</w:t>
            </w:r>
          </w:p>
        </w:tc>
        <w:tc>
          <w:tcPr>
            <w:tcW w:w="1124" w:type="dxa"/>
          </w:tcPr>
          <w:p w:rsidR="006E3961" w:rsidRPr="00784321" w:rsidRDefault="006E3961" w:rsidP="006E21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15.05.25</w:t>
            </w:r>
          </w:p>
        </w:tc>
        <w:tc>
          <w:tcPr>
            <w:tcW w:w="3410" w:type="dxa"/>
          </w:tcPr>
          <w:p w:rsidR="006E3961" w:rsidRDefault="006E3961" w:rsidP="006E21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2404,00</w:t>
            </w:r>
          </w:p>
        </w:tc>
        <w:tc>
          <w:tcPr>
            <w:tcW w:w="7024" w:type="dxa"/>
          </w:tcPr>
          <w:p w:rsidR="006E3961" w:rsidRPr="00B47C0F" w:rsidRDefault="006E3961" w:rsidP="006E21A1">
            <w:pPr>
              <w:rPr>
                <w:rFonts w:ascii="Times New Roman" w:hAnsi="Times New Roman"/>
              </w:rPr>
            </w:pPr>
            <w:r w:rsidRPr="00B47C0F">
              <w:rPr>
                <w:rFonts w:ascii="Times New Roman" w:hAnsi="Times New Roman"/>
              </w:rPr>
              <w:t>НК 024:2023 - 46237 Нестерильна пробірка (Пробірка центрифужна скляна неградуйована, 10 мл);НК 024:2023 - 35413 Загальна лабораторна тара багаторазового використання (Пробірка скляна П-2 14х100 мм).</w:t>
            </w:r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219</w:t>
            </w:r>
          </w:p>
        </w:tc>
        <w:tc>
          <w:tcPr>
            <w:tcW w:w="1357" w:type="dxa"/>
          </w:tcPr>
          <w:p w:rsidR="006E3961" w:rsidRDefault="006E3961" w:rsidP="00E7459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283</w:t>
            </w:r>
          </w:p>
        </w:tc>
        <w:tc>
          <w:tcPr>
            <w:tcW w:w="1124" w:type="dxa"/>
          </w:tcPr>
          <w:p w:rsidR="006E3961" w:rsidRPr="00784321" w:rsidRDefault="006E3961" w:rsidP="00E7459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15.05.25</w:t>
            </w:r>
          </w:p>
        </w:tc>
        <w:tc>
          <w:tcPr>
            <w:tcW w:w="3410" w:type="dxa"/>
          </w:tcPr>
          <w:p w:rsidR="006E3961" w:rsidRDefault="006E3961" w:rsidP="00E7459F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Додатко Олександр Володимирович</w:t>
            </w:r>
          </w:p>
        </w:tc>
        <w:tc>
          <w:tcPr>
            <w:tcW w:w="1622" w:type="dxa"/>
          </w:tcPr>
          <w:p w:rsidR="006E3961" w:rsidRDefault="006E3961" w:rsidP="00E7459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58000,00</w:t>
            </w:r>
          </w:p>
        </w:tc>
        <w:tc>
          <w:tcPr>
            <w:tcW w:w="7024" w:type="dxa"/>
          </w:tcPr>
          <w:p w:rsidR="006E3961" w:rsidRPr="00FE2FD5" w:rsidRDefault="006E3961" w:rsidP="00E7459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Масло вершкове 82,5%, ДСТУ4399</w:t>
            </w:r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220</w:t>
            </w:r>
          </w:p>
        </w:tc>
        <w:tc>
          <w:tcPr>
            <w:tcW w:w="1357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05/05/2025</w:t>
            </w:r>
          </w:p>
        </w:tc>
        <w:tc>
          <w:tcPr>
            <w:tcW w:w="1124" w:type="dxa"/>
          </w:tcPr>
          <w:p w:rsidR="006E3961" w:rsidRDefault="006E3961" w:rsidP="00E7459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Федоренко Микола Миколайович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7590,00</w:t>
            </w:r>
          </w:p>
        </w:tc>
        <w:tc>
          <w:tcPr>
            <w:tcW w:w="7024" w:type="dxa"/>
          </w:tcPr>
          <w:p w:rsidR="006E3961" w:rsidRDefault="006E3961" w:rsidP="00997179">
            <w:pPr>
              <w:pStyle w:val="Heading1"/>
              <w:shd w:val="clear" w:color="auto" w:fill="FFFFFF"/>
              <w:spacing w:before="0" w:beforeAutospacing="0" w:after="300" w:afterAutospacing="0"/>
              <w:jc w:val="both"/>
              <w:rPr>
                <w:b w:val="0"/>
                <w:bCs w:val="0"/>
                <w:color w:val="333333"/>
                <w:sz w:val="22"/>
                <w:szCs w:val="22"/>
                <w:lang w:val="uk-UA"/>
              </w:rPr>
            </w:pPr>
            <w:r>
              <w:rPr>
                <w:b w:val="0"/>
                <w:bCs w:val="0"/>
                <w:color w:val="333333"/>
                <w:sz w:val="22"/>
                <w:szCs w:val="22"/>
                <w:lang w:val="uk-UA"/>
              </w:rPr>
              <w:t>Електрод ЕЕг та паста</w:t>
            </w:r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323A9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05/05/2025</w:t>
            </w:r>
          </w:p>
        </w:tc>
        <w:tc>
          <w:tcPr>
            <w:tcW w:w="1124" w:type="dxa"/>
          </w:tcPr>
          <w:p w:rsidR="006E3961" w:rsidRDefault="006E3961" w:rsidP="00323A9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16.05.25</w:t>
            </w:r>
          </w:p>
        </w:tc>
        <w:tc>
          <w:tcPr>
            <w:tcW w:w="3410" w:type="dxa"/>
          </w:tcPr>
          <w:p w:rsidR="006E3961" w:rsidRPr="00F5757E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НВП «</w:t>
            </w:r>
            <w:r>
              <w:rPr>
                <w:rFonts w:ascii="Times New Roman" w:hAnsi="Times New Roman"/>
                <w:lang w:val="en-US"/>
              </w:rPr>
              <w:t>DX-</w:t>
            </w:r>
            <w:r>
              <w:rPr>
                <w:rFonts w:ascii="Times New Roman" w:hAnsi="Times New Roman"/>
                <w:lang w:val="uk-UA"/>
              </w:rPr>
              <w:t>СИСТЕМИ»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445,00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Об’єднувач</w:t>
            </w:r>
          </w:p>
        </w:tc>
      </w:tr>
      <w:tr w:rsidR="006E3961" w:rsidRPr="0011118B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222</w:t>
            </w:r>
          </w:p>
        </w:tc>
        <w:tc>
          <w:tcPr>
            <w:tcW w:w="1357" w:type="dxa"/>
          </w:tcPr>
          <w:p w:rsidR="006E3961" w:rsidRPr="00784321" w:rsidRDefault="006E3961" w:rsidP="00323A9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НДМ/25-29</w:t>
            </w:r>
          </w:p>
        </w:tc>
        <w:tc>
          <w:tcPr>
            <w:tcW w:w="1124" w:type="dxa"/>
          </w:tcPr>
          <w:p w:rsidR="006E3961" w:rsidRPr="00784321" w:rsidRDefault="006E3961" w:rsidP="00323A9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21.05.25</w:t>
            </w:r>
          </w:p>
        </w:tc>
        <w:tc>
          <w:tcPr>
            <w:tcW w:w="3410" w:type="dxa"/>
          </w:tcPr>
          <w:p w:rsidR="006E3961" w:rsidRPr="006108D8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Неживий Дмитро Миколайович</w:t>
            </w:r>
          </w:p>
        </w:tc>
        <w:tc>
          <w:tcPr>
            <w:tcW w:w="1622" w:type="dxa"/>
          </w:tcPr>
          <w:p w:rsidR="006E3961" w:rsidRDefault="006E3961" w:rsidP="00323A9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8250,00</w:t>
            </w:r>
          </w:p>
        </w:tc>
        <w:tc>
          <w:tcPr>
            <w:tcW w:w="7024" w:type="dxa"/>
          </w:tcPr>
          <w:p w:rsidR="006E3961" w:rsidRPr="00156D6A" w:rsidRDefault="006E3961" w:rsidP="00B47C0F">
            <w:pPr>
              <w:rPr>
                <w:rFonts w:ascii="Times New Roman" w:hAnsi="Times New Roman"/>
                <w:lang w:val="uk-UA"/>
              </w:rPr>
            </w:pPr>
            <w:r w:rsidRPr="00B47C0F">
              <w:rPr>
                <w:rFonts w:ascii="Times New Roman" w:hAnsi="Times New Roman"/>
                <w:lang w:val="uk-UA"/>
              </w:rPr>
              <w:t xml:space="preserve">Пробірки: Пробірка вакуумна: Об'єм 0,25 мл, розмір: 10 х 45 мм, наповнювач: КЗ ЕДТА, колір кришки: Бузковий, стерильна; Пробірка вакуумна: Об'єм 9 мл, розмір: 16 х 100 мм, наповнювач: Активатор згортання (кремнезем), колір кришки: Червоний; Пробірка типу </w:t>
            </w:r>
            <w:r w:rsidRPr="00B47C0F">
              <w:rPr>
                <w:rFonts w:ascii="Times New Roman" w:hAnsi="Times New Roman"/>
              </w:rPr>
              <w:t>Eppendorf</w:t>
            </w:r>
            <w:r w:rsidRPr="00B47C0F">
              <w:rPr>
                <w:rFonts w:ascii="Times New Roman" w:hAnsi="Times New Roman"/>
                <w:lang w:val="uk-UA"/>
              </w:rPr>
              <w:t>:Об'єм 2 мл. кришка Пласка, З градуюванням, З полем для нотаток, Без застібки, Нестерильна, розмір пробірки: 10,8</w:t>
            </w:r>
            <w:r w:rsidRPr="00B47C0F">
              <w:rPr>
                <w:rFonts w:ascii="Times New Roman" w:hAnsi="Times New Roman"/>
              </w:rPr>
              <w:t>x</w:t>
            </w:r>
            <w:r w:rsidRPr="00B47C0F">
              <w:rPr>
                <w:rFonts w:ascii="Times New Roman" w:hAnsi="Times New Roman"/>
                <w:lang w:val="uk-UA"/>
              </w:rPr>
              <w:t>42 кришка Пробка)</w:t>
            </w:r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223</w:t>
            </w:r>
          </w:p>
        </w:tc>
        <w:tc>
          <w:tcPr>
            <w:tcW w:w="1357" w:type="dxa"/>
          </w:tcPr>
          <w:p w:rsidR="006E3961" w:rsidRPr="00156D6A" w:rsidRDefault="006E3961" w:rsidP="00323A9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284</w:t>
            </w:r>
          </w:p>
        </w:tc>
        <w:tc>
          <w:tcPr>
            <w:tcW w:w="1124" w:type="dxa"/>
          </w:tcPr>
          <w:p w:rsidR="006E3961" w:rsidRPr="00784321" w:rsidRDefault="006E3961" w:rsidP="00323A9A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22.05.25</w:t>
            </w:r>
          </w:p>
        </w:tc>
        <w:tc>
          <w:tcPr>
            <w:tcW w:w="3410" w:type="dxa"/>
          </w:tcPr>
          <w:p w:rsidR="006E3961" w:rsidRPr="006108D8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«Торговельна компаніяґ «ЮЛІС»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4806,60</w:t>
            </w:r>
          </w:p>
        </w:tc>
        <w:tc>
          <w:tcPr>
            <w:tcW w:w="7024" w:type="dxa"/>
          </w:tcPr>
          <w:p w:rsidR="006E3961" w:rsidRPr="00323A9A" w:rsidRDefault="006E3961" w:rsidP="00323A9A">
            <w:pPr>
              <w:rPr>
                <w:rFonts w:ascii="Times New Roman" w:hAnsi="Times New Roman"/>
              </w:rPr>
            </w:pPr>
            <w:r w:rsidRPr="00323A9A">
              <w:rPr>
                <w:rFonts w:ascii="Times New Roman" w:hAnsi="Times New Roman"/>
              </w:rPr>
              <w:t>Канцелярські товари: Папір для друку, А 4, 80 г/м2, СІЕ 161%, 105 мкм, 92 %, 500 арк., білий; Файли для документів А4, РР 40 мкм, глянець прозорий; Клей-олівець, РVP, 25-35г</w:t>
            </w:r>
          </w:p>
          <w:p w:rsidR="006E3961" w:rsidRPr="00323A9A" w:rsidRDefault="006E3961" w:rsidP="00323A9A">
            <w:pPr>
              <w:rPr>
                <w:rFonts w:ascii="Times New Roman" w:hAnsi="Times New Roman"/>
              </w:rPr>
            </w:pPr>
          </w:p>
        </w:tc>
      </w:tr>
      <w:tr w:rsidR="006E3961" w:rsidRPr="006E21A1" w:rsidTr="00502695">
        <w:trPr>
          <w:gridBefore w:val="1"/>
          <w:wBefore w:w="6" w:type="dxa"/>
          <w:trHeight w:val="632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22</w:t>
            </w:r>
            <w:r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4972C8" w:rsidRDefault="006E3961" w:rsidP="004972C8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723</w:t>
            </w:r>
          </w:p>
        </w:tc>
        <w:tc>
          <w:tcPr>
            <w:tcW w:w="1124" w:type="dxa"/>
          </w:tcPr>
          <w:p w:rsidR="006E3961" w:rsidRPr="0078432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22.05.25</w:t>
            </w:r>
          </w:p>
        </w:tc>
        <w:tc>
          <w:tcPr>
            <w:tcW w:w="3410" w:type="dxa"/>
          </w:tcPr>
          <w:p w:rsidR="006E3961" w:rsidRPr="004972C8" w:rsidRDefault="006E3961" w:rsidP="004972C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4972C8">
              <w:rPr>
                <w:rFonts w:ascii="Times" w:hAnsi="Times" w:cs="Times"/>
                <w:bCs/>
                <w:lang w:val="uk-UA"/>
              </w:rPr>
              <w:t>ТОВ "Консультаційно-навчальний центр охорони праці"</w:t>
            </w:r>
          </w:p>
        </w:tc>
        <w:tc>
          <w:tcPr>
            <w:tcW w:w="1622" w:type="dxa"/>
          </w:tcPr>
          <w:p w:rsidR="006E3961" w:rsidRPr="004972C8" w:rsidRDefault="006E3961" w:rsidP="004972C8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980</w:t>
            </w:r>
            <w:r>
              <w:rPr>
                <w:rFonts w:ascii="Times New Roman" w:hAnsi="Times New Roman"/>
                <w:lang w:val="uk-UA"/>
              </w:rPr>
              <w:t>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4972C8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 w:rsidRPr="004972C8">
              <w:rPr>
                <w:rFonts w:ascii="Times New Roman CYR" w:hAnsi="Times New Roman CYR" w:cs="Times New Roman CYR"/>
                <w:kern w:val="1"/>
                <w:lang w:val="uk-UA"/>
              </w:rPr>
              <w:t>Правила технічної експлуатації теплових установок і мереж</w:t>
            </w:r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F9355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225</w:t>
            </w:r>
          </w:p>
        </w:tc>
        <w:tc>
          <w:tcPr>
            <w:tcW w:w="1357" w:type="dxa"/>
          </w:tcPr>
          <w:p w:rsidR="006E3961" w:rsidRDefault="006E3961" w:rsidP="006C1E21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285</w:t>
            </w:r>
          </w:p>
        </w:tc>
        <w:tc>
          <w:tcPr>
            <w:tcW w:w="1124" w:type="dxa"/>
          </w:tcPr>
          <w:p w:rsidR="006E3961" w:rsidRPr="00A67EC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22.05.25</w:t>
            </w:r>
          </w:p>
        </w:tc>
        <w:tc>
          <w:tcPr>
            <w:tcW w:w="3410" w:type="dxa"/>
          </w:tcPr>
          <w:p w:rsidR="006E3961" w:rsidRDefault="006E3961" w:rsidP="006C1E2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«ПРЕС КОРПАРЕЙШН ЛІМІТЕД»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2131,20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 для закладів охорони здоров’я, А-4 (297х210)</w:t>
            </w:r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226</w:t>
            </w:r>
          </w:p>
        </w:tc>
        <w:tc>
          <w:tcPr>
            <w:tcW w:w="1357" w:type="dxa"/>
          </w:tcPr>
          <w:p w:rsidR="006E3961" w:rsidRDefault="006E3961" w:rsidP="00B35E17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286</w:t>
            </w:r>
          </w:p>
        </w:tc>
        <w:tc>
          <w:tcPr>
            <w:tcW w:w="1124" w:type="dxa"/>
          </w:tcPr>
          <w:p w:rsidR="006E3961" w:rsidRDefault="006E3961" w:rsidP="00B35E1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22.05.25</w:t>
            </w:r>
          </w:p>
        </w:tc>
        <w:tc>
          <w:tcPr>
            <w:tcW w:w="3410" w:type="dxa"/>
          </w:tcPr>
          <w:p w:rsidR="006E3961" w:rsidRDefault="006E3961" w:rsidP="00B35E17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Додатко Олександр Володимирович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7800,00</w:t>
            </w:r>
          </w:p>
        </w:tc>
        <w:tc>
          <w:tcPr>
            <w:tcW w:w="7024" w:type="dxa"/>
          </w:tcPr>
          <w:p w:rsidR="006E3961" w:rsidRPr="00B35E17" w:rsidRDefault="006E3961" w:rsidP="00B35E17">
            <w:pPr>
              <w:rPr>
                <w:rFonts w:ascii="Times New Roman" w:hAnsi="Times New Roman"/>
                <w:lang w:val="uk-UA"/>
              </w:rPr>
            </w:pPr>
            <w:hyperlink r:id="rId71" w:tooltip="Банани свіжі, гатунок перший,  зелені, від 20 см,  діаметр плоду не менше 4 см" w:history="1">
              <w:r w:rsidRPr="00B35E17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Банани свіжі, гатунок перший, зелені, від 20 см, діаметр плоду не менше 4 см </w:t>
              </w:r>
            </w:hyperlink>
          </w:p>
        </w:tc>
      </w:tr>
      <w:tr w:rsidR="006E3961" w:rsidRPr="006E21A1" w:rsidTr="00502695">
        <w:trPr>
          <w:gridBefore w:val="1"/>
          <w:wBefore w:w="6" w:type="dxa"/>
          <w:trHeight w:val="896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227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287</w:t>
            </w:r>
          </w:p>
        </w:tc>
        <w:tc>
          <w:tcPr>
            <w:tcW w:w="1124" w:type="dxa"/>
          </w:tcPr>
          <w:p w:rsidR="006E3961" w:rsidRDefault="006E3961" w:rsidP="00FE7ED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26.05.25</w:t>
            </w:r>
          </w:p>
        </w:tc>
        <w:tc>
          <w:tcPr>
            <w:tcW w:w="3410" w:type="dxa"/>
          </w:tcPr>
          <w:p w:rsidR="006E3961" w:rsidRDefault="006E3961" w:rsidP="001028C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3283,50</w:t>
            </w:r>
          </w:p>
        </w:tc>
        <w:tc>
          <w:tcPr>
            <w:tcW w:w="7024" w:type="dxa"/>
          </w:tcPr>
          <w:p w:rsidR="006E3961" w:rsidRPr="001028C1" w:rsidRDefault="006E3961" w:rsidP="001028C1">
            <w:pPr>
              <w:rPr>
                <w:rFonts w:ascii="Times New Roman" w:hAnsi="Times New Roman"/>
              </w:rPr>
            </w:pPr>
            <w:hyperlink r:id="rId72" w:tooltip="Сіль харчова кам`яна, йодована,  помел 1" w:history="1">
              <w:r w:rsidRPr="001028C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Сіль харчова кам`яна, йодована, помел 1</w:t>
              </w:r>
            </w:hyperlink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228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288</w:t>
            </w:r>
          </w:p>
        </w:tc>
        <w:tc>
          <w:tcPr>
            <w:tcW w:w="1124" w:type="dxa"/>
          </w:tcPr>
          <w:p w:rsidR="006E3961" w:rsidRDefault="006E3961">
            <w:r w:rsidRPr="007B470A">
              <w:rPr>
                <w:rFonts w:ascii="Times New Roman" w:hAnsi="Times New Roman"/>
                <w:lang w:val="uk-UA"/>
              </w:rPr>
              <w:t>26.05.25</w:t>
            </w:r>
          </w:p>
        </w:tc>
        <w:tc>
          <w:tcPr>
            <w:tcW w:w="3410" w:type="dxa"/>
          </w:tcPr>
          <w:p w:rsidR="006E3961" w:rsidRDefault="006E3961" w:rsidP="001028C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9990,00</w:t>
            </w:r>
          </w:p>
        </w:tc>
        <w:tc>
          <w:tcPr>
            <w:tcW w:w="7024" w:type="dxa"/>
          </w:tcPr>
          <w:p w:rsidR="006E3961" w:rsidRPr="00784321" w:rsidRDefault="006E3961" w:rsidP="00997179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Кисіль сухий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229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289</w:t>
            </w:r>
          </w:p>
        </w:tc>
        <w:tc>
          <w:tcPr>
            <w:tcW w:w="1124" w:type="dxa"/>
          </w:tcPr>
          <w:p w:rsidR="006E3961" w:rsidRDefault="006E3961">
            <w:r w:rsidRPr="007B470A">
              <w:rPr>
                <w:rFonts w:ascii="Times New Roman" w:hAnsi="Times New Roman"/>
                <w:lang w:val="uk-UA"/>
              </w:rPr>
              <w:t>26.05.25</w:t>
            </w:r>
          </w:p>
        </w:tc>
        <w:tc>
          <w:tcPr>
            <w:tcW w:w="3410" w:type="dxa"/>
          </w:tcPr>
          <w:p w:rsidR="006E3961" w:rsidRDefault="006E3961" w:rsidP="001028C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4734,00</w:t>
            </w:r>
          </w:p>
        </w:tc>
        <w:tc>
          <w:tcPr>
            <w:tcW w:w="7024" w:type="dxa"/>
          </w:tcPr>
          <w:p w:rsidR="006E3961" w:rsidRPr="001028C1" w:rsidRDefault="006E3961" w:rsidP="001028C1">
            <w:pPr>
              <w:rPr>
                <w:rFonts w:ascii="Times New Roman" w:hAnsi="Times New Roman"/>
              </w:rPr>
            </w:pPr>
            <w:hyperlink r:id="rId73" w:tooltip="Сметана 20%, фасування 1000г, відро пластикове, ДСТУ 4418" w:history="1">
              <w:r w:rsidRPr="001028C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Сметана 20%, фасування 1000г, відро пластикове, ДСТУ 4418</w:t>
              </w:r>
            </w:hyperlink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230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290</w:t>
            </w:r>
          </w:p>
        </w:tc>
        <w:tc>
          <w:tcPr>
            <w:tcW w:w="1124" w:type="dxa"/>
          </w:tcPr>
          <w:p w:rsidR="006E3961" w:rsidRDefault="006E3961">
            <w:r w:rsidRPr="007B470A">
              <w:rPr>
                <w:rFonts w:ascii="Times New Roman" w:hAnsi="Times New Roman"/>
                <w:lang w:val="uk-UA"/>
              </w:rPr>
              <w:t>26.05.25</w:t>
            </w:r>
          </w:p>
        </w:tc>
        <w:tc>
          <w:tcPr>
            <w:tcW w:w="3410" w:type="dxa"/>
          </w:tcPr>
          <w:p w:rsidR="006E3961" w:rsidRDefault="006E3961" w:rsidP="00456B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Кистень Олександр Миколайович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33768,00</w:t>
            </w:r>
          </w:p>
        </w:tc>
        <w:tc>
          <w:tcPr>
            <w:tcW w:w="7024" w:type="dxa"/>
          </w:tcPr>
          <w:p w:rsidR="006E3961" w:rsidRPr="00456BF1" w:rsidRDefault="006E3961" w:rsidP="00456BF1">
            <w:pPr>
              <w:rPr>
                <w:rFonts w:ascii="Times New Roman" w:hAnsi="Times New Roman"/>
              </w:rPr>
            </w:pPr>
            <w:hyperlink r:id="rId74" w:tooltip="Яйце куряче столове, категорія Перша (М)" w:history="1">
              <w:r w:rsidRPr="00456BF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Яйце куряче столове, категорія Перша (М)</w:t>
              </w:r>
            </w:hyperlink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291</w:t>
            </w:r>
          </w:p>
        </w:tc>
        <w:tc>
          <w:tcPr>
            <w:tcW w:w="1124" w:type="dxa"/>
          </w:tcPr>
          <w:p w:rsidR="006E3961" w:rsidRDefault="006E3961">
            <w:r w:rsidRPr="007B470A">
              <w:rPr>
                <w:rFonts w:ascii="Times New Roman" w:hAnsi="Times New Roman"/>
                <w:lang w:val="uk-UA"/>
              </w:rPr>
              <w:t>26.05.25</w:t>
            </w:r>
          </w:p>
        </w:tc>
        <w:tc>
          <w:tcPr>
            <w:tcW w:w="3410" w:type="dxa"/>
          </w:tcPr>
          <w:p w:rsidR="006E3961" w:rsidRDefault="006E3961" w:rsidP="00456B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Кулачковська Вікторія Олександрівна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67950,00</w:t>
            </w:r>
          </w:p>
        </w:tc>
        <w:tc>
          <w:tcPr>
            <w:tcW w:w="7024" w:type="dxa"/>
          </w:tcPr>
          <w:p w:rsidR="006E3961" w:rsidRPr="00456BF1" w:rsidRDefault="006E3961" w:rsidP="00456BF1">
            <w:pPr>
              <w:rPr>
                <w:rFonts w:ascii="Times New Roman" w:hAnsi="Times New Roman"/>
              </w:rPr>
            </w:pPr>
            <w:hyperlink r:id="rId75" w:tooltip="Філе куряче заморожене,  ДСТУ 3143" w:history="1">
              <w:r w:rsidRPr="00456BF1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Філе куряче заморожене, ДСТУ 3143</w:t>
              </w:r>
            </w:hyperlink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232</w:t>
            </w:r>
          </w:p>
        </w:tc>
        <w:tc>
          <w:tcPr>
            <w:tcW w:w="1357" w:type="dxa"/>
          </w:tcPr>
          <w:p w:rsidR="006E3961" w:rsidRPr="00E0061B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292</w:t>
            </w:r>
          </w:p>
        </w:tc>
        <w:tc>
          <w:tcPr>
            <w:tcW w:w="1124" w:type="dxa"/>
          </w:tcPr>
          <w:p w:rsidR="006E3961" w:rsidRDefault="006E3961">
            <w:r w:rsidRPr="007B470A">
              <w:rPr>
                <w:rFonts w:ascii="Times New Roman" w:hAnsi="Times New Roman"/>
                <w:lang w:val="uk-UA"/>
              </w:rPr>
              <w:t>26.05.25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Гесев Артур Ігорович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11520,00</w:t>
            </w:r>
          </w:p>
        </w:tc>
        <w:tc>
          <w:tcPr>
            <w:tcW w:w="7024" w:type="dxa"/>
          </w:tcPr>
          <w:p w:rsidR="006E3961" w:rsidRPr="00E0061B" w:rsidRDefault="006E3961" w:rsidP="00997179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Сир кисломолочний 9%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EC0EF0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233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293</w:t>
            </w:r>
          </w:p>
        </w:tc>
        <w:tc>
          <w:tcPr>
            <w:tcW w:w="1124" w:type="dxa"/>
          </w:tcPr>
          <w:p w:rsidR="006E3961" w:rsidRPr="00F7375D" w:rsidRDefault="006E3961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F7375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30,00</w:t>
            </w:r>
          </w:p>
        </w:tc>
        <w:tc>
          <w:tcPr>
            <w:tcW w:w="7024" w:type="dxa"/>
          </w:tcPr>
          <w:p w:rsidR="006E3961" w:rsidRPr="00E0061B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Пензель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234</w:t>
            </w:r>
          </w:p>
        </w:tc>
        <w:tc>
          <w:tcPr>
            <w:tcW w:w="1357" w:type="dxa"/>
          </w:tcPr>
          <w:p w:rsidR="006E3961" w:rsidRDefault="006E3961" w:rsidP="00FE7ED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294</w:t>
            </w:r>
          </w:p>
        </w:tc>
        <w:tc>
          <w:tcPr>
            <w:tcW w:w="1124" w:type="dxa"/>
          </w:tcPr>
          <w:p w:rsidR="006E3961" w:rsidRPr="00F7375D" w:rsidRDefault="006E3961" w:rsidP="00F7375D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F7375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F7375D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Круг по металу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235</w:t>
            </w:r>
          </w:p>
        </w:tc>
        <w:tc>
          <w:tcPr>
            <w:tcW w:w="1357" w:type="dxa"/>
          </w:tcPr>
          <w:p w:rsidR="006E3961" w:rsidRDefault="006E3961" w:rsidP="00F7375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295</w:t>
            </w:r>
          </w:p>
        </w:tc>
        <w:tc>
          <w:tcPr>
            <w:tcW w:w="1124" w:type="dxa"/>
          </w:tcPr>
          <w:p w:rsidR="006E3961" w:rsidRPr="00F7375D" w:rsidRDefault="006E3961" w:rsidP="00F7375D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F7375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Грунтовка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236</w:t>
            </w:r>
          </w:p>
        </w:tc>
        <w:tc>
          <w:tcPr>
            <w:tcW w:w="1357" w:type="dxa"/>
          </w:tcPr>
          <w:p w:rsidR="006E3961" w:rsidRDefault="006E3961" w:rsidP="00F7375D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296</w:t>
            </w:r>
          </w:p>
        </w:tc>
        <w:tc>
          <w:tcPr>
            <w:tcW w:w="1124" w:type="dxa"/>
          </w:tcPr>
          <w:p w:rsidR="006E3961" w:rsidRPr="00F7375D" w:rsidRDefault="006E3961" w:rsidP="00F7375D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F7375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Розетка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237</w:t>
            </w:r>
          </w:p>
        </w:tc>
        <w:tc>
          <w:tcPr>
            <w:tcW w:w="1357" w:type="dxa"/>
          </w:tcPr>
          <w:p w:rsidR="006E3961" w:rsidRDefault="006E3961" w:rsidP="00DC3511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297</w:t>
            </w:r>
          </w:p>
        </w:tc>
        <w:tc>
          <w:tcPr>
            <w:tcW w:w="1124" w:type="dxa"/>
          </w:tcPr>
          <w:p w:rsidR="006E3961" w:rsidRPr="00F7375D" w:rsidRDefault="006E3961" w:rsidP="00DC3511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DC351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2739,00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Труба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238</w:t>
            </w:r>
          </w:p>
        </w:tc>
        <w:tc>
          <w:tcPr>
            <w:tcW w:w="1357" w:type="dxa"/>
          </w:tcPr>
          <w:p w:rsidR="006E3961" w:rsidRDefault="006E3961" w:rsidP="00DC3511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298</w:t>
            </w:r>
          </w:p>
        </w:tc>
        <w:tc>
          <w:tcPr>
            <w:tcW w:w="1124" w:type="dxa"/>
          </w:tcPr>
          <w:p w:rsidR="006E3961" w:rsidRPr="00F7375D" w:rsidRDefault="006E3961" w:rsidP="00DC3511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DC351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Циліндр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239</w:t>
            </w:r>
          </w:p>
        </w:tc>
        <w:tc>
          <w:tcPr>
            <w:tcW w:w="1357" w:type="dxa"/>
          </w:tcPr>
          <w:p w:rsidR="006E3961" w:rsidRDefault="006E3961" w:rsidP="00C6330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299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130,20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Гвинт, шайба, болт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240</w:t>
            </w:r>
          </w:p>
        </w:tc>
        <w:tc>
          <w:tcPr>
            <w:tcW w:w="1357" w:type="dxa"/>
          </w:tcPr>
          <w:p w:rsidR="006E3961" w:rsidRDefault="006E3961" w:rsidP="00C300B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300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2175,00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Провід ПВс, сітка, проволока, моноліт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4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C300B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301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132,00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Пластифікатор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242</w:t>
            </w:r>
          </w:p>
        </w:tc>
        <w:tc>
          <w:tcPr>
            <w:tcW w:w="1357" w:type="dxa"/>
          </w:tcPr>
          <w:p w:rsidR="006E3961" w:rsidRDefault="006E3961" w:rsidP="00C300B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302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3680,00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Цемент, щебень</w:t>
            </w:r>
          </w:p>
        </w:tc>
      </w:tr>
      <w:tr w:rsidR="006E3961" w:rsidRPr="00BF2BDE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243</w:t>
            </w:r>
          </w:p>
        </w:tc>
        <w:tc>
          <w:tcPr>
            <w:tcW w:w="1357" w:type="dxa"/>
          </w:tcPr>
          <w:p w:rsidR="006E3961" w:rsidRDefault="006E3961" w:rsidP="00C300B0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303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399,00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Сидіння, кріплення для унітазу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244</w:t>
            </w:r>
          </w:p>
        </w:tc>
        <w:tc>
          <w:tcPr>
            <w:tcW w:w="1357" w:type="dxa"/>
          </w:tcPr>
          <w:p w:rsidR="006E3961" w:rsidRDefault="006E3961" w:rsidP="007548E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304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Лампа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245</w:t>
            </w:r>
          </w:p>
        </w:tc>
        <w:tc>
          <w:tcPr>
            <w:tcW w:w="1357" w:type="dxa"/>
          </w:tcPr>
          <w:p w:rsidR="006E3961" w:rsidRDefault="006E3961" w:rsidP="007548E3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305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B6260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Світильник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246</w:t>
            </w:r>
          </w:p>
        </w:tc>
        <w:tc>
          <w:tcPr>
            <w:tcW w:w="1357" w:type="dxa"/>
          </w:tcPr>
          <w:p w:rsidR="006E3961" w:rsidRDefault="006E3961" w:rsidP="006702D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306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Клапан, кран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247</w:t>
            </w:r>
          </w:p>
        </w:tc>
        <w:tc>
          <w:tcPr>
            <w:tcW w:w="1357" w:type="dxa"/>
          </w:tcPr>
          <w:p w:rsidR="006E3961" w:rsidRDefault="006E3961" w:rsidP="006702D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307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Батарейка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6702D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248</w:t>
            </w:r>
          </w:p>
        </w:tc>
        <w:tc>
          <w:tcPr>
            <w:tcW w:w="1357" w:type="dxa"/>
          </w:tcPr>
          <w:p w:rsidR="006E3961" w:rsidRDefault="006E3961" w:rsidP="006702D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308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Свердло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249</w:t>
            </w:r>
          </w:p>
        </w:tc>
        <w:tc>
          <w:tcPr>
            <w:tcW w:w="1357" w:type="dxa"/>
          </w:tcPr>
          <w:p w:rsidR="006E3961" w:rsidRDefault="006E3961" w:rsidP="006702DF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309</w:t>
            </w:r>
          </w:p>
        </w:tc>
        <w:tc>
          <w:tcPr>
            <w:tcW w:w="1124" w:type="dxa"/>
          </w:tcPr>
          <w:p w:rsidR="006E3961" w:rsidRPr="00F7375D" w:rsidRDefault="006E3961" w:rsidP="00B62605">
            <w:pPr>
              <w:rPr>
                <w:lang w:val="uk-UA"/>
              </w:rPr>
            </w:pPr>
            <w:r>
              <w:rPr>
                <w:lang w:val="uk-UA"/>
              </w:rPr>
              <w:t>27.05.25</w:t>
            </w:r>
          </w:p>
        </w:tc>
        <w:tc>
          <w:tcPr>
            <w:tcW w:w="3410" w:type="dxa"/>
          </w:tcPr>
          <w:p w:rsidR="006E3961" w:rsidRPr="00C060D2" w:rsidRDefault="006E3961" w:rsidP="00B6260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135,00</w:t>
            </w:r>
          </w:p>
        </w:tc>
        <w:tc>
          <w:tcPr>
            <w:tcW w:w="7024" w:type="dxa"/>
          </w:tcPr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sz w:val="21"/>
                <w:szCs w:val="21"/>
                <w:lang w:val="uk-UA"/>
              </w:rPr>
              <w:t>Стрічка армована</w:t>
            </w:r>
          </w:p>
        </w:tc>
      </w:tr>
      <w:tr w:rsidR="006E3961" w:rsidRPr="006E21A1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uk-UA"/>
              </w:rPr>
              <w:t>50</w:t>
            </w:r>
          </w:p>
        </w:tc>
        <w:tc>
          <w:tcPr>
            <w:tcW w:w="1357" w:type="dxa"/>
          </w:tcPr>
          <w:p w:rsidR="006E3961" w:rsidRPr="00BF2BDE" w:rsidRDefault="006E3961" w:rsidP="00BF2BDE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28-05</w:t>
            </w:r>
          </w:p>
        </w:tc>
        <w:tc>
          <w:tcPr>
            <w:tcW w:w="1124" w:type="dxa"/>
          </w:tcPr>
          <w:p w:rsidR="006E3961" w:rsidRPr="00F7375D" w:rsidRDefault="006E3961" w:rsidP="00BF2BDE">
            <w:pPr>
              <w:rPr>
                <w:lang w:val="uk-UA"/>
              </w:rPr>
            </w:pPr>
            <w:r>
              <w:rPr>
                <w:lang w:val="uk-UA"/>
              </w:rPr>
              <w:t>2</w:t>
            </w:r>
            <w:r>
              <w:rPr>
                <w:lang w:val="en-US"/>
              </w:rPr>
              <w:t>8</w:t>
            </w:r>
            <w:r>
              <w:rPr>
                <w:lang w:val="uk-UA"/>
              </w:rPr>
              <w:t>.05.25</w:t>
            </w:r>
          </w:p>
        </w:tc>
        <w:tc>
          <w:tcPr>
            <w:tcW w:w="3410" w:type="dxa"/>
          </w:tcPr>
          <w:p w:rsidR="006E3961" w:rsidRPr="00BF2BDE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Романчук Роман Миколайович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2200,00</w:t>
            </w:r>
          </w:p>
        </w:tc>
        <w:tc>
          <w:tcPr>
            <w:tcW w:w="7024" w:type="dxa"/>
          </w:tcPr>
          <w:p w:rsidR="006E3961" w:rsidRPr="00BF2BDE" w:rsidRDefault="006E3961" w:rsidP="00BF2BDE">
            <w:pPr>
              <w:rPr>
                <w:rFonts w:ascii="Times New Roman" w:hAnsi="Times New Roman"/>
              </w:rPr>
            </w:pPr>
            <w:r w:rsidRPr="00BF2BDE">
              <w:rPr>
                <w:rFonts w:ascii="Times New Roman" w:hAnsi="Times New Roman"/>
              </w:rPr>
              <w:t>Вухастик гель для миття посуду</w:t>
            </w:r>
          </w:p>
          <w:p w:rsidR="006E3961" w:rsidRDefault="006E3961" w:rsidP="00997179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</w:tc>
      </w:tr>
      <w:tr w:rsidR="006E3961" w:rsidRPr="0011118B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5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B62605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310</w:t>
            </w:r>
          </w:p>
        </w:tc>
        <w:tc>
          <w:tcPr>
            <w:tcW w:w="1124" w:type="dxa"/>
          </w:tcPr>
          <w:p w:rsidR="006E3961" w:rsidRDefault="006E3961" w:rsidP="00B6260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lang w:val="uk-UA"/>
              </w:rPr>
              <w:t>29.05.25</w:t>
            </w:r>
          </w:p>
        </w:tc>
        <w:tc>
          <w:tcPr>
            <w:tcW w:w="3410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 СТМ-Фарм»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389240,66</w:t>
            </w:r>
          </w:p>
        </w:tc>
        <w:tc>
          <w:tcPr>
            <w:tcW w:w="7024" w:type="dxa"/>
          </w:tcPr>
          <w:p w:rsidR="006E3961" w:rsidRPr="00101577" w:rsidRDefault="006E3961" w:rsidP="00B62605">
            <w:pPr>
              <w:rPr>
                <w:rFonts w:ascii="Times New Roman" w:hAnsi="Times New Roman"/>
                <w:lang w:val="uk-UA"/>
              </w:rPr>
            </w:pPr>
            <w:r w:rsidRPr="00101577">
              <w:rPr>
                <w:rFonts w:ascii="Times New Roman" w:hAnsi="Times New Roman"/>
                <w:lang w:val="uk-UA"/>
              </w:rPr>
              <w:t xml:space="preserve">Імуноглобулін, людини нормальний, розчин для інфузій, 50 мг/мл, по 100 мл (Біовен Моно розчин для інфузії 5% по 100 мл у пляшці або флаконі, по 1 пляшці або флакону в пачці з картону (ДК 021:2015 33651520-9 Імуноглобуліни) (Імунологічно активна білкова фракція імуноглобуліну </w:t>
            </w:r>
            <w:r w:rsidRPr="00101577">
              <w:rPr>
                <w:rFonts w:ascii="Times New Roman" w:hAnsi="Times New Roman"/>
              </w:rPr>
              <w:t>G</w:t>
            </w:r>
            <w:r w:rsidRPr="00101577">
              <w:rPr>
                <w:rFonts w:ascii="Times New Roman" w:hAnsi="Times New Roman"/>
                <w:lang w:val="uk-UA"/>
              </w:rPr>
              <w:t xml:space="preserve"> (</w:t>
            </w:r>
            <w:r w:rsidRPr="00101577">
              <w:rPr>
                <w:rFonts w:ascii="Times New Roman" w:hAnsi="Times New Roman"/>
              </w:rPr>
              <w:t>Immunoglobulins</w:t>
            </w:r>
            <w:r w:rsidRPr="00101577">
              <w:rPr>
                <w:rFonts w:ascii="Times New Roman" w:hAnsi="Times New Roman"/>
                <w:lang w:val="uk-UA"/>
              </w:rPr>
              <w:t xml:space="preserve">, </w:t>
            </w:r>
            <w:r w:rsidRPr="00101577">
              <w:rPr>
                <w:rFonts w:ascii="Times New Roman" w:hAnsi="Times New Roman"/>
              </w:rPr>
              <w:t>normal</w:t>
            </w:r>
            <w:r w:rsidRPr="00101577">
              <w:rPr>
                <w:rFonts w:ascii="Times New Roman" w:hAnsi="Times New Roman"/>
                <w:lang w:val="uk-UA"/>
              </w:rPr>
              <w:t xml:space="preserve"> </w:t>
            </w:r>
            <w:r w:rsidRPr="00101577">
              <w:rPr>
                <w:rFonts w:ascii="Times New Roman" w:hAnsi="Times New Roman"/>
              </w:rPr>
              <w:t>human</w:t>
            </w:r>
            <w:r w:rsidRPr="00101577">
              <w:rPr>
                <w:rFonts w:ascii="Times New Roman" w:hAnsi="Times New Roman"/>
                <w:lang w:val="uk-UA"/>
              </w:rPr>
              <w:t xml:space="preserve">, </w:t>
            </w:r>
            <w:r w:rsidRPr="00101577">
              <w:rPr>
                <w:rFonts w:ascii="Times New Roman" w:hAnsi="Times New Roman"/>
              </w:rPr>
              <w:t>for</w:t>
            </w:r>
            <w:r w:rsidRPr="00101577">
              <w:rPr>
                <w:rFonts w:ascii="Times New Roman" w:hAnsi="Times New Roman"/>
                <w:lang w:val="uk-UA"/>
              </w:rPr>
              <w:t xml:space="preserve"> </w:t>
            </w:r>
            <w:r w:rsidRPr="00101577">
              <w:rPr>
                <w:rFonts w:ascii="Times New Roman" w:hAnsi="Times New Roman"/>
              </w:rPr>
              <w:t>intravascular</w:t>
            </w:r>
            <w:r w:rsidRPr="00101577">
              <w:rPr>
                <w:rFonts w:ascii="Times New Roman" w:hAnsi="Times New Roman"/>
                <w:lang w:val="uk-UA"/>
              </w:rPr>
              <w:t xml:space="preserve"> </w:t>
            </w:r>
            <w:r w:rsidRPr="00101577">
              <w:rPr>
                <w:rFonts w:ascii="Times New Roman" w:hAnsi="Times New Roman"/>
              </w:rPr>
              <w:t>adm</w:t>
            </w:r>
            <w:r w:rsidRPr="00101577">
              <w:rPr>
                <w:rFonts w:ascii="Times New Roman" w:hAnsi="Times New Roman"/>
                <w:lang w:val="uk-UA"/>
              </w:rPr>
              <w:t>.)</w:t>
            </w:r>
          </w:p>
        </w:tc>
      </w:tr>
      <w:tr w:rsidR="006E3961" w:rsidRPr="00CD5EA8" w:rsidTr="00502695">
        <w:trPr>
          <w:gridBefore w:val="1"/>
          <w:wBefore w:w="6" w:type="dxa"/>
          <w:trHeight w:val="694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252</w:t>
            </w:r>
          </w:p>
        </w:tc>
        <w:tc>
          <w:tcPr>
            <w:tcW w:w="1357" w:type="dxa"/>
          </w:tcPr>
          <w:p w:rsidR="006E3961" w:rsidRDefault="006E3961" w:rsidP="005B53B2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29.05/Р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30.05.25</w:t>
            </w:r>
          </w:p>
        </w:tc>
        <w:tc>
          <w:tcPr>
            <w:tcW w:w="3410" w:type="dxa"/>
          </w:tcPr>
          <w:p w:rsidR="006E3961" w:rsidRDefault="006E3961" w:rsidP="00CD5EA8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Щетинін Роман Миколайович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6410,00</w:t>
            </w:r>
          </w:p>
        </w:tc>
        <w:tc>
          <w:tcPr>
            <w:tcW w:w="7024" w:type="dxa"/>
          </w:tcPr>
          <w:p w:rsidR="006E3961" w:rsidRPr="00CD5EA8" w:rsidRDefault="006E3961" w:rsidP="00CD5EA8">
            <w:pPr>
              <w:rPr>
                <w:rFonts w:ascii="Times New Roman" w:hAnsi="Times New Roman"/>
              </w:rPr>
            </w:pPr>
            <w:hyperlink r:id="rId76" w:tooltip="Табличка кабінетна, наліпка" w:history="1">
              <w:r w:rsidRPr="00CD5EA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Табличка кабінетна, наліпка</w:t>
              </w:r>
            </w:hyperlink>
          </w:p>
        </w:tc>
      </w:tr>
      <w:tr w:rsidR="006E3961" w:rsidRPr="005B53B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253</w:t>
            </w:r>
          </w:p>
        </w:tc>
        <w:tc>
          <w:tcPr>
            <w:tcW w:w="1357" w:type="dxa"/>
          </w:tcPr>
          <w:p w:rsidR="006E3961" w:rsidRPr="00784321" w:rsidRDefault="006E3961" w:rsidP="005B53B2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311</w:t>
            </w:r>
          </w:p>
        </w:tc>
        <w:tc>
          <w:tcPr>
            <w:tcW w:w="1124" w:type="dxa"/>
          </w:tcPr>
          <w:p w:rsidR="006E3961" w:rsidRDefault="006E3961" w:rsidP="0016305F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30.05.25</w:t>
            </w:r>
          </w:p>
        </w:tc>
        <w:tc>
          <w:tcPr>
            <w:tcW w:w="3410" w:type="dxa"/>
          </w:tcPr>
          <w:p w:rsidR="006E3961" w:rsidRDefault="006E3961" w:rsidP="005B53B2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2190,00</w:t>
            </w:r>
          </w:p>
        </w:tc>
        <w:tc>
          <w:tcPr>
            <w:tcW w:w="7024" w:type="dxa"/>
          </w:tcPr>
          <w:p w:rsidR="006E3961" w:rsidRPr="005B53B2" w:rsidRDefault="006E3961" w:rsidP="005B53B2">
            <w:pPr>
              <w:rPr>
                <w:rFonts w:ascii="Times New Roman" w:hAnsi="Times New Roman"/>
              </w:rPr>
            </w:pPr>
            <w:hyperlink r:id="rId77" w:tooltip="Крупа пшоняна, шліфована, сорт вищий (15613000-8  Продукція із зерна зернових культур)" w:history="1">
              <w:r w:rsidRPr="005B53B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Крупа пшоняна, шліфована, сорт вищий (15613000-8 Продукція із зерна зернових ку</w:t>
              </w:r>
              <w:r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льтур)</w:t>
              </w:r>
            </w:hyperlink>
          </w:p>
        </w:tc>
      </w:tr>
      <w:tr w:rsidR="006E3961" w:rsidRPr="00B1585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254</w:t>
            </w:r>
          </w:p>
        </w:tc>
        <w:tc>
          <w:tcPr>
            <w:tcW w:w="1357" w:type="dxa"/>
          </w:tcPr>
          <w:p w:rsidR="006E3961" w:rsidRPr="00781109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 312</w:t>
            </w:r>
          </w:p>
        </w:tc>
        <w:tc>
          <w:tcPr>
            <w:tcW w:w="1124" w:type="dxa"/>
          </w:tcPr>
          <w:p w:rsidR="006E3961" w:rsidRPr="00781109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01.06.25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745,00</w:t>
            </w:r>
          </w:p>
        </w:tc>
        <w:tc>
          <w:tcPr>
            <w:tcW w:w="7024" w:type="dxa"/>
          </w:tcPr>
          <w:p w:rsidR="006E3961" w:rsidRPr="00296CCF" w:rsidRDefault="006E3961" w:rsidP="00D11E06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код НК 024:2023 - 16822 Наконечник піпетки (Наконечник 2-200, жовтого кольору); 16822 Наконечник піпетки (Наконечник 100-1 000, світно - блакитного кольору)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 313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01.06.25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«СТМ – Фарм»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18 175,88</w:t>
            </w:r>
          </w:p>
        </w:tc>
        <w:tc>
          <w:tcPr>
            <w:tcW w:w="7024" w:type="dxa"/>
          </w:tcPr>
          <w:p w:rsidR="006E3961" w:rsidRPr="008A1BAA" w:rsidRDefault="006E3961" w:rsidP="006D71A7">
            <w:pPr>
              <w:pStyle w:val="Standard"/>
              <w:autoSpaceDE w:val="0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uk-UA" w:eastAsia="ar-SA" w:bidi="ar-SA"/>
              </w:rPr>
            </w:pPr>
            <w:r w:rsidRPr="008A1BAA">
              <w:rPr>
                <w:sz w:val="22"/>
                <w:szCs w:val="22"/>
                <w:lang w:val="uk-UA"/>
              </w:rPr>
              <w:t>Метилпреднізолон, порошок та розчинник для розчину для ін'єкцій, по 1000 мг</w:t>
            </w:r>
            <w:r w:rsidRPr="008A1BA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</w:t>
            </w:r>
            <w:r w:rsidRPr="008A1BAA">
              <w:rPr>
                <w:bCs/>
                <w:kern w:val="0"/>
                <w:sz w:val="22"/>
                <w:szCs w:val="22"/>
                <w:highlight w:val="white"/>
                <w:lang w:val="uk-UA" w:eastAsia="ja-JP" w:bidi="ar-SA"/>
              </w:rPr>
              <w:t xml:space="preserve">СОЛУ-МЕДРОЛ </w:t>
            </w:r>
            <w:r w:rsidRPr="008A1BAA">
              <w:rPr>
                <w:kern w:val="0"/>
                <w:sz w:val="22"/>
                <w:szCs w:val="22"/>
                <w:highlight w:val="white"/>
                <w:lang w:val="uk-UA" w:eastAsia="ja-JP" w:bidi="ar-SA"/>
              </w:rPr>
              <w:t xml:space="preserve">порошок та розчинник для розчину для ін’єкцій по 1000 мг; 1 флакон з порошком та 1 флакон з рочинником (спирт бензиловий (9 мг/мл), вода для ін'єкцій), по 15,6 мл у картонній коробці </w:t>
            </w:r>
            <w:r w:rsidRPr="008A1BAA">
              <w:rPr>
                <w:bCs/>
                <w:kern w:val="0"/>
                <w:sz w:val="22"/>
                <w:szCs w:val="22"/>
                <w:highlight w:val="white"/>
                <w:lang w:val="uk-UA" w:eastAsia="ja-JP" w:bidi="ar-SA"/>
              </w:rPr>
              <w:t>(</w:t>
            </w:r>
            <w:r w:rsidRPr="008A1BAA">
              <w:rPr>
                <w:kern w:val="0"/>
                <w:sz w:val="22"/>
                <w:szCs w:val="22"/>
                <w:highlight w:val="white"/>
                <w:lang w:val="uk-UA" w:eastAsia="ja-JP" w:bidi="ar-SA"/>
              </w:rPr>
              <w:t>Метилпреднізолон (</w:t>
            </w:r>
            <w:r w:rsidRPr="008A1BAA">
              <w:rPr>
                <w:kern w:val="0"/>
                <w:sz w:val="22"/>
                <w:szCs w:val="22"/>
                <w:highlight w:val="white"/>
                <w:lang w:val="ru-RU" w:eastAsia="ja-JP" w:bidi="ar-SA"/>
              </w:rPr>
              <w:t>Methylprednisolone</w:t>
            </w:r>
            <w:r w:rsidRPr="008A1BAA">
              <w:rPr>
                <w:kern w:val="0"/>
                <w:sz w:val="22"/>
                <w:szCs w:val="22"/>
                <w:highlight w:val="white"/>
                <w:lang w:val="uk-UA" w:eastAsia="ja-JP" w:bidi="ar-SA"/>
              </w:rPr>
              <w:t>)(</w:t>
            </w:r>
            <w:r w:rsidRPr="008A1BAA">
              <w:rPr>
                <w:bCs/>
                <w:sz w:val="22"/>
                <w:szCs w:val="22"/>
                <w:lang w:val="uk-UA" w:eastAsia="ar-SA" w:bidi="ar-SA"/>
              </w:rPr>
              <w:t xml:space="preserve">ДК 021:2015 </w:t>
            </w:r>
            <w:r w:rsidRPr="008A1BAA">
              <w:rPr>
                <w:kern w:val="0"/>
                <w:sz w:val="22"/>
                <w:szCs w:val="22"/>
                <w:highlight w:val="white"/>
                <w:lang w:val="uk-UA" w:eastAsia="ja-JP" w:bidi="ar-SA"/>
              </w:rPr>
              <w:t>33642000-2 Гормональні препарати системної дії, крім статевих гормонів))</w:t>
            </w:r>
          </w:p>
          <w:p w:rsidR="006E3961" w:rsidRDefault="006E3961" w:rsidP="00D11E06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E3961" w:rsidRPr="00E00C4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256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183-25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11.06.25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 – ЕНЕРГО»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9 684,00</w:t>
            </w:r>
          </w:p>
        </w:tc>
        <w:tc>
          <w:tcPr>
            <w:tcW w:w="7024" w:type="dxa"/>
          </w:tcPr>
          <w:p w:rsidR="006E3961" w:rsidRPr="008A1BAA" w:rsidRDefault="006E3961" w:rsidP="006D71A7">
            <w:pPr>
              <w:pStyle w:val="Standard"/>
              <w:autoSpaceDE w:val="0"/>
              <w:rPr>
                <w:sz w:val="22"/>
                <w:szCs w:val="22"/>
                <w:lang w:val="uk-UA"/>
              </w:rPr>
            </w:pPr>
            <w:r w:rsidRPr="008A1BAA">
              <w:rPr>
                <w:sz w:val="22"/>
                <w:szCs w:val="22"/>
                <w:lang w:val="uk-UA"/>
              </w:rPr>
              <w:t>Послуги з управління небезпечними відходами (приймання та зберігання, оброблення/видалення відходів: операції D</w:t>
            </w:r>
            <w:r w:rsidRPr="008A1BAA">
              <w:rPr>
                <w:sz w:val="22"/>
                <w:szCs w:val="22"/>
                <w:lang w:val="ru-RU"/>
              </w:rPr>
              <w:t xml:space="preserve">10, </w:t>
            </w:r>
            <w:r w:rsidRPr="008A1BAA">
              <w:rPr>
                <w:sz w:val="22"/>
                <w:szCs w:val="22"/>
              </w:rPr>
              <w:t>D</w:t>
            </w:r>
            <w:r w:rsidRPr="008A1BAA">
              <w:rPr>
                <w:sz w:val="22"/>
                <w:szCs w:val="22"/>
                <w:lang w:val="ru-RU"/>
              </w:rPr>
              <w:t xml:space="preserve">13, </w:t>
            </w:r>
            <w:r w:rsidRPr="008A1BAA">
              <w:rPr>
                <w:sz w:val="22"/>
                <w:szCs w:val="22"/>
              </w:rPr>
              <w:t>D</w:t>
            </w:r>
            <w:r w:rsidRPr="008A1BAA">
              <w:rPr>
                <w:sz w:val="22"/>
                <w:szCs w:val="22"/>
                <w:lang w:val="ru-RU"/>
              </w:rPr>
              <w:t>15)</w:t>
            </w:r>
          </w:p>
        </w:tc>
      </w:tr>
      <w:tr w:rsidR="006E3961" w:rsidRPr="00E00C4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314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Руденко Микола Іванович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24 000,00</w:t>
            </w:r>
          </w:p>
        </w:tc>
        <w:tc>
          <w:tcPr>
            <w:tcW w:w="7024" w:type="dxa"/>
          </w:tcPr>
          <w:p w:rsidR="006E3961" w:rsidRPr="00805CD3" w:rsidRDefault="006E3961" w:rsidP="006D71A7">
            <w:pPr>
              <w:pStyle w:val="Standard"/>
              <w:autoSpaceDE w:val="0"/>
              <w:rPr>
                <w:sz w:val="22"/>
                <w:szCs w:val="22"/>
                <w:lang w:val="ru-RU"/>
              </w:rPr>
            </w:pPr>
            <w:r w:rsidRPr="00805CD3">
              <w:rPr>
                <w:color w:val="000000"/>
                <w:sz w:val="22"/>
                <w:szCs w:val="22"/>
                <w:lang w:val="ru-RU"/>
              </w:rPr>
              <w:t>Морква молода, свіжа, з обрізаною зеленю;</w:t>
            </w:r>
            <w:r w:rsidRPr="00805CD3">
              <w:rPr>
                <w:rFonts w:eastAsia="MS Mincho"/>
                <w:color w:val="000000"/>
                <w:sz w:val="22"/>
                <w:szCs w:val="22"/>
                <w:lang w:val="ru-RU" w:eastAsia="ja-JP"/>
              </w:rPr>
              <w:t xml:space="preserve"> Цибуля ріпчата свіжа, рання, першого товарного сорту, від 4 см, ДСТУ 3234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315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ФО–П Болберкін Олег Володимирович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39 985,00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lang w:val="uk-UA"/>
              </w:rPr>
              <w:t>Капуста білоголова свіжа, середньостигла, першого товарного сорту, ДСТУ 7037;</w:t>
            </w:r>
            <w:r w:rsidRPr="00101577">
              <w:rPr>
                <w:rFonts w:ascii="Times New Roman" w:eastAsia="MS Mincho" w:hAnsi="Times New Roman"/>
                <w:color w:val="000000"/>
                <w:lang w:val="uk-UA" w:eastAsia="ja-JP"/>
              </w:rPr>
              <w:t xml:space="preserve"> Банани свіжі, гатунок перший,  зелені, від 20 см,  діаметр плоду не менше 4 см; Огірки свіжі, тепличні, короткоплідні (до 14 см), ДСТУ 3247</w:t>
            </w:r>
            <w:r w:rsidRPr="00101577">
              <w:rPr>
                <w:rFonts w:ascii="Times New Roman" w:hAnsi="Times New Roman"/>
                <w:color w:val="000000"/>
                <w:lang w:val="uk-UA"/>
              </w:rPr>
              <w:t>)</w:t>
            </w:r>
          </w:p>
          <w:p w:rsidR="006E3961" w:rsidRPr="008E0CFF" w:rsidRDefault="006E3961" w:rsidP="006D71A7">
            <w:pPr>
              <w:pStyle w:val="Standard"/>
              <w:autoSpaceDE w:val="0"/>
              <w:rPr>
                <w:color w:val="000000"/>
                <w:sz w:val="22"/>
                <w:szCs w:val="22"/>
                <w:lang w:val="uk-UA"/>
              </w:rPr>
            </w:pP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259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316</w:t>
            </w:r>
          </w:p>
        </w:tc>
        <w:tc>
          <w:tcPr>
            <w:tcW w:w="1124" w:type="dxa"/>
          </w:tcPr>
          <w:p w:rsidR="006E3961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13.06.25</w:t>
            </w:r>
          </w:p>
        </w:tc>
        <w:tc>
          <w:tcPr>
            <w:tcW w:w="3410" w:type="dxa"/>
          </w:tcPr>
          <w:p w:rsidR="006E3961" w:rsidRDefault="006E3961" w:rsidP="00A92D9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 – 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15 904,00</w:t>
            </w:r>
          </w:p>
        </w:tc>
        <w:tc>
          <w:tcPr>
            <w:tcW w:w="7024" w:type="dxa"/>
          </w:tcPr>
          <w:p w:rsidR="006E3961" w:rsidRPr="005A23E4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5A23E4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Печиво затяжне, ДСТУ 3781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260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04-06-25-1</w:t>
            </w:r>
          </w:p>
        </w:tc>
        <w:tc>
          <w:tcPr>
            <w:tcW w:w="1124" w:type="dxa"/>
          </w:tcPr>
          <w:p w:rsidR="006E3961" w:rsidRDefault="006E3961" w:rsidP="00C46825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1220,00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Заправка і регенерація катриджів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6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317</w:t>
            </w:r>
          </w:p>
        </w:tc>
        <w:tc>
          <w:tcPr>
            <w:tcW w:w="1124" w:type="dxa"/>
          </w:tcPr>
          <w:p w:rsidR="006E3961" w:rsidRDefault="006E3961" w:rsidP="00B813D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201,60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Журнал перевірок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262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318</w:t>
            </w:r>
          </w:p>
        </w:tc>
        <w:tc>
          <w:tcPr>
            <w:tcW w:w="1124" w:type="dxa"/>
          </w:tcPr>
          <w:p w:rsidR="006E3961" w:rsidRDefault="006E3961" w:rsidP="00B813D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FD55F4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3228,60</w:t>
            </w:r>
          </w:p>
        </w:tc>
        <w:tc>
          <w:tcPr>
            <w:tcW w:w="7024" w:type="dxa"/>
          </w:tcPr>
          <w:p w:rsidR="006E3961" w:rsidRPr="00101577" w:rsidRDefault="006E3961" w:rsidP="005531D5">
            <w:pPr>
              <w:rPr>
                <w:rFonts w:ascii="Times New Roman" w:hAnsi="Times New Roman"/>
              </w:rPr>
            </w:pPr>
            <w:hyperlink r:id="rId78" w:tooltip="Трійник,кран, коліно, американка, клавпан, шар-кран, муфта" w:history="1">
              <w:r w:rsidRPr="00101577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Трійник,кран, коліно, американка, клавпан, шар-кран, муфта</w:t>
              </w:r>
            </w:hyperlink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263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319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171,00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Масло 1л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264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320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181,50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Шланг, ніпель, прокладка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265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321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915,00</w:t>
            </w:r>
          </w:p>
        </w:tc>
        <w:tc>
          <w:tcPr>
            <w:tcW w:w="7024" w:type="dxa"/>
          </w:tcPr>
          <w:p w:rsidR="006E3961" w:rsidRPr="00101577" w:rsidRDefault="006E3961" w:rsidP="00B532F5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СМ-11, клей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266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322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621,00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Свердло, фреза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267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323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Заклепка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268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324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153,00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Замок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269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325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shd w:val="clear" w:color="auto" w:fill="FFFFFF"/>
                <w:lang w:val="uk-UA"/>
              </w:rPr>
              <w:t>Упор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270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326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34,50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shd w:val="clear" w:color="auto" w:fill="FFFFFF"/>
                <w:lang w:val="uk-UA"/>
              </w:rPr>
              <w:t>Провід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7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327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426,00</w:t>
            </w:r>
          </w:p>
        </w:tc>
        <w:tc>
          <w:tcPr>
            <w:tcW w:w="7024" w:type="dxa"/>
          </w:tcPr>
          <w:p w:rsidR="006E3961" w:rsidRPr="00101577" w:rsidRDefault="006E3961" w:rsidP="008625DD">
            <w:pPr>
              <w:ind w:right="-55"/>
              <w:jc w:val="both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shd w:val="clear" w:color="auto" w:fill="FFFFFF"/>
                <w:lang w:val="uk-UA"/>
              </w:rPr>
              <w:t>Вимикач, розетка, вилка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7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328</w:t>
            </w:r>
          </w:p>
        </w:tc>
        <w:tc>
          <w:tcPr>
            <w:tcW w:w="1124" w:type="dxa"/>
          </w:tcPr>
          <w:p w:rsidR="006E3961" w:rsidRDefault="006E3961" w:rsidP="00801FA1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19.06.25</w:t>
            </w:r>
          </w:p>
        </w:tc>
        <w:tc>
          <w:tcPr>
            <w:tcW w:w="3410" w:type="dxa"/>
          </w:tcPr>
          <w:p w:rsidR="006E3961" w:rsidRPr="00C060D2" w:rsidRDefault="006E3961" w:rsidP="00801F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192,00</w:t>
            </w:r>
          </w:p>
        </w:tc>
        <w:tc>
          <w:tcPr>
            <w:tcW w:w="7024" w:type="dxa"/>
          </w:tcPr>
          <w:p w:rsidR="006E3961" w:rsidRPr="00101577" w:rsidRDefault="006E3961" w:rsidP="0027740A">
            <w:pPr>
              <w:ind w:right="-55"/>
              <w:jc w:val="both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101577">
              <w:rPr>
                <w:rFonts w:ascii="Times New Roman" w:hAnsi="Times New Roman"/>
                <w:shd w:val="clear" w:color="auto" w:fill="FFFFFF"/>
                <w:lang w:val="uk-UA"/>
              </w:rPr>
              <w:t>Суміш цементно піщана</w:t>
            </w:r>
          </w:p>
        </w:tc>
      </w:tr>
      <w:tr w:rsidR="006E3961" w:rsidRPr="00894C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7</w:t>
            </w: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B532F5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532F5">
              <w:rPr>
                <w:rFonts w:ascii="Times New Roman" w:hAnsi="Times New Roman"/>
              </w:rPr>
              <w:t>2375</w:t>
            </w:r>
          </w:p>
        </w:tc>
        <w:tc>
          <w:tcPr>
            <w:tcW w:w="1124" w:type="dxa"/>
          </w:tcPr>
          <w:p w:rsidR="006E3961" w:rsidRDefault="006E3961" w:rsidP="00B813D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20.06.25</w:t>
            </w:r>
          </w:p>
        </w:tc>
        <w:tc>
          <w:tcPr>
            <w:tcW w:w="3410" w:type="dxa"/>
          </w:tcPr>
          <w:p w:rsidR="006E3961" w:rsidRPr="00B813D9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«Іженерно-виробнича фірма «РІВАС»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35000,00</w:t>
            </w:r>
          </w:p>
        </w:tc>
        <w:tc>
          <w:tcPr>
            <w:tcW w:w="7024" w:type="dxa"/>
          </w:tcPr>
          <w:p w:rsidR="006E3961" w:rsidRPr="00101577" w:rsidRDefault="006E3961" w:rsidP="00B813D9">
            <w:pPr>
              <w:rPr>
                <w:rFonts w:ascii="Times New Roman" w:hAnsi="Times New Roman"/>
              </w:rPr>
            </w:pPr>
            <w:r w:rsidRPr="00101577">
              <w:rPr>
                <w:rFonts w:ascii="Times New Roman" w:hAnsi="Times New Roman"/>
              </w:rPr>
              <w:t>Послуги з поточного ремонту структурованої кабельної системи в будівлі за адресою: м. Харків, вул.Каденюка, 43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274</w:t>
            </w:r>
          </w:p>
        </w:tc>
        <w:tc>
          <w:tcPr>
            <w:tcW w:w="1357" w:type="dxa"/>
          </w:tcPr>
          <w:p w:rsidR="006E3961" w:rsidRPr="006C6B76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329</w:t>
            </w:r>
          </w:p>
        </w:tc>
        <w:tc>
          <w:tcPr>
            <w:tcW w:w="1124" w:type="dxa"/>
          </w:tcPr>
          <w:p w:rsidR="006E3961" w:rsidRDefault="006E3961" w:rsidP="00B813D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«Фармастор»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7024" w:type="dxa"/>
          </w:tcPr>
          <w:p w:rsidR="006E3961" w:rsidRPr="00101577" w:rsidRDefault="006E3961" w:rsidP="006C6B76">
            <w:pPr>
              <w:rPr>
                <w:rFonts w:ascii="Times New Roman" w:hAnsi="Times New Roman"/>
                <w:lang w:val="uk-UA"/>
              </w:rPr>
            </w:pPr>
            <w:r w:rsidRPr="00101577">
              <w:rPr>
                <w:rFonts w:ascii="Times New Roman" w:hAnsi="Times New Roman"/>
                <w:lang w:val="uk-UA"/>
              </w:rPr>
              <w:t>Фармацевтична продукція: ЛАКОЗАМ таблетки, вкриті плівковою оболонкою, по 100 мг; по 14 таблеток у блістері; по 4 блістери у картонній пачці (ДК 021:2015 33661300-4 Протиепілептичні засоби (Лакозамід (</w:t>
            </w:r>
            <w:r w:rsidRPr="00101577">
              <w:rPr>
                <w:rFonts w:ascii="Times New Roman" w:hAnsi="Times New Roman"/>
              </w:rPr>
              <w:t>Lacosamide</w:t>
            </w:r>
            <w:r w:rsidRPr="00101577">
              <w:rPr>
                <w:rFonts w:ascii="Times New Roman" w:hAnsi="Times New Roman"/>
                <w:lang w:val="uk-UA"/>
              </w:rPr>
              <w:t>)); ЛАКОЗАМ таблетки, вкриті плівковою оболонкою, по 50 мг; по 14 таблеток у блістері; по 4 блістери у картонній пачці (ДК 021:2015 33661300-4 Протиепілептичні засоби (Лакозамід (</w:t>
            </w:r>
            <w:r w:rsidRPr="00101577">
              <w:rPr>
                <w:rFonts w:ascii="Times New Roman" w:hAnsi="Times New Roman"/>
              </w:rPr>
              <w:t>Lacosamide</w:t>
            </w:r>
            <w:r w:rsidRPr="00101577">
              <w:rPr>
                <w:rFonts w:ascii="Times New Roman" w:hAnsi="Times New Roman"/>
                <w:lang w:val="uk-UA"/>
              </w:rPr>
              <w:t>)); НЕОГАБІН 75, капсули по 75 мг, по 10 капсул у блістері, по 6 блістерів в пачці з картону (ДК 021:2015 33661300-4 Протиепілептичні засоби (Прегабалін (</w:t>
            </w:r>
            <w:r w:rsidRPr="00101577">
              <w:rPr>
                <w:rFonts w:ascii="Times New Roman" w:hAnsi="Times New Roman"/>
              </w:rPr>
              <w:t>Pregabalin</w:t>
            </w:r>
            <w:r w:rsidRPr="00101577">
              <w:rPr>
                <w:rFonts w:ascii="Times New Roman" w:hAnsi="Times New Roman"/>
                <w:lang w:val="uk-UA"/>
              </w:rPr>
              <w:t>); НЕОГАБІН 150, капсули по 150 мг, по 10 капсул у блістері, по 6 блістерів в пачці з картону (ДК 021:2015 33661300-4 Протиепілептичні засоби (Прегабалін (</w:t>
            </w:r>
            <w:r w:rsidRPr="00101577">
              <w:rPr>
                <w:rFonts w:ascii="Times New Roman" w:hAnsi="Times New Roman"/>
              </w:rPr>
              <w:t>Pregabalin</w:t>
            </w:r>
            <w:r w:rsidRPr="00101577">
              <w:rPr>
                <w:rFonts w:ascii="Times New Roman" w:hAnsi="Times New Roman"/>
                <w:lang w:val="uk-UA"/>
              </w:rPr>
              <w:t>); ЛАМОТРИН 25 таблетки по 25 мг; по 10 таблеток у блістері; по 3 блістери у пачці з картону (ДК 021:2015 33661300-4 Протиепілептичні засоби (Ламотриджин (</w:t>
            </w:r>
            <w:r w:rsidRPr="00101577">
              <w:rPr>
                <w:rFonts w:ascii="Times New Roman" w:hAnsi="Times New Roman"/>
              </w:rPr>
              <w:t>Lamotrigine</w:t>
            </w:r>
            <w:r w:rsidRPr="00101577">
              <w:rPr>
                <w:rFonts w:ascii="Times New Roman" w:hAnsi="Times New Roman"/>
                <w:lang w:val="uk-UA"/>
              </w:rPr>
              <w:t>)); ЛЕВЕТИРАЦЕТАМ АСІНО таблетки, вкриті плівковою оболонкою, по 250 мг по 10 таблеток у блістері, по 6 блістерів у картонній пачці (ДК 021:2015 33661300-4 Протиепілептичні засоби (Леветирацетам (</w:t>
            </w:r>
            <w:r w:rsidRPr="00101577">
              <w:rPr>
                <w:rFonts w:ascii="Times New Roman" w:hAnsi="Times New Roman"/>
              </w:rPr>
              <w:t>Levetiracetam</w:t>
            </w:r>
            <w:r w:rsidRPr="00101577">
              <w:rPr>
                <w:rFonts w:ascii="Times New Roman" w:hAnsi="Times New Roman"/>
                <w:lang w:val="uk-UA"/>
              </w:rPr>
              <w:t>)); ВАЛЬПРОКОМ 500 ХРОНО, таблетки вкриті плівковою оболонкою, пролонгованої дії по 500 мг; по 10 таблеток у блістері; по 3 блістери в картонній пачці (ДК 021:2015 33661300-4 Протиепілептичні засоби (Вальпроат натрію, вальпроєва кислота (</w:t>
            </w:r>
            <w:r w:rsidRPr="00101577">
              <w:rPr>
                <w:rFonts w:ascii="Times New Roman" w:hAnsi="Times New Roman"/>
              </w:rPr>
              <w:t>Valproic</w:t>
            </w:r>
            <w:r w:rsidRPr="00101577">
              <w:rPr>
                <w:rFonts w:ascii="Times New Roman" w:hAnsi="Times New Roman"/>
                <w:lang w:val="uk-UA"/>
              </w:rPr>
              <w:t xml:space="preserve"> </w:t>
            </w:r>
            <w:r w:rsidRPr="00101577">
              <w:rPr>
                <w:rFonts w:ascii="Times New Roman" w:hAnsi="Times New Roman"/>
              </w:rPr>
              <w:t>acid</w:t>
            </w:r>
            <w:r w:rsidRPr="00101577">
              <w:rPr>
                <w:rFonts w:ascii="Times New Roman" w:hAnsi="Times New Roman"/>
                <w:lang w:val="uk-UA"/>
              </w:rPr>
              <w:t>)); ЛЕВІЦИТАМ, розчин оральний, 100 мг/мл по 300 мл у флаконі; по 1 флакону у комплекті з мірним шприцом у картонній упаковці (ДК 021:2015 33661300-4 Протиепілептичні засоби (Леветирацетам (</w:t>
            </w:r>
            <w:r w:rsidRPr="00101577">
              <w:rPr>
                <w:rFonts w:ascii="Times New Roman" w:hAnsi="Times New Roman"/>
              </w:rPr>
              <w:t>Levetiracetam</w:t>
            </w:r>
            <w:r w:rsidRPr="00101577">
              <w:rPr>
                <w:rFonts w:ascii="Times New Roman" w:hAnsi="Times New Roman"/>
                <w:lang w:val="uk-UA"/>
              </w:rPr>
              <w:t>))</w:t>
            </w:r>
          </w:p>
          <w:p w:rsidR="006E3961" w:rsidRPr="00101577" w:rsidRDefault="006E3961" w:rsidP="006C6B76">
            <w:pPr>
              <w:rPr>
                <w:rFonts w:ascii="Times New Roman" w:hAnsi="Times New Roman"/>
                <w:lang w:val="uk-UA"/>
              </w:rPr>
            </w:pPr>
            <w:r w:rsidRPr="00101577">
              <w:rPr>
                <w:rFonts w:ascii="Times New Roman" w:hAnsi="Times New Roman"/>
              </w:rPr>
              <w:t> </w:t>
            </w:r>
          </w:p>
        </w:tc>
      </w:tr>
      <w:tr w:rsidR="006E3961" w:rsidRPr="00801FA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275</w:t>
            </w:r>
          </w:p>
        </w:tc>
        <w:tc>
          <w:tcPr>
            <w:tcW w:w="1357" w:type="dxa"/>
          </w:tcPr>
          <w:p w:rsidR="006E3961" w:rsidRPr="00801FA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330</w:t>
            </w:r>
          </w:p>
        </w:tc>
        <w:tc>
          <w:tcPr>
            <w:tcW w:w="1124" w:type="dxa"/>
          </w:tcPr>
          <w:p w:rsidR="006E3961" w:rsidRDefault="006E3961" w:rsidP="00B813D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23.06.25</w:t>
            </w:r>
          </w:p>
        </w:tc>
        <w:tc>
          <w:tcPr>
            <w:tcW w:w="3410" w:type="dxa"/>
          </w:tcPr>
          <w:p w:rsidR="006E3961" w:rsidRDefault="006E3961" w:rsidP="000B3DF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Бойко Володимир Іванович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26400,00</w:t>
            </w:r>
          </w:p>
        </w:tc>
        <w:tc>
          <w:tcPr>
            <w:tcW w:w="7024" w:type="dxa"/>
          </w:tcPr>
          <w:p w:rsidR="006E3961" w:rsidRPr="00801FA1" w:rsidRDefault="006E3961" w:rsidP="00B813D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Картопля столова рання (молода), клас перший, ДСТУ 9221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276</w:t>
            </w:r>
          </w:p>
        </w:tc>
        <w:tc>
          <w:tcPr>
            <w:tcW w:w="1357" w:type="dxa"/>
          </w:tcPr>
          <w:p w:rsidR="006E3961" w:rsidRPr="00801FA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331</w:t>
            </w:r>
          </w:p>
        </w:tc>
        <w:tc>
          <w:tcPr>
            <w:tcW w:w="1124" w:type="dxa"/>
          </w:tcPr>
          <w:p w:rsidR="006E3961" w:rsidRDefault="006E3961" w:rsidP="00B813D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23.06.25</w:t>
            </w:r>
          </w:p>
        </w:tc>
        <w:tc>
          <w:tcPr>
            <w:tcW w:w="3410" w:type="dxa"/>
          </w:tcPr>
          <w:p w:rsidR="006E3961" w:rsidRDefault="006E3961" w:rsidP="00A92D9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 – 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16359,00</w:t>
            </w:r>
          </w:p>
        </w:tc>
        <w:tc>
          <w:tcPr>
            <w:tcW w:w="7024" w:type="dxa"/>
          </w:tcPr>
          <w:p w:rsidR="006E3961" w:rsidRPr="0008649C" w:rsidRDefault="006E3961" w:rsidP="00A92D91">
            <w:pPr>
              <w:rPr>
                <w:rFonts w:ascii="Times New Roman" w:hAnsi="Times New Roman"/>
                <w:lang w:val="uk-UA"/>
              </w:rPr>
            </w:pPr>
            <w:r w:rsidRPr="0008649C">
              <w:rPr>
                <w:rFonts w:ascii="Times New Roman" w:hAnsi="Times New Roman"/>
                <w:lang w:val="uk-UA"/>
              </w:rPr>
              <w:t>Крупа гречана ядриця, ґатунок перший, ДСТУ 7697; крупа Ячна№1; крупа вівсяна, плющена ґатунок вищий; крупа пшенична Полтавська з твердих сортів пшениці помел №3(середній) ДСТУ 7699)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277</w:t>
            </w:r>
          </w:p>
        </w:tc>
        <w:tc>
          <w:tcPr>
            <w:tcW w:w="1357" w:type="dxa"/>
          </w:tcPr>
          <w:p w:rsidR="006E3961" w:rsidRPr="00B96254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332</w:t>
            </w:r>
          </w:p>
        </w:tc>
        <w:tc>
          <w:tcPr>
            <w:tcW w:w="1124" w:type="dxa"/>
          </w:tcPr>
          <w:p w:rsidR="006E3961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Весельський Олександр Степанович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5580,00</w:t>
            </w:r>
          </w:p>
        </w:tc>
        <w:tc>
          <w:tcPr>
            <w:tcW w:w="7024" w:type="dxa"/>
          </w:tcPr>
          <w:p w:rsidR="006E3961" w:rsidRPr="00101577" w:rsidRDefault="006E3961" w:rsidP="0008649C">
            <w:pPr>
              <w:rPr>
                <w:rFonts w:ascii="Times New Roman" w:hAnsi="Times New Roman"/>
                <w:lang w:val="uk-UA"/>
              </w:rPr>
            </w:pPr>
            <w:r w:rsidRPr="00101577">
              <w:rPr>
                <w:rFonts w:ascii="Times New Roman" w:hAnsi="Times New Roman"/>
                <w:lang w:val="uk-UA"/>
              </w:rPr>
              <w:t xml:space="preserve">Вироби медичного призначення: Система ПР (інфузійна), регулятор швидкості потоку, металева з’єднувальна голка, конектор </w:t>
            </w:r>
            <w:r w:rsidRPr="00101577">
              <w:rPr>
                <w:rFonts w:ascii="Times New Roman" w:hAnsi="Times New Roman"/>
              </w:rPr>
              <w:t>Luer</w:t>
            </w:r>
            <w:r w:rsidRPr="00101577">
              <w:rPr>
                <w:rFonts w:ascii="Times New Roman" w:hAnsi="Times New Roman"/>
                <w:lang w:val="uk-UA"/>
              </w:rPr>
              <w:t xml:space="preserve"> </w:t>
            </w:r>
            <w:r w:rsidRPr="00101577">
              <w:rPr>
                <w:rFonts w:ascii="Times New Roman" w:hAnsi="Times New Roman"/>
              </w:rPr>
              <w:t>Lo</w:t>
            </w:r>
            <w:r w:rsidRPr="00101577">
              <w:rPr>
                <w:rFonts w:ascii="Times New Roman" w:hAnsi="Times New Roman"/>
                <w:lang w:val="uk-UA"/>
              </w:rPr>
              <w:t>с</w:t>
            </w:r>
            <w:r w:rsidRPr="00101577">
              <w:rPr>
                <w:rFonts w:ascii="Times New Roman" w:hAnsi="Times New Roman"/>
              </w:rPr>
              <w:t>k</w:t>
            </w:r>
            <w:r w:rsidRPr="00101577">
              <w:rPr>
                <w:rFonts w:ascii="Times New Roman" w:hAnsi="Times New Roman"/>
                <w:lang w:val="uk-UA"/>
              </w:rPr>
              <w:t>, ін'єкційна голка 18</w:t>
            </w:r>
            <w:r w:rsidRPr="00101577">
              <w:rPr>
                <w:rFonts w:ascii="Times New Roman" w:hAnsi="Times New Roman"/>
              </w:rPr>
              <w:t>G</w:t>
            </w:r>
            <w:r w:rsidRPr="00101577">
              <w:rPr>
                <w:rFonts w:ascii="Times New Roman" w:hAnsi="Times New Roman"/>
                <w:lang w:val="uk-UA"/>
              </w:rPr>
              <w:t xml:space="preserve"> (НК 024:2023 16631 - Набір з несорбівного матеріалу для внутрышньовенних вливань); Халат хірургічний, одноразовий, нестерильний, розмір </w:t>
            </w:r>
            <w:r w:rsidRPr="00101577">
              <w:rPr>
                <w:rFonts w:ascii="Times New Roman" w:hAnsi="Times New Roman"/>
              </w:rPr>
              <w:t>L</w:t>
            </w:r>
            <w:r w:rsidRPr="00101577">
              <w:rPr>
                <w:rFonts w:ascii="Times New Roman" w:hAnsi="Times New Roman"/>
                <w:lang w:val="uk-UA"/>
              </w:rPr>
              <w:t xml:space="preserve"> (50-52)(НК 024:2023 32170 - Халат процедурний одноразового використання)</w:t>
            </w:r>
          </w:p>
        </w:tc>
      </w:tr>
      <w:tr w:rsidR="006E3961" w:rsidRPr="00446CC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  <w:r>
              <w:rPr>
                <w:rFonts w:ascii="Times New Roman" w:hAnsi="Times New Roman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333</w:t>
            </w:r>
          </w:p>
        </w:tc>
        <w:tc>
          <w:tcPr>
            <w:tcW w:w="1124" w:type="dxa"/>
          </w:tcPr>
          <w:p w:rsidR="006E3961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23.06.25</w:t>
            </w:r>
          </w:p>
        </w:tc>
        <w:tc>
          <w:tcPr>
            <w:tcW w:w="3410" w:type="dxa"/>
          </w:tcPr>
          <w:p w:rsidR="006E3961" w:rsidRPr="00446CCE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Гусєв Владислав Ігорович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13140,00</w:t>
            </w:r>
          </w:p>
        </w:tc>
        <w:tc>
          <w:tcPr>
            <w:tcW w:w="7024" w:type="dxa"/>
          </w:tcPr>
          <w:p w:rsidR="006E3961" w:rsidRPr="00586B2C" w:rsidRDefault="006E3961" w:rsidP="00446CCE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Суміш сухофруктів, ДСТУ 8494; Родзинки сешені світло-коричневого кольору, сорт вищий, розмір середній</w:t>
            </w:r>
          </w:p>
        </w:tc>
      </w:tr>
      <w:tr w:rsidR="006E3961" w:rsidRPr="00446CC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27</w:t>
            </w:r>
            <w:r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334</w:t>
            </w:r>
          </w:p>
        </w:tc>
        <w:tc>
          <w:tcPr>
            <w:tcW w:w="1124" w:type="dxa"/>
          </w:tcPr>
          <w:p w:rsidR="006E3961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23.06.25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Гусєв Владислав Ігорович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12600,00</w:t>
            </w:r>
          </w:p>
        </w:tc>
        <w:tc>
          <w:tcPr>
            <w:tcW w:w="7024" w:type="dxa"/>
          </w:tcPr>
          <w:p w:rsidR="006E3961" w:rsidRPr="00446CCE" w:rsidRDefault="006E3961" w:rsidP="00446CCE">
            <w:pPr>
              <w:rPr>
                <w:rFonts w:ascii="Times New Roman" w:hAnsi="Times New Roman"/>
              </w:rPr>
            </w:pPr>
            <w:hyperlink r:id="rId79" w:tooltip="Олії рафіновані,  соняшникові, ДСТУ 4492" w:history="1">
              <w:r w:rsidRPr="00446CCE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Олії рафіновані, соняшникові, ДСТУ 4492</w:t>
              </w:r>
            </w:hyperlink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997179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280</w:t>
            </w:r>
          </w:p>
        </w:tc>
        <w:tc>
          <w:tcPr>
            <w:tcW w:w="1357" w:type="dxa"/>
          </w:tcPr>
          <w:p w:rsidR="006E3961" w:rsidRPr="00586B2C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808</w:t>
            </w:r>
          </w:p>
        </w:tc>
        <w:tc>
          <w:tcPr>
            <w:tcW w:w="1124" w:type="dxa"/>
          </w:tcPr>
          <w:p w:rsidR="006E3961" w:rsidRDefault="006E3961" w:rsidP="00586B2C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«Консультаційно-навчальний центр охорони праці»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1850,00</w:t>
            </w:r>
          </w:p>
        </w:tc>
        <w:tc>
          <w:tcPr>
            <w:tcW w:w="7024" w:type="dxa"/>
          </w:tcPr>
          <w:p w:rsidR="006E3961" w:rsidRPr="00586B2C" w:rsidRDefault="006E3961" w:rsidP="00586B2C">
            <w:pPr>
              <w:rPr>
                <w:rFonts w:ascii="Times New Roman" w:hAnsi="Times New Roman"/>
              </w:rPr>
            </w:pPr>
            <w:r w:rsidRPr="00586B2C">
              <w:rPr>
                <w:rFonts w:ascii="Times New Roman" w:hAnsi="Times New Roman"/>
              </w:rPr>
              <w:t>Проведення навчання з питань охорони праці посадових осіб</w:t>
            </w:r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28</w:t>
            </w: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Pr="000B08D7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334</w:t>
            </w:r>
            <w:r>
              <w:rPr>
                <w:rFonts w:ascii="Times New Roman" w:hAnsi="Times New Roman"/>
                <w:lang w:val="uk-UA"/>
              </w:rPr>
              <w:t>/1</w:t>
            </w:r>
          </w:p>
        </w:tc>
        <w:tc>
          <w:tcPr>
            <w:tcW w:w="1124" w:type="dxa"/>
          </w:tcPr>
          <w:p w:rsidR="006E3961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Денисенко Наталія Сергіївна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36000,00</w:t>
            </w:r>
          </w:p>
        </w:tc>
        <w:tc>
          <w:tcPr>
            <w:tcW w:w="7024" w:type="dxa"/>
          </w:tcPr>
          <w:p w:rsidR="006E3961" w:rsidRPr="005C3EB3" w:rsidRDefault="006E3961" w:rsidP="00586B2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Молоко сухе, 26%</w:t>
            </w:r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8</w:t>
            </w: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84066F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335</w:t>
            </w:r>
          </w:p>
        </w:tc>
        <w:tc>
          <w:tcPr>
            <w:tcW w:w="1124" w:type="dxa"/>
          </w:tcPr>
          <w:p w:rsidR="006E3961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25.06.25</w:t>
            </w:r>
          </w:p>
        </w:tc>
        <w:tc>
          <w:tcPr>
            <w:tcW w:w="3410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6903,60</w:t>
            </w:r>
          </w:p>
        </w:tc>
        <w:tc>
          <w:tcPr>
            <w:tcW w:w="7024" w:type="dxa"/>
          </w:tcPr>
          <w:p w:rsidR="006E3961" w:rsidRDefault="006E3961" w:rsidP="00586B2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Засіб для чищення сантехніки</w:t>
            </w:r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>
              <w:rPr>
                <w:rFonts w:ascii="Times New Roman" w:hAnsi="Times New Roman"/>
                <w:lang w:val="en-US"/>
              </w:rPr>
              <w:t>8</w:t>
            </w: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84066F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336</w:t>
            </w:r>
          </w:p>
        </w:tc>
        <w:tc>
          <w:tcPr>
            <w:tcW w:w="1124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25.06.25</w:t>
            </w:r>
          </w:p>
        </w:tc>
        <w:tc>
          <w:tcPr>
            <w:tcW w:w="3410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148,80</w:t>
            </w:r>
          </w:p>
        </w:tc>
        <w:tc>
          <w:tcPr>
            <w:tcW w:w="7024" w:type="dxa"/>
          </w:tcPr>
          <w:p w:rsidR="006E3961" w:rsidRDefault="006E3961" w:rsidP="00586B2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Губка-шкребок</w:t>
            </w:r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284</w:t>
            </w:r>
          </w:p>
        </w:tc>
        <w:tc>
          <w:tcPr>
            <w:tcW w:w="1357" w:type="dxa"/>
          </w:tcPr>
          <w:p w:rsidR="006E3961" w:rsidRPr="0084066F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337</w:t>
            </w:r>
          </w:p>
        </w:tc>
        <w:tc>
          <w:tcPr>
            <w:tcW w:w="1124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25.06.25</w:t>
            </w:r>
          </w:p>
        </w:tc>
        <w:tc>
          <w:tcPr>
            <w:tcW w:w="3410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D11E06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240,90</w:t>
            </w:r>
          </w:p>
        </w:tc>
        <w:tc>
          <w:tcPr>
            <w:tcW w:w="7024" w:type="dxa"/>
          </w:tcPr>
          <w:p w:rsidR="006E3961" w:rsidRDefault="006E3961" w:rsidP="00586B2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Подорожній лист</w:t>
            </w:r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en-US"/>
              </w:rPr>
              <w:t>28</w:t>
            </w:r>
            <w:r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FF6AEB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338</w:t>
            </w:r>
          </w:p>
        </w:tc>
        <w:tc>
          <w:tcPr>
            <w:tcW w:w="1124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25.06.25</w:t>
            </w:r>
          </w:p>
        </w:tc>
        <w:tc>
          <w:tcPr>
            <w:tcW w:w="3410" w:type="dxa"/>
          </w:tcPr>
          <w:p w:rsidR="006E3961" w:rsidRDefault="006E3961" w:rsidP="00FF6AE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 – П Назаренко Наталія Володимирівна</w:t>
            </w:r>
          </w:p>
        </w:tc>
        <w:tc>
          <w:tcPr>
            <w:tcW w:w="1622" w:type="dxa"/>
          </w:tcPr>
          <w:p w:rsidR="006E3961" w:rsidRPr="00FF6AEB" w:rsidRDefault="006E3961" w:rsidP="0063738F">
            <w:pPr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</w:t>
            </w:r>
            <w:r>
              <w:rPr>
                <w:rFonts w:ascii="Times New Roman" w:hAnsi="Times New Roman"/>
                <w:lang w:val="uk-UA"/>
              </w:rPr>
              <w:t>475,</w:t>
            </w:r>
            <w:r>
              <w:rPr>
                <w:rFonts w:ascii="Times New Roman" w:hAnsi="Times New Roman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FF6AEB" w:rsidRDefault="006E3961" w:rsidP="00FF6AEB">
            <w:pPr>
              <w:rPr>
                <w:rFonts w:ascii="Times New Roman" w:hAnsi="Times New Roman"/>
              </w:rPr>
            </w:pPr>
            <w:r w:rsidRPr="00FF6AEB">
              <w:rPr>
                <w:rFonts w:ascii="Times New Roman" w:hAnsi="Times New Roman"/>
              </w:rPr>
              <w:t>Цукор буряковий, кристалічний, білий, другої категорії, ДСТУ 4623 (15831000-2 Цукор)</w:t>
            </w:r>
          </w:p>
        </w:tc>
      </w:tr>
      <w:tr w:rsidR="006E3961" w:rsidRPr="00586B2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286</w:t>
            </w:r>
          </w:p>
        </w:tc>
        <w:tc>
          <w:tcPr>
            <w:tcW w:w="1357" w:type="dxa"/>
          </w:tcPr>
          <w:p w:rsidR="006E3961" w:rsidRPr="00044373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339</w:t>
            </w:r>
          </w:p>
        </w:tc>
        <w:tc>
          <w:tcPr>
            <w:tcW w:w="1124" w:type="dxa"/>
          </w:tcPr>
          <w:p w:rsidR="006E3961" w:rsidRDefault="006E3961" w:rsidP="0004437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26.06.25</w:t>
            </w:r>
          </w:p>
        </w:tc>
        <w:tc>
          <w:tcPr>
            <w:tcW w:w="3410" w:type="dxa"/>
          </w:tcPr>
          <w:p w:rsidR="006E3961" w:rsidRDefault="006E3961" w:rsidP="00FF6AE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Омельченко Віра Кирилівна</w:t>
            </w:r>
          </w:p>
        </w:tc>
        <w:tc>
          <w:tcPr>
            <w:tcW w:w="1622" w:type="dxa"/>
          </w:tcPr>
          <w:p w:rsidR="006E3961" w:rsidRPr="00044373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8560,00</w:t>
            </w:r>
          </w:p>
        </w:tc>
        <w:tc>
          <w:tcPr>
            <w:tcW w:w="7024" w:type="dxa"/>
          </w:tcPr>
          <w:p w:rsidR="006E3961" w:rsidRPr="00044373" w:rsidRDefault="006E3961" w:rsidP="00044373">
            <w:pPr>
              <w:rPr>
                <w:rFonts w:ascii="Times New Roman" w:hAnsi="Times New Roman"/>
              </w:rPr>
            </w:pPr>
            <w:r w:rsidRPr="00044373">
              <w:rPr>
                <w:rFonts w:ascii="Times New Roman" w:hAnsi="Times New Roman"/>
              </w:rPr>
              <w:t>Какао-порошок, 12%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287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340</w:t>
            </w:r>
          </w:p>
        </w:tc>
        <w:tc>
          <w:tcPr>
            <w:tcW w:w="1124" w:type="dxa"/>
          </w:tcPr>
          <w:p w:rsidR="006E3961" w:rsidRDefault="006E3961" w:rsidP="00EA7BD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26.06.25</w:t>
            </w:r>
          </w:p>
        </w:tc>
        <w:tc>
          <w:tcPr>
            <w:tcW w:w="3410" w:type="dxa"/>
          </w:tcPr>
          <w:p w:rsidR="006E3961" w:rsidRDefault="006E3961" w:rsidP="00FC05C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«ТРАСТ-7»</w:t>
            </w:r>
          </w:p>
        </w:tc>
        <w:tc>
          <w:tcPr>
            <w:tcW w:w="1622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34350,00</w:t>
            </w:r>
          </w:p>
        </w:tc>
        <w:tc>
          <w:tcPr>
            <w:tcW w:w="7024" w:type="dxa"/>
          </w:tcPr>
          <w:p w:rsidR="006E3961" w:rsidRPr="00FC05CE" w:rsidRDefault="006E3961" w:rsidP="0004437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Рушники паперові, 2-шарові, целюлозні, </w:t>
            </w:r>
            <w:r>
              <w:rPr>
                <w:rFonts w:ascii="Times New Roman" w:hAnsi="Times New Roman"/>
                <w:lang w:val="en-US"/>
              </w:rPr>
              <w:t>Z</w:t>
            </w:r>
            <w:r>
              <w:rPr>
                <w:rFonts w:ascii="Times New Roman" w:hAnsi="Times New Roman"/>
                <w:lang w:val="uk-UA"/>
              </w:rPr>
              <w:t>-складання, від 150шт.</w:t>
            </w:r>
          </w:p>
        </w:tc>
      </w:tr>
      <w:tr w:rsidR="006E3961" w:rsidRPr="00CD09D7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BF347A" w:rsidRDefault="006E3961" w:rsidP="005C3EB3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288</w:t>
            </w:r>
          </w:p>
        </w:tc>
        <w:tc>
          <w:tcPr>
            <w:tcW w:w="1357" w:type="dxa"/>
          </w:tcPr>
          <w:p w:rsidR="006E3961" w:rsidRDefault="006E3961" w:rsidP="008A1BAA">
            <w:pPr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341</w:t>
            </w:r>
          </w:p>
        </w:tc>
        <w:tc>
          <w:tcPr>
            <w:tcW w:w="1124" w:type="dxa"/>
          </w:tcPr>
          <w:p w:rsidR="006E3961" w:rsidRDefault="006E3961" w:rsidP="00CD09D7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27.06.25</w:t>
            </w:r>
          </w:p>
        </w:tc>
        <w:tc>
          <w:tcPr>
            <w:tcW w:w="3410" w:type="dxa"/>
          </w:tcPr>
          <w:p w:rsidR="006E3961" w:rsidRDefault="006E3961" w:rsidP="00FC05C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«Поліграф-Червіс»</w:t>
            </w:r>
          </w:p>
        </w:tc>
        <w:tc>
          <w:tcPr>
            <w:tcW w:w="1622" w:type="dxa"/>
          </w:tcPr>
          <w:p w:rsidR="006E3961" w:rsidRDefault="006E3961" w:rsidP="00FF6AEB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1350,00</w:t>
            </w:r>
          </w:p>
        </w:tc>
        <w:tc>
          <w:tcPr>
            <w:tcW w:w="7024" w:type="dxa"/>
          </w:tcPr>
          <w:p w:rsidR="006E3961" w:rsidRDefault="006E3961" w:rsidP="0004437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 для закладів охорони здоров’я, А4 (297х210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EA7BDD">
            <w:pPr>
              <w:rPr>
                <w:rFonts w:ascii="Times New Roman" w:hAnsi="Times New Roman"/>
                <w:lang w:val="uk-UA"/>
              </w:rPr>
            </w:pPr>
            <w:r w:rsidRPr="00D711C7">
              <w:rPr>
                <w:rFonts w:ascii="Times New Roman" w:hAnsi="Times New Roman"/>
              </w:rPr>
              <w:t>28</w:t>
            </w:r>
            <w:r w:rsidRPr="00D711C7">
              <w:rPr>
                <w:rFonts w:ascii="Times New Roman" w:hAnsi="Times New Roman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EA7BDD" w:rsidRDefault="006E3961" w:rsidP="00EA7BD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7BDD">
              <w:rPr>
                <w:rFonts w:ascii="Times New Roman" w:hAnsi="Times New Roman"/>
                <w:sz w:val="20"/>
                <w:szCs w:val="20"/>
              </w:rPr>
              <w:t>241/25</w:t>
            </w:r>
          </w:p>
        </w:tc>
        <w:tc>
          <w:tcPr>
            <w:tcW w:w="1124" w:type="dxa"/>
          </w:tcPr>
          <w:p w:rsidR="006E3961" w:rsidRPr="00EA7BDD" w:rsidRDefault="006E3961" w:rsidP="00EA7BDD">
            <w:pPr>
              <w:rPr>
                <w:rFonts w:ascii="Times New Roman" w:hAnsi="Times New Roman"/>
                <w:sz w:val="20"/>
                <w:szCs w:val="20"/>
              </w:rPr>
            </w:pPr>
            <w:r w:rsidRPr="00EA7BDD">
              <w:rPr>
                <w:rFonts w:ascii="Times New Roman" w:hAnsi="Times New Roman"/>
                <w:sz w:val="20"/>
                <w:szCs w:val="20"/>
              </w:rPr>
              <w:t>02.07.25</w:t>
            </w:r>
          </w:p>
        </w:tc>
        <w:tc>
          <w:tcPr>
            <w:tcW w:w="3410" w:type="dxa"/>
          </w:tcPr>
          <w:p w:rsidR="006E3961" w:rsidRPr="00EA7BDD" w:rsidRDefault="006E3961" w:rsidP="00EA7BDD">
            <w:pPr>
              <w:rPr>
                <w:rFonts w:ascii="Times New Roman" w:hAnsi="Times New Roman"/>
                <w:sz w:val="20"/>
                <w:szCs w:val="20"/>
              </w:rPr>
            </w:pPr>
            <w:r w:rsidRPr="00EA7BDD">
              <w:rPr>
                <w:rFonts w:ascii="Times New Roman" w:hAnsi="Times New Roman"/>
                <w:sz w:val="20"/>
                <w:szCs w:val="20"/>
              </w:rPr>
              <w:t>ТОВ «ІНТЕЛЛА»</w:t>
            </w:r>
          </w:p>
        </w:tc>
        <w:tc>
          <w:tcPr>
            <w:tcW w:w="1622" w:type="dxa"/>
          </w:tcPr>
          <w:p w:rsidR="006E3961" w:rsidRPr="00EA7BDD" w:rsidRDefault="006E3961" w:rsidP="00EA7BDD">
            <w:pPr>
              <w:rPr>
                <w:rFonts w:ascii="Times New Roman" w:hAnsi="Times New Roman"/>
                <w:sz w:val="20"/>
                <w:szCs w:val="20"/>
              </w:rPr>
            </w:pPr>
            <w:r w:rsidRPr="00EA7BDD">
              <w:rPr>
                <w:rFonts w:ascii="Times New Roman" w:hAnsi="Times New Roman"/>
                <w:sz w:val="20"/>
                <w:szCs w:val="20"/>
              </w:rPr>
              <w:t>54186,94</w:t>
            </w:r>
          </w:p>
        </w:tc>
        <w:tc>
          <w:tcPr>
            <w:tcW w:w="7024" w:type="dxa"/>
          </w:tcPr>
          <w:p w:rsidR="006E3961" w:rsidRPr="005B468F" w:rsidRDefault="006E3961" w:rsidP="00EA7BDD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Медичні матеріали: Катетери аспіраційні: Катетери порожнинні, Стерильний, Одноразовий, Розмір, Fr: 10.00 Французька шкала, Довжина: 500-550 міліметр, Тип: З вакуум-контролем (перехідник з двома отворами, одне з яких, скошено під кутом)(Код НК 024:2023 34923 Катетер аспіраційної системи загального призначення); Катетер аспіраційний: порожнинний, Стерильний, Одноразовий, Розмір, Fr: 14.00 одиниця, Довжина: 500-600 міліметр, З вакуум-контролем великим пальцем (перехідник з двома отворами, одне з яких має заглушку)(Код НК 024:2023 34923 Катетер аспіраційної системи загального призначення);Перфузійний пристрій метелик, розмір 23G, кольорове кодування, довжина голки 19 мм, довжина подовжувача 30 см, тип з'єднання Luer Lock, матеріал подовжувача ПВХ (Код НК 024:2023 40601-Периферійний судинний катетер); Перфузійний пристрій метелик, розмір 21G, кольорове кодування, довжина голки 19 мм, довжина подовжувача 30,5 см, тип з'єднання Luer Slip, без ПВХ (Код НК 024:2023 40601-Периферійний судинний катетер); Перфузійний пристрій метелик, розмір 25G, кольорове кодування, довжина голки 19 мм, довжина подовжувача 30 см, тип з'єднання Luer Slip, матеріал подовжувача ПВХ (Код НК 024:2023 40601-Периферійний судинний катетер); Рукавички оглядові, нестерильні, з нітрилу, без пудри, Розмір (ДСТУ EN 455-2:2015), S (Код НК 024:2023 56286 Рукавички оглядові/процедурні нітрилові необпудровані нестерильні); Сечоприймач активного носіння, педіатричний, одноразовий, стерильний, універсальний, 100 мл, №1 (Код НК 024:2023 58925- Сечоприймач для немовлят/педіатричний, під’єднаний до катетера, стерильний); Рукавички хірургічні з Латекс, без пудри, Розмір 7,5, мінімальна довжина манжети 285 мм, З валиком, з клейкою смугою (Код НК 024:2023 59096 Рукавички оглядові/процедурні з латексу гевеї з неприпудреною внутрішньою поверхнею стерильні); Катетер внутрішньовенний 24G з додатковим ін`єкційним портом, довжина катетера від 19 мм, відкритого типу, з захисним механізмом голки, без подовжувача, з рентгенкотрастною смужкою (Код НК 024:2023 40601 – Периферійний судинний катетер); Катетер внутрішньовенний 26G з додатковим ін`єкційним портом, довжина катетера 19 мм, відкритого типу, без захисного механізму голки, без подовжувача, з рентгенкотрастною смужкою, кольорове докування (Код НК 024:2023 40601 – Периферійний судинний катетер); Рукавички оглядові, нестерильні, з латексу, без пудри, Розмір (ДСТУ EN 455-2:2015), L (Код НК 024:2023 47172 Непудровані оглядові/процедурні рукавички з латексу гевеї не стерильні); Рукавички оглядові, нестерильні, з латексу, без пудри, Розмір (ДСТУ EN 455-2:2015), M (Код НК 024:2023 47172 Непудровані оглядові/процедурні рукавички з латексу гевеї не стерильні); Рукавички оглядові, нестерильні, з латексу, без пудри, Розмір (ДСТУ EN 455-2:2015), S (Код НК 024:2023 47172 Непудровані оглядові/процедурні рукавички з латексу гевеї не стерильні); Рукавички оглядові, нестерильні, з нітрилу, без пудри, Розмір (ДСТУ EN 455-2:2015), M (Код НК 024:2023 56286 Рукавички оглядові/процедурні нітрилові необпудровані нестерильні); Рукавички оглядові, нестерильні, з нітрилу, без пудри, Розмір (ДСТУ EN 455-2:2015), L (Код НК 024:2023 56286 Рукавички оглядові/процедурні нітрилові необпудровані нестерильні); Шприц ін'єкційний, 3-х компонентний, Об'єм: 2,2 мл, Одноразовий, з голкою в комплекті, без додаткової голки, Сертифікат на відповідність ДСТУ EN ISO (Код НК 024:2023 47017 – Шприц загального призначення одноразового використання); Шприц ін'єкційний, 2-х компонентний, Об'єм: 20 мл, Одноразовий, з голкою в комплекті, з додатковою голкою, Сертифікат на відповідність ДСТУ EN ISO (Код НК 024:2023 47017 – Шприц загального призначення одноразового використання); Шприц ін'єкційний, 2-х компонент., одноразовий, стерильний, 10мл, одна голка в комплекті (Код НК 024:2023 47017 – Шприц загального призначення одноразового використання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290</w:t>
            </w:r>
          </w:p>
        </w:tc>
        <w:tc>
          <w:tcPr>
            <w:tcW w:w="1357" w:type="dxa"/>
          </w:tcPr>
          <w:p w:rsidR="006E3961" w:rsidRPr="00541CEC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342</w:t>
            </w:r>
          </w:p>
        </w:tc>
        <w:tc>
          <w:tcPr>
            <w:tcW w:w="1124" w:type="dxa"/>
          </w:tcPr>
          <w:p w:rsidR="006E3961" w:rsidRPr="00541CEC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03.07.25</w:t>
            </w:r>
          </w:p>
        </w:tc>
        <w:tc>
          <w:tcPr>
            <w:tcW w:w="3410" w:type="dxa"/>
          </w:tcPr>
          <w:p w:rsidR="006E3961" w:rsidRPr="00541CEC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ТОВ «Торговельна компанія «ЮЛІС»</w:t>
            </w:r>
          </w:p>
        </w:tc>
        <w:tc>
          <w:tcPr>
            <w:tcW w:w="1622" w:type="dxa"/>
          </w:tcPr>
          <w:p w:rsidR="006E3961" w:rsidRPr="00541CEC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6663,00</w:t>
            </w:r>
          </w:p>
        </w:tc>
        <w:tc>
          <w:tcPr>
            <w:tcW w:w="7024" w:type="dxa"/>
          </w:tcPr>
          <w:p w:rsidR="006E3961" w:rsidRPr="00541CEC" w:rsidRDefault="006E3961" w:rsidP="00541CEC">
            <w:pPr>
              <w:rPr>
                <w:rFonts w:ascii="Times New Roman" w:hAnsi="Times New Roman"/>
              </w:rPr>
            </w:pPr>
            <w:hyperlink r:id="rId80" w:history="1">
              <w:r w:rsidRPr="00541CE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Папір для друку, А 4, 80 г/м2, СІЕ 161%, 105 мкм, 92 %, 500 арк., білий</w:t>
              </w:r>
            </w:hyperlink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343</w:t>
            </w:r>
          </w:p>
        </w:tc>
        <w:tc>
          <w:tcPr>
            <w:tcW w:w="1124" w:type="dxa"/>
          </w:tcPr>
          <w:p w:rsidR="006E3961" w:rsidRDefault="006E3961" w:rsidP="003A173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07.07.25</w:t>
            </w:r>
          </w:p>
        </w:tc>
        <w:tc>
          <w:tcPr>
            <w:tcW w:w="3410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ФО-П Колбая Ірина Яківна</w:t>
            </w:r>
          </w:p>
        </w:tc>
        <w:tc>
          <w:tcPr>
            <w:tcW w:w="1622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4232,00</w:t>
            </w:r>
          </w:p>
        </w:tc>
        <w:tc>
          <w:tcPr>
            <w:tcW w:w="7024" w:type="dxa"/>
          </w:tcPr>
          <w:p w:rsidR="006E3961" w:rsidRPr="007156A8" w:rsidRDefault="006E3961" w:rsidP="00541CEC">
            <w:pPr>
              <w:rPr>
                <w:rFonts w:ascii="Times New Roman" w:hAnsi="Times New Roman"/>
              </w:rPr>
            </w:pPr>
            <w:r w:rsidRPr="007156A8">
              <w:rPr>
                <w:rFonts w:ascii="Times New Roman" w:hAnsi="Times New Roman"/>
                <w:lang w:val="uk-UA"/>
              </w:rPr>
              <w:t xml:space="preserve">Пакети для сміття120л, 20шт,25мкм, </w:t>
            </w:r>
            <w:r w:rsidRPr="007156A8">
              <w:rPr>
                <w:rFonts w:ascii="Times New Roman" w:hAnsi="Times New Roman"/>
                <w:lang w:val="en-US"/>
              </w:rPr>
              <w:t>LDPE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344</w:t>
            </w:r>
          </w:p>
        </w:tc>
        <w:tc>
          <w:tcPr>
            <w:tcW w:w="1124" w:type="dxa"/>
          </w:tcPr>
          <w:p w:rsidR="006E3961" w:rsidRDefault="006E3961" w:rsidP="007156A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08.07.25</w:t>
            </w:r>
          </w:p>
        </w:tc>
        <w:tc>
          <w:tcPr>
            <w:tcW w:w="3410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ТОВ «АНК ВІКАН»</w:t>
            </w:r>
          </w:p>
        </w:tc>
        <w:tc>
          <w:tcPr>
            <w:tcW w:w="1622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1900,00</w:t>
            </w:r>
          </w:p>
        </w:tc>
        <w:tc>
          <w:tcPr>
            <w:tcW w:w="7024" w:type="dxa"/>
          </w:tcPr>
          <w:p w:rsidR="006E3961" w:rsidRPr="007156A8" w:rsidRDefault="006E3961" w:rsidP="007156A8">
            <w:pPr>
              <w:rPr>
                <w:rFonts w:ascii="Times New Roman" w:hAnsi="Times New Roman"/>
                <w:lang w:val="uk-UA"/>
              </w:rPr>
            </w:pPr>
            <w:r w:rsidRPr="007156A8">
              <w:rPr>
                <w:rFonts w:ascii="Times New Roman" w:hAnsi="Times New Roman"/>
                <w:lang w:val="uk-UA"/>
              </w:rPr>
              <w:t>Мило тверде,  господарське, від 120гр, не упаковане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105</w:t>
            </w:r>
          </w:p>
        </w:tc>
        <w:tc>
          <w:tcPr>
            <w:tcW w:w="1124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.07.25</w:t>
            </w:r>
          </w:p>
        </w:tc>
        <w:tc>
          <w:tcPr>
            <w:tcW w:w="3410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ТОВ «Соллі Плюс»</w:t>
            </w:r>
          </w:p>
        </w:tc>
        <w:tc>
          <w:tcPr>
            <w:tcW w:w="1622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27400,52</w:t>
            </w:r>
          </w:p>
        </w:tc>
        <w:tc>
          <w:tcPr>
            <w:tcW w:w="7024" w:type="dxa"/>
          </w:tcPr>
          <w:p w:rsidR="006E3961" w:rsidRPr="00CE33B8" w:rsidRDefault="006E3961" w:rsidP="00CE33B8">
            <w:pPr>
              <w:rPr>
                <w:rFonts w:ascii="Times New Roman" w:hAnsi="Times New Roman"/>
              </w:rPr>
            </w:pPr>
            <w:hyperlink r:id="rId81" w:tooltip="Послуги з ремонту автомобіля Renault держ. номер  АХ9341МС ." w:history="1">
              <w:r w:rsidRPr="00CE33B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Послуги з ремонту автомобіля Renault держ. номер АХ9341МС </w:t>
              </w:r>
            </w:hyperlink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670AB0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345</w:t>
            </w:r>
          </w:p>
        </w:tc>
        <w:tc>
          <w:tcPr>
            <w:tcW w:w="1124" w:type="dxa"/>
          </w:tcPr>
          <w:p w:rsidR="006E3961" w:rsidRPr="00670AB0" w:rsidRDefault="006E3961" w:rsidP="007156A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11.07.25</w:t>
            </w:r>
          </w:p>
        </w:tc>
        <w:tc>
          <w:tcPr>
            <w:tcW w:w="3410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ДП «Державне управління комплексного забезпечення»</w:t>
            </w:r>
          </w:p>
        </w:tc>
        <w:tc>
          <w:tcPr>
            <w:tcW w:w="1622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1200,00</w:t>
            </w:r>
          </w:p>
        </w:tc>
        <w:tc>
          <w:tcPr>
            <w:tcW w:w="7024" w:type="dxa"/>
          </w:tcPr>
          <w:p w:rsidR="006E3961" w:rsidRPr="00670AB0" w:rsidRDefault="006E3961" w:rsidP="00670AB0">
            <w:pPr>
              <w:rPr>
                <w:rFonts w:ascii="Times New Roman" w:hAnsi="Times New Roman"/>
              </w:rPr>
            </w:pPr>
            <w:r w:rsidRPr="00670AB0">
              <w:rPr>
                <w:rFonts w:ascii="Times New Roman" w:hAnsi="Times New Roman"/>
              </w:rPr>
              <w:t>Послуги з надання доступу до електронного журналу "Фінансовий контроль"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1D7A4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0B3DF8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346</w:t>
            </w:r>
          </w:p>
        </w:tc>
        <w:tc>
          <w:tcPr>
            <w:tcW w:w="1124" w:type="dxa"/>
          </w:tcPr>
          <w:p w:rsidR="006E3961" w:rsidRDefault="006E3961" w:rsidP="007156A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11.07.25</w:t>
            </w:r>
          </w:p>
        </w:tc>
        <w:tc>
          <w:tcPr>
            <w:tcW w:w="3410" w:type="dxa"/>
          </w:tcPr>
          <w:p w:rsidR="006E3961" w:rsidRDefault="006E3961" w:rsidP="00CE33B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Бойко Володимир Іванович</w:t>
            </w:r>
          </w:p>
        </w:tc>
        <w:tc>
          <w:tcPr>
            <w:tcW w:w="1622" w:type="dxa"/>
          </w:tcPr>
          <w:p w:rsidR="006E3961" w:rsidRDefault="006E3961" w:rsidP="00EA7BD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40500,00</w:t>
            </w:r>
          </w:p>
        </w:tc>
        <w:tc>
          <w:tcPr>
            <w:tcW w:w="7024" w:type="dxa"/>
          </w:tcPr>
          <w:p w:rsidR="006E3961" w:rsidRPr="000B3DF8" w:rsidRDefault="006E3961" w:rsidP="000B3DF8">
            <w:pPr>
              <w:rPr>
                <w:rFonts w:ascii="Times New Roman" w:hAnsi="Times New Roman"/>
              </w:rPr>
            </w:pPr>
            <w:r w:rsidRPr="000B3DF8">
              <w:rPr>
                <w:rFonts w:ascii="Times New Roman" w:hAnsi="Times New Roman"/>
              </w:rPr>
              <w:t>Хек с/м, тушка без голови, 300-600 г. ДСТУ 4868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1D7A4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0B3DF8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347</w:t>
            </w:r>
          </w:p>
        </w:tc>
        <w:tc>
          <w:tcPr>
            <w:tcW w:w="1124" w:type="dxa"/>
          </w:tcPr>
          <w:p w:rsidR="006E3961" w:rsidRDefault="006E3961" w:rsidP="007156A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11.07.25</w:t>
            </w:r>
          </w:p>
        </w:tc>
        <w:tc>
          <w:tcPr>
            <w:tcW w:w="3410" w:type="dxa"/>
          </w:tcPr>
          <w:p w:rsidR="006E3961" w:rsidRDefault="006E3961" w:rsidP="00CE33B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Бойко Володимир Іванович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4200,00</w:t>
            </w:r>
          </w:p>
        </w:tc>
        <w:tc>
          <w:tcPr>
            <w:tcW w:w="7024" w:type="dxa"/>
          </w:tcPr>
          <w:p w:rsidR="006E3961" w:rsidRPr="000B3DF8" w:rsidRDefault="006E3961" w:rsidP="000B3DF8">
            <w:pPr>
              <w:rPr>
                <w:rFonts w:ascii="Times New Roman" w:hAnsi="Times New Roman"/>
              </w:rPr>
            </w:pPr>
            <w:r w:rsidRPr="000B3DF8">
              <w:rPr>
                <w:rFonts w:ascii="Times New Roman" w:hAnsi="Times New Roman"/>
              </w:rPr>
              <w:t>Овочі: Буряк столовий першого товарного сорту, 5-10 см, ДСТУ 7033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297</w:t>
            </w:r>
          </w:p>
        </w:tc>
        <w:tc>
          <w:tcPr>
            <w:tcW w:w="1357" w:type="dxa"/>
          </w:tcPr>
          <w:p w:rsidR="006E3961" w:rsidRPr="00CE1399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348</w:t>
            </w:r>
          </w:p>
        </w:tc>
        <w:tc>
          <w:tcPr>
            <w:tcW w:w="1124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11.07.25</w:t>
            </w:r>
          </w:p>
        </w:tc>
        <w:tc>
          <w:tcPr>
            <w:tcW w:w="3410" w:type="dxa"/>
          </w:tcPr>
          <w:p w:rsidR="006E3961" w:rsidRDefault="006E3961" w:rsidP="00CE33B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«СТМ-ФАРМ»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60001,10</w:t>
            </w:r>
          </w:p>
        </w:tc>
        <w:tc>
          <w:tcPr>
            <w:tcW w:w="7024" w:type="dxa"/>
          </w:tcPr>
          <w:p w:rsidR="006E3961" w:rsidRPr="00CE1399" w:rsidRDefault="006E3961" w:rsidP="000B3DF8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Фармацевтична продукція: Карбамазепін таблетки по 300 мг (КАРБАЛЕКС 300 МГ РЕТАРД, таблетки пролонгованої дії по 300 мг, по 10 таблеток у блістері; по 10 блістерів у картонній коробці)(ДК 021:201533661300-4 Протиепілептичні засоби)(Карбамазепін (</w:t>
            </w:r>
            <w:r w:rsidRPr="005B468F">
              <w:rPr>
                <w:rFonts w:ascii="Times New Roman" w:hAnsi="Times New Roman"/>
              </w:rPr>
              <w:t>Carbamazepine</w:t>
            </w:r>
            <w:r w:rsidRPr="005B468F">
              <w:rPr>
                <w:rFonts w:ascii="Times New Roman" w:hAnsi="Times New Roman"/>
                <w:lang w:val="uk-UA"/>
              </w:rPr>
              <w:t>)); Хлоргексидин, розчин для зовнішнього застосування 0,05 % по 100 мл, №1 (ХЛОРГЕКСИДИН розчин для зовнішнього застосування 0,05 %; по 100 мл у флаконах)(ДК 021:2015 33631600-8 Антисептичні та дезінфекційні засоби)(Хлоргексидин (</w:t>
            </w:r>
            <w:r w:rsidRPr="005B468F">
              <w:rPr>
                <w:rFonts w:ascii="Times New Roman" w:hAnsi="Times New Roman"/>
              </w:rPr>
              <w:t>Chlorhexidine</w:t>
            </w:r>
            <w:r w:rsidRPr="005B468F">
              <w:rPr>
                <w:rFonts w:ascii="Times New Roman" w:hAnsi="Times New Roman"/>
                <w:lang w:val="uk-UA"/>
              </w:rPr>
              <w:t>)); Карбамазепін таблетки по 200 мг (МЕЗАКАР® таблетки по 200 мг по 10 таблеток у блістері; по 5 блістерів в картонній упаковці)(ДК 021:2015 33661300-4 Протиепілептичні засоби)(Карбамазепін (</w:t>
            </w:r>
            <w:r w:rsidRPr="005B468F">
              <w:rPr>
                <w:rFonts w:ascii="Times New Roman" w:hAnsi="Times New Roman"/>
              </w:rPr>
              <w:t>Carbamazepine</w:t>
            </w:r>
            <w:r w:rsidRPr="005B468F">
              <w:rPr>
                <w:rFonts w:ascii="Times New Roman" w:hAnsi="Times New Roman"/>
                <w:lang w:val="uk-UA"/>
              </w:rPr>
              <w:t>)); Магнію сульфат, розчин для ін'єкцій, 250 мг/мл, по 5 мл (МАГНІЮ СУЛЬФАТ, розчин для ін'єкцій, 250 мг/мл, по 5 мл в ампулі; по 5 ампул у контурній чарунковій упаковці; по 2 контурні чарункові упаковки в пачці)(ДК 021:2015 33621400-3 Кровозамінники та перфузійні розчини)( Магнію сульфат (</w:t>
            </w:r>
            <w:r w:rsidRPr="005B468F">
              <w:rPr>
                <w:rFonts w:ascii="Times New Roman" w:hAnsi="Times New Roman"/>
              </w:rPr>
              <w:t>Magnesium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sulfate</w:t>
            </w:r>
            <w:r w:rsidRPr="005B468F">
              <w:rPr>
                <w:rFonts w:ascii="Times New Roman" w:hAnsi="Times New Roman"/>
                <w:lang w:val="uk-UA"/>
              </w:rPr>
              <w:t>)); Арипіпразол, таблетки, по 5 мг (АБІЗОЛ, таблетки по 5 мг; по 14 таблеток у блістері, по 2 блістери у картонній упаковці)(ДК 021:2015 33661500-6 Психолептичні засоби)(Арипіпразол (</w:t>
            </w:r>
            <w:r w:rsidRPr="005B468F">
              <w:rPr>
                <w:rFonts w:ascii="Times New Roman" w:hAnsi="Times New Roman"/>
              </w:rPr>
              <w:t>Aripiprazole</w:t>
            </w:r>
            <w:r w:rsidRPr="005B468F">
              <w:rPr>
                <w:rFonts w:ascii="Times New Roman" w:hAnsi="Times New Roman"/>
                <w:lang w:val="uk-UA"/>
              </w:rPr>
              <w:t>)); Сертралін, таблетки/капсули, по 50 мг (СЕРТРАЛОФТ 50, таблетки, вкриті оболонкою, по 50 мг, по 10 таблеток у блістері; по 3 блістери у картонній коробці)(ДК 021:2015 33661600-7 Психоаналептичні засоби)(Сертралін (</w:t>
            </w:r>
            <w:r w:rsidRPr="005B468F">
              <w:rPr>
                <w:rFonts w:ascii="Times New Roman" w:hAnsi="Times New Roman"/>
              </w:rPr>
              <w:t>Sertraline</w:t>
            </w:r>
            <w:r w:rsidRPr="005B468F">
              <w:rPr>
                <w:rFonts w:ascii="Times New Roman" w:hAnsi="Times New Roman"/>
                <w:lang w:val="uk-UA"/>
              </w:rPr>
              <w:t xml:space="preserve">)); Кветіапін, таблетки пролонгованої дії, по 50 мг (КВЕТИРОН® </w:t>
            </w:r>
            <w:r w:rsidRPr="005B468F">
              <w:rPr>
                <w:rFonts w:ascii="Times New Roman" w:hAnsi="Times New Roman"/>
              </w:rPr>
              <w:t>XR</w:t>
            </w:r>
            <w:r w:rsidRPr="005B468F">
              <w:rPr>
                <w:rFonts w:ascii="Times New Roman" w:hAnsi="Times New Roman"/>
                <w:lang w:val="uk-UA"/>
              </w:rPr>
              <w:t xml:space="preserve"> АСІНО таблетки пролонгованої дії по 50 мг, по 10 таблеток у блістері; по 6 блістерів в картонній пачці)(ДК 021:2015 33661500-6 Психолептичні засоби)(Кветіапін (</w:t>
            </w:r>
            <w:r w:rsidRPr="005B468F">
              <w:rPr>
                <w:rFonts w:ascii="Times New Roman" w:hAnsi="Times New Roman"/>
              </w:rPr>
              <w:t>Quetiapine</w:t>
            </w:r>
            <w:r w:rsidRPr="005B468F">
              <w:rPr>
                <w:rFonts w:ascii="Times New Roman" w:hAnsi="Times New Roman"/>
                <w:lang w:val="uk-UA"/>
              </w:rPr>
              <w:t>)); Толперизон таблетки вкриті плівковою оболонкою по 150 мг (ТОЛПЕРІЛ, таблетки, вкриті плівковою оболонкою, по 150 мг; по 10 таблеток у блістері; по 3 блістери у коробці з картону)(ДК 021:2015 33632000-9 Лікарські засоби для лікування захворювань опорно-рухового апарату)(Толперізон (</w:t>
            </w:r>
            <w:r w:rsidRPr="005B468F">
              <w:rPr>
                <w:rFonts w:ascii="Times New Roman" w:hAnsi="Times New Roman"/>
              </w:rPr>
              <w:t>Tolperisone</w:t>
            </w:r>
            <w:r w:rsidRPr="005B468F">
              <w:rPr>
                <w:rFonts w:ascii="Times New Roman" w:hAnsi="Times New Roman"/>
                <w:lang w:val="uk-UA"/>
              </w:rPr>
              <w:t>)); Бісопролол, таблетки по 5 мг (БІСОПРОЛОЛ, таблетки по 5 мг, по 10 таблеток у блістері; по 3 блістери у пачці)(ДК 021:2015 33622000-6 Лікарські засоби для лікування захворювань серцево-судинної системи)(Бісопролол (</w:t>
            </w:r>
            <w:r w:rsidRPr="005B468F">
              <w:rPr>
                <w:rFonts w:ascii="Times New Roman" w:hAnsi="Times New Roman"/>
              </w:rPr>
              <w:t>Bisoprolol</w:t>
            </w:r>
            <w:r w:rsidRPr="005B468F">
              <w:rPr>
                <w:rFonts w:ascii="Times New Roman" w:hAnsi="Times New Roman"/>
                <w:lang w:val="uk-UA"/>
              </w:rPr>
              <w:t>)); Енаприл, таблетки по 5 мг (ЕНАЛАПРИЛ таблетки по 5 мг, по 10 таблеток у блістері; по 3 блістерів у картонній коробці)(ДК 021:2015 33622800-4 Блокатори ренін-ангіотензинової системи)(Еналаприл (</w:t>
            </w:r>
            <w:r w:rsidRPr="005B468F">
              <w:rPr>
                <w:rFonts w:ascii="Times New Roman" w:hAnsi="Times New Roman"/>
              </w:rPr>
              <w:t>Enalapril</w:t>
            </w:r>
            <w:r w:rsidRPr="005B468F">
              <w:rPr>
                <w:rFonts w:ascii="Times New Roman" w:hAnsi="Times New Roman"/>
                <w:lang w:val="uk-UA"/>
              </w:rPr>
              <w:t>)); Комплекс заліза (ІІІ) гідроксиду з полімальтозою та фолієвлї кислоти, таблетки, по 100 мг/0,35 мг (ФЕРРОФОЛ таблетки жувальні, по 10 таблеток у блістері; по 3 блістери в пачці)(ДК 021:2015 33621000-9 Лікарські засоби для лікування захворювань крові й органів кровотворення)(Заліза (ІІІ) гідроксид з полімальтозою та фолієвою кислотою (</w:t>
            </w:r>
            <w:r w:rsidRPr="005B468F">
              <w:rPr>
                <w:rFonts w:ascii="Times New Roman" w:hAnsi="Times New Roman"/>
              </w:rPr>
              <w:t>Ferric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oxide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polymaltose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complexes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and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folic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acid</w:t>
            </w:r>
            <w:r w:rsidRPr="005B468F">
              <w:rPr>
                <w:rFonts w:ascii="Times New Roman" w:hAnsi="Times New Roman"/>
                <w:lang w:val="uk-UA"/>
              </w:rPr>
              <w:t>)); Холекальциферол, таблетки (капсули), 4000 МО (ВІДЕЇН капсули м'які по 100 мкг (4000 МО); по 10 капсул у блістері; по 3 або 6 блістерів у пачці) (021:2015 33616000-1 Вітаміни)( Колекальциферол (</w:t>
            </w:r>
            <w:r w:rsidRPr="005B468F">
              <w:rPr>
                <w:rFonts w:ascii="Times New Roman" w:hAnsi="Times New Roman"/>
              </w:rPr>
              <w:t>Colecalciferol</w:t>
            </w:r>
            <w:r w:rsidRPr="005B468F">
              <w:rPr>
                <w:rFonts w:ascii="Times New Roman" w:hAnsi="Times New Roman"/>
                <w:lang w:val="uk-UA"/>
              </w:rPr>
              <w:t xml:space="preserve">); </w:t>
            </w:r>
            <w:r w:rsidRPr="005B468F">
              <w:rPr>
                <w:rFonts w:ascii="Times New Roman" w:hAnsi="Times New Roman"/>
              </w:rPr>
              <w:t>L</w:t>
            </w:r>
            <w:r w:rsidRPr="005B468F">
              <w:rPr>
                <w:rFonts w:ascii="Times New Roman" w:hAnsi="Times New Roman"/>
                <w:lang w:val="uk-UA"/>
              </w:rPr>
              <w:t>-лізину есцинат, розчин для ін'єкцій, 1 мг/мл, по 5 мл (</w:t>
            </w:r>
            <w:r w:rsidRPr="005B468F">
              <w:rPr>
                <w:rFonts w:ascii="Times New Roman" w:hAnsi="Times New Roman"/>
              </w:rPr>
              <w:t>L</w:t>
            </w:r>
            <w:r w:rsidRPr="005B468F">
              <w:rPr>
                <w:rFonts w:ascii="Times New Roman" w:hAnsi="Times New Roman"/>
                <w:lang w:val="uk-UA"/>
              </w:rPr>
              <w:t>-ЛІЗИНУ ЕСЦИНАТ® розчин для ін'єкцій, 1 мг/мл по 5 мл в ампулі; по 5 ампул у блістері, покритому плівкою; по 2 блістери у пачці)(ДК 021:2015 33622400-0 Ангіопротектори)(Лізин (</w:t>
            </w:r>
            <w:r w:rsidRPr="005B468F">
              <w:rPr>
                <w:rFonts w:ascii="Times New Roman" w:hAnsi="Times New Roman"/>
              </w:rPr>
              <w:t>Lysine</w:t>
            </w:r>
            <w:r w:rsidRPr="005B468F">
              <w:rPr>
                <w:rFonts w:ascii="Times New Roman" w:hAnsi="Times New Roman"/>
                <w:lang w:val="uk-UA"/>
              </w:rPr>
              <w:t>)); Флуоксетин капсули/таблетки по 20 мг (ФЛУОКСЕТИН таблетки, вкриті оболонкою, по 20 мг, по 10 таблеток в блістері; по 2 блістери в пачці з картону)(ДК 021:2015 33661600-7 Психоаналептичні засоби)(Флуоксетин (</w:t>
            </w:r>
            <w:r w:rsidRPr="005B468F">
              <w:rPr>
                <w:rFonts w:ascii="Times New Roman" w:hAnsi="Times New Roman"/>
              </w:rPr>
              <w:t>Fluoxetine</w:t>
            </w:r>
            <w:r w:rsidRPr="005B468F">
              <w:rPr>
                <w:rFonts w:ascii="Times New Roman" w:hAnsi="Times New Roman"/>
                <w:lang w:val="uk-UA"/>
              </w:rPr>
              <w:t>)); Есциталопрам, таблетки, по 10 мг (ГІАЦИНТІЯ таблетки, вкриті плівковою оболонкою, по 10 мг, по 10 таблеток у блістері; по 3 блістери у пачці)(ДК 021:2015 33661600-7 Психоаналептичні засоб)(Есциталопрам (</w:t>
            </w:r>
            <w:r w:rsidRPr="005B468F">
              <w:rPr>
                <w:rFonts w:ascii="Times New Roman" w:hAnsi="Times New Roman"/>
              </w:rPr>
              <w:t>Escitalopram</w:t>
            </w:r>
            <w:r w:rsidRPr="005B468F">
              <w:rPr>
                <w:rFonts w:ascii="Times New Roman" w:hAnsi="Times New Roman"/>
                <w:lang w:val="uk-UA"/>
              </w:rPr>
              <w:t>))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298</w:t>
            </w:r>
          </w:p>
        </w:tc>
        <w:tc>
          <w:tcPr>
            <w:tcW w:w="1357" w:type="dxa"/>
          </w:tcPr>
          <w:p w:rsidR="006E3961" w:rsidRPr="00CE1399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349</w:t>
            </w:r>
          </w:p>
        </w:tc>
        <w:tc>
          <w:tcPr>
            <w:tcW w:w="1124" w:type="dxa"/>
          </w:tcPr>
          <w:p w:rsidR="006E3961" w:rsidRPr="00CE1399" w:rsidRDefault="006E3961" w:rsidP="007156A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14.07.25</w:t>
            </w:r>
          </w:p>
        </w:tc>
        <w:tc>
          <w:tcPr>
            <w:tcW w:w="3410" w:type="dxa"/>
          </w:tcPr>
          <w:p w:rsidR="006E3961" w:rsidRDefault="006E3961" w:rsidP="00CE33B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«СВІТ КОМФОРТУ»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24396,80</w:t>
            </w:r>
          </w:p>
        </w:tc>
        <w:tc>
          <w:tcPr>
            <w:tcW w:w="7024" w:type="dxa"/>
          </w:tcPr>
          <w:p w:rsidR="006E3961" w:rsidRPr="00CE1399" w:rsidRDefault="006E3961" w:rsidP="000B3DF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Кондіціонер настінного типу</w:t>
            </w:r>
          </w:p>
        </w:tc>
      </w:tr>
      <w:tr w:rsidR="006E3961" w:rsidRPr="00EA7BDD" w:rsidTr="00502695">
        <w:trPr>
          <w:gridBefore w:val="1"/>
          <w:wBefore w:w="6" w:type="dxa"/>
          <w:trHeight w:val="77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299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350</w:t>
            </w:r>
          </w:p>
        </w:tc>
        <w:tc>
          <w:tcPr>
            <w:tcW w:w="1124" w:type="dxa"/>
          </w:tcPr>
          <w:p w:rsidR="006E3961" w:rsidRDefault="006E3961" w:rsidP="007156A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14.07.25</w:t>
            </w:r>
          </w:p>
        </w:tc>
        <w:tc>
          <w:tcPr>
            <w:tcW w:w="3410" w:type="dxa"/>
          </w:tcPr>
          <w:p w:rsidR="006E3961" w:rsidRDefault="006E3961" w:rsidP="00CE33B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«БЛАГОУСТРІЙ ПРО»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2104,00</w:t>
            </w:r>
          </w:p>
        </w:tc>
        <w:tc>
          <w:tcPr>
            <w:tcW w:w="7024" w:type="dxa"/>
          </w:tcPr>
          <w:p w:rsidR="006E3961" w:rsidRDefault="006E3961" w:rsidP="000B3DF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Пандус гумовий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300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1053</w:t>
            </w:r>
          </w:p>
        </w:tc>
        <w:tc>
          <w:tcPr>
            <w:tcW w:w="1124" w:type="dxa"/>
          </w:tcPr>
          <w:p w:rsidR="006E3961" w:rsidRDefault="006E3961" w:rsidP="009026D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15.07.25</w:t>
            </w:r>
          </w:p>
        </w:tc>
        <w:tc>
          <w:tcPr>
            <w:tcW w:w="3410" w:type="dxa"/>
          </w:tcPr>
          <w:p w:rsidR="006E3961" w:rsidRDefault="006E3961" w:rsidP="00CE33B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Надірадзе Бідзін Автондилович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900,00</w:t>
            </w:r>
          </w:p>
        </w:tc>
        <w:tc>
          <w:tcPr>
            <w:tcW w:w="7024" w:type="dxa"/>
          </w:tcPr>
          <w:p w:rsidR="006E3961" w:rsidRDefault="006E3961" w:rsidP="000B3DF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Лампа бактерицидна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В-24</w:t>
            </w:r>
          </w:p>
        </w:tc>
        <w:tc>
          <w:tcPr>
            <w:tcW w:w="1124" w:type="dxa"/>
          </w:tcPr>
          <w:p w:rsidR="006E3961" w:rsidRDefault="006E3961" w:rsidP="009026D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16.07.25</w:t>
            </w:r>
          </w:p>
        </w:tc>
        <w:tc>
          <w:tcPr>
            <w:tcW w:w="3410" w:type="dxa"/>
          </w:tcPr>
          <w:p w:rsidR="006E3961" w:rsidRDefault="006E3961" w:rsidP="00243DD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243DDB">
              <w:rPr>
                <w:rFonts w:ascii="Times New Roman" w:hAnsi="Times New Roman"/>
              </w:rPr>
              <w:t>ФО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243DDB">
              <w:rPr>
                <w:rFonts w:ascii="Times New Roman" w:hAnsi="Times New Roman"/>
              </w:rPr>
              <w:t>П "В</w:t>
            </w:r>
            <w:r>
              <w:rPr>
                <w:rFonts w:ascii="Times New Roman" w:hAnsi="Times New Roman"/>
                <w:lang w:val="uk-UA"/>
              </w:rPr>
              <w:t xml:space="preserve">івденко </w:t>
            </w:r>
            <w:r w:rsidRPr="00243DDB">
              <w:rPr>
                <w:rFonts w:ascii="Times New Roman" w:hAnsi="Times New Roman"/>
              </w:rPr>
              <w:t>Л</w:t>
            </w:r>
            <w:r>
              <w:rPr>
                <w:rFonts w:ascii="Times New Roman" w:hAnsi="Times New Roman"/>
                <w:lang w:val="uk-UA"/>
              </w:rPr>
              <w:t xml:space="preserve">юдмила </w:t>
            </w:r>
            <w:r w:rsidRPr="00243DDB">
              <w:rPr>
                <w:rFonts w:ascii="Times New Roman" w:hAnsi="Times New Roman"/>
              </w:rPr>
              <w:t>М</w:t>
            </w:r>
            <w:r>
              <w:rPr>
                <w:rFonts w:ascii="Times New Roman" w:hAnsi="Times New Roman"/>
                <w:lang w:val="uk-UA"/>
              </w:rPr>
              <w:t>иколаївна</w:t>
            </w:r>
            <w:r>
              <w:rPr>
                <w:rFonts w:ascii="Arial" w:hAnsi="Arial" w:cs="Arial"/>
                <w:color w:val="3498DB"/>
                <w:sz w:val="15"/>
                <w:szCs w:val="15"/>
                <w:shd w:val="clear" w:color="auto" w:fill="F3F7FA"/>
              </w:rPr>
              <w:t> 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2450,00</w:t>
            </w:r>
          </w:p>
        </w:tc>
        <w:tc>
          <w:tcPr>
            <w:tcW w:w="7024" w:type="dxa"/>
          </w:tcPr>
          <w:p w:rsidR="006E3961" w:rsidRPr="00243DDB" w:rsidRDefault="006E3961" w:rsidP="00243DDB">
            <w:pPr>
              <w:rPr>
                <w:rFonts w:ascii="Times New Roman" w:hAnsi="Times New Roman"/>
              </w:rPr>
            </w:pPr>
            <w:r w:rsidRPr="00243DDB">
              <w:rPr>
                <w:rFonts w:ascii="Times New Roman" w:hAnsi="Times New Roman"/>
              </w:rPr>
              <w:t>Стакан одноразовий, пластиковий, 180 мл</w:t>
            </w:r>
          </w:p>
          <w:p w:rsidR="006E3961" w:rsidRDefault="006E3961" w:rsidP="000B3DF8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351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184,00</w:t>
            </w:r>
          </w:p>
        </w:tc>
        <w:tc>
          <w:tcPr>
            <w:tcW w:w="7024" w:type="dxa"/>
          </w:tcPr>
          <w:p w:rsidR="006E3961" w:rsidRPr="00A976B8" w:rsidRDefault="006E3961" w:rsidP="001D7A4E">
            <w:pPr>
              <w:rPr>
                <w:rFonts w:ascii="Times New Roman" w:hAnsi="Times New Roman"/>
              </w:rPr>
            </w:pPr>
            <w:hyperlink r:id="rId82" w:tooltip="Суміш цементно -піщана, сольвент" w:history="1">
              <w:r w:rsidRPr="00A976B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Суміш цементно-піщана, сольвент </w:t>
              </w:r>
            </w:hyperlink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352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132,00</w:t>
            </w:r>
          </w:p>
        </w:tc>
        <w:tc>
          <w:tcPr>
            <w:tcW w:w="7024" w:type="dxa"/>
          </w:tcPr>
          <w:p w:rsidR="006E3961" w:rsidRPr="00A976B8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Пензель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304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353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3379,80</w:t>
            </w:r>
          </w:p>
        </w:tc>
        <w:tc>
          <w:tcPr>
            <w:tcW w:w="7024" w:type="dxa"/>
          </w:tcPr>
          <w:p w:rsidR="006E3961" w:rsidRPr="00A976B8" w:rsidRDefault="006E3961" w:rsidP="00A976B8">
            <w:pPr>
              <w:rPr>
                <w:rFonts w:ascii="Times New Roman" w:hAnsi="Times New Roman"/>
              </w:rPr>
            </w:pPr>
            <w:hyperlink r:id="rId83" w:tooltip="Профлист, стрічка малярська" w:history="1">
              <w:r w:rsidRPr="00A976B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Профлист, стрічка малярська</w:t>
              </w:r>
            </w:hyperlink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305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354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270,00</w:t>
            </w:r>
          </w:p>
        </w:tc>
        <w:tc>
          <w:tcPr>
            <w:tcW w:w="7024" w:type="dxa"/>
          </w:tcPr>
          <w:p w:rsidR="006E3961" w:rsidRPr="00A976B8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Клема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306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355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252,00</w:t>
            </w:r>
          </w:p>
        </w:tc>
        <w:tc>
          <w:tcPr>
            <w:tcW w:w="7024" w:type="dxa"/>
          </w:tcPr>
          <w:p w:rsidR="006E3961" w:rsidRPr="00A976B8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Болт, саморіз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307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356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156,00</w:t>
            </w:r>
          </w:p>
        </w:tc>
        <w:tc>
          <w:tcPr>
            <w:tcW w:w="7024" w:type="dxa"/>
          </w:tcPr>
          <w:p w:rsidR="006E3961" w:rsidRPr="00A976B8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Ліска для тримера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308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357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447,00</w:t>
            </w:r>
          </w:p>
        </w:tc>
        <w:tc>
          <w:tcPr>
            <w:tcW w:w="7024" w:type="dxa"/>
          </w:tcPr>
          <w:p w:rsidR="006E3961" w:rsidRPr="00A976B8" w:rsidRDefault="006E3961" w:rsidP="00A976B8">
            <w:pPr>
              <w:rPr>
                <w:rFonts w:ascii="Times New Roman" w:hAnsi="Times New Roman"/>
              </w:rPr>
            </w:pPr>
            <w:hyperlink r:id="rId84" w:tooltip="Свердло, насадка, валик, ванночка" w:history="1">
              <w:r w:rsidRPr="00A976B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Свердло, насадка, валик, ванночка </w:t>
              </w:r>
            </w:hyperlink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309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358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730,00</w:t>
            </w:r>
          </w:p>
        </w:tc>
        <w:tc>
          <w:tcPr>
            <w:tcW w:w="7024" w:type="dxa"/>
          </w:tcPr>
          <w:p w:rsidR="006E3961" w:rsidRPr="00A976B8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Змішувач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310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359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2351,50</w:t>
            </w:r>
          </w:p>
        </w:tc>
        <w:tc>
          <w:tcPr>
            <w:tcW w:w="7024" w:type="dxa"/>
          </w:tcPr>
          <w:p w:rsidR="006E3961" w:rsidRPr="00A976B8" w:rsidRDefault="006E3961" w:rsidP="00A976B8">
            <w:pPr>
              <w:rPr>
                <w:rFonts w:ascii="Times New Roman" w:hAnsi="Times New Roman"/>
              </w:rPr>
            </w:pPr>
            <w:hyperlink r:id="rId85" w:tooltip="Кран кульковий, перехідник, штуцер, шар-кран" w:history="1">
              <w:r w:rsidRPr="00A976B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Кран кульковий, перехідник, штуцер, шар-кран </w:t>
              </w:r>
            </w:hyperlink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360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411,00</w:t>
            </w:r>
          </w:p>
        </w:tc>
        <w:tc>
          <w:tcPr>
            <w:tcW w:w="7024" w:type="dxa"/>
          </w:tcPr>
          <w:p w:rsidR="006E3961" w:rsidRPr="00F101BD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Муфта, американка</w:t>
            </w:r>
          </w:p>
        </w:tc>
      </w:tr>
      <w:tr w:rsidR="006E3961" w:rsidRPr="00EA7BDD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361</w:t>
            </w:r>
          </w:p>
        </w:tc>
        <w:tc>
          <w:tcPr>
            <w:tcW w:w="1124" w:type="dxa"/>
          </w:tcPr>
          <w:p w:rsidR="006E3961" w:rsidRDefault="006E3961" w:rsidP="00F101BD">
            <w:pPr>
              <w:spacing w:after="0" w:line="240" w:lineRule="auto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C060D2" w:rsidRDefault="006E3961" w:rsidP="00F101B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186,00</w:t>
            </w:r>
          </w:p>
        </w:tc>
        <w:tc>
          <w:tcPr>
            <w:tcW w:w="7024" w:type="dxa"/>
          </w:tcPr>
          <w:p w:rsidR="006E3961" w:rsidRPr="00F101BD" w:rsidRDefault="006E3961" w:rsidP="00243DD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Циліндр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1D7A4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362</w:t>
            </w:r>
          </w:p>
        </w:tc>
        <w:tc>
          <w:tcPr>
            <w:tcW w:w="1124" w:type="dxa"/>
          </w:tcPr>
          <w:p w:rsidR="006E3961" w:rsidRDefault="006E3961" w:rsidP="009026D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17.07.25</w:t>
            </w:r>
          </w:p>
        </w:tc>
        <w:tc>
          <w:tcPr>
            <w:tcW w:w="3410" w:type="dxa"/>
          </w:tcPr>
          <w:p w:rsidR="006E3961" w:rsidRPr="00F101BD" w:rsidRDefault="006E3961" w:rsidP="00243DD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«АВМ ГРУП»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206035,50</w:t>
            </w:r>
          </w:p>
        </w:tc>
        <w:tc>
          <w:tcPr>
            <w:tcW w:w="7024" w:type="dxa"/>
          </w:tcPr>
          <w:p w:rsidR="006E3961" w:rsidRPr="00F101BD" w:rsidRDefault="006E3961" w:rsidP="00243DDB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Підгузки: Підгузки для дорослих, Універсальні, Одноразові, Охоплення талії: 60(±5см)-85(±5см) см (Код НК 024:2023 11239 Підгузок для дорослих); Підгузки для дітей, Універсальні, Одноразові, Розмір 3 (Код НК 024:2023 35008 Дитячий підгузник); Підгузки для дітей, Універсальні, Одноразові, Розмір 4 (Код НК 024:2023 35008 Дитячий підгузник); Підгузки для дітей, Універсальні, Одноразові, Розмір 5 (Код НК 024:2023 35008 Дитячий підгузник); Підгузки для дітей, Універсальні, Одноразові, Розмір 7 (Код НК 024:2023 35008 Дитячий підгузник); Підгузки для дітей, Універсальні, Одноразові, Розмір 8 (Код НК 024:2023 35008 Дитячий підгузник)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314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72</w:t>
            </w:r>
          </w:p>
        </w:tc>
        <w:tc>
          <w:tcPr>
            <w:tcW w:w="1124" w:type="dxa"/>
          </w:tcPr>
          <w:p w:rsidR="006E3961" w:rsidRDefault="006E3961" w:rsidP="009026D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24.07.25</w:t>
            </w:r>
          </w:p>
        </w:tc>
        <w:tc>
          <w:tcPr>
            <w:tcW w:w="3410" w:type="dxa"/>
          </w:tcPr>
          <w:p w:rsidR="006E3961" w:rsidRDefault="006E3961" w:rsidP="00243DD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«Міське автопідприємство спеціалізованого санітарного транспорту»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12751,83</w:t>
            </w:r>
          </w:p>
        </w:tc>
        <w:tc>
          <w:tcPr>
            <w:tcW w:w="7024" w:type="dxa"/>
          </w:tcPr>
          <w:p w:rsidR="006E3961" w:rsidRPr="00D473FA" w:rsidRDefault="006E3961" w:rsidP="00F101B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Ремонт автомобіля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VOLKSWAGEN</w:t>
            </w:r>
            <w:r w:rsidRPr="00D473F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Transporter</w:t>
            </w:r>
            <w:r w:rsidRPr="00D473F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Ambulance</w:t>
            </w:r>
            <w:r w:rsidRPr="00D473FA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державний номер 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DY</w:t>
            </w:r>
            <w:r w:rsidRPr="00D473FA">
              <w:rPr>
                <w:rFonts w:ascii="Times New Roman" w:hAnsi="Times New Roman"/>
                <w:sz w:val="20"/>
                <w:szCs w:val="20"/>
                <w:lang w:val="uk-UA"/>
              </w:rPr>
              <w:t>-120-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KT</w:t>
            </w:r>
          </w:p>
        </w:tc>
      </w:tr>
      <w:tr w:rsidR="006E3961" w:rsidRPr="00B455D8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315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363</w:t>
            </w:r>
          </w:p>
        </w:tc>
        <w:tc>
          <w:tcPr>
            <w:tcW w:w="1124" w:type="dxa"/>
          </w:tcPr>
          <w:p w:rsidR="006E3961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24.07.25</w:t>
            </w:r>
          </w:p>
        </w:tc>
        <w:tc>
          <w:tcPr>
            <w:tcW w:w="3410" w:type="dxa"/>
          </w:tcPr>
          <w:p w:rsidR="006E3961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Чучкіна Ольга Петрівна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374,70</w:t>
            </w:r>
          </w:p>
        </w:tc>
        <w:tc>
          <w:tcPr>
            <w:tcW w:w="7024" w:type="dxa"/>
          </w:tcPr>
          <w:p w:rsidR="006E3961" w:rsidRDefault="006E3961" w:rsidP="00F101B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Макова начинка</w:t>
            </w:r>
          </w:p>
        </w:tc>
      </w:tr>
      <w:tr w:rsidR="006E3961" w:rsidRPr="00B455D8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316</w:t>
            </w:r>
          </w:p>
        </w:tc>
        <w:tc>
          <w:tcPr>
            <w:tcW w:w="1357" w:type="dxa"/>
          </w:tcPr>
          <w:p w:rsidR="006E3961" w:rsidRPr="000A653C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02003528</w:t>
            </w:r>
          </w:p>
        </w:tc>
        <w:tc>
          <w:tcPr>
            <w:tcW w:w="1124" w:type="dxa"/>
          </w:tcPr>
          <w:p w:rsidR="006E3961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24.07.25</w:t>
            </w:r>
          </w:p>
        </w:tc>
        <w:tc>
          <w:tcPr>
            <w:tcW w:w="3410" w:type="dxa"/>
          </w:tcPr>
          <w:p w:rsidR="006E3961" w:rsidRPr="000A653C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«ЕЛЕКТРОННА БУХГАЛТЕРІЯ»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5500,00</w:t>
            </w:r>
          </w:p>
        </w:tc>
        <w:tc>
          <w:tcPr>
            <w:tcW w:w="7024" w:type="dxa"/>
          </w:tcPr>
          <w:p w:rsidR="006E3961" w:rsidRPr="000A653C" w:rsidRDefault="006E3961" w:rsidP="00F101B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Комп’ютерна программа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M</w:t>
            </w:r>
            <w:r w:rsidRPr="000A653C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0A653C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DOC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»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317</w:t>
            </w:r>
          </w:p>
        </w:tc>
        <w:tc>
          <w:tcPr>
            <w:tcW w:w="1357" w:type="dxa"/>
          </w:tcPr>
          <w:p w:rsidR="006E3961" w:rsidRPr="00D6602E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364</w:t>
            </w:r>
          </w:p>
        </w:tc>
        <w:tc>
          <w:tcPr>
            <w:tcW w:w="1124" w:type="dxa"/>
          </w:tcPr>
          <w:p w:rsidR="006E3961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25.07.25</w:t>
            </w:r>
          </w:p>
        </w:tc>
        <w:tc>
          <w:tcPr>
            <w:tcW w:w="3410" w:type="dxa"/>
          </w:tcPr>
          <w:p w:rsidR="006E3961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«ДІАЛІЗ МЕДИК»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3156,50</w:t>
            </w:r>
          </w:p>
        </w:tc>
        <w:tc>
          <w:tcPr>
            <w:tcW w:w="7024" w:type="dxa"/>
          </w:tcPr>
          <w:p w:rsidR="006E3961" w:rsidRPr="00031753" w:rsidRDefault="006E3961" w:rsidP="00D6602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031753">
              <w:rPr>
                <w:rFonts w:ascii="Times New Roman" w:hAnsi="Times New Roman"/>
                <w:sz w:val="20"/>
                <w:szCs w:val="20"/>
                <w:lang w:val="uk-UA"/>
              </w:rPr>
              <w:t>Діазепам, розчин для ін`єкцій, 5 мг/мл по 2 мл (СИБАЗОН розчин для ін'єкцій, 5 мг/мл по 2 мл в ампулі, по 5 ампул в блістері, по 2 блістери в коробці з картону; по 10 ампул у блістері; по 1 блістеру у коробці з картону (ДК 021:2015 33661000-1 - Лікарські засоби для лікування хвороб нервової системи)(Діазепам (</w:t>
            </w:r>
            <w:r w:rsidRPr="00D6602E">
              <w:rPr>
                <w:rFonts w:ascii="Times New Roman" w:hAnsi="Times New Roman"/>
                <w:sz w:val="20"/>
                <w:szCs w:val="20"/>
              </w:rPr>
              <w:t>Diazepam</w:t>
            </w:r>
            <w:r w:rsidRPr="00031753">
              <w:rPr>
                <w:rFonts w:ascii="Times New Roman" w:hAnsi="Times New Roman"/>
                <w:sz w:val="20"/>
                <w:szCs w:val="20"/>
                <w:lang w:val="uk-UA"/>
              </w:rPr>
              <w:t>))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318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365</w:t>
            </w:r>
          </w:p>
        </w:tc>
        <w:tc>
          <w:tcPr>
            <w:tcW w:w="1124" w:type="dxa"/>
          </w:tcPr>
          <w:p w:rsidR="006E3961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31.07.25</w:t>
            </w:r>
          </w:p>
        </w:tc>
        <w:tc>
          <w:tcPr>
            <w:tcW w:w="3410" w:type="dxa"/>
          </w:tcPr>
          <w:p w:rsidR="006E3961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«Філіст-Діагностика»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20355,68</w:t>
            </w:r>
          </w:p>
        </w:tc>
        <w:tc>
          <w:tcPr>
            <w:tcW w:w="7024" w:type="dxa"/>
          </w:tcPr>
          <w:p w:rsidR="006E3961" w:rsidRPr="005B468F" w:rsidRDefault="006E3961" w:rsidP="00D6602E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Реактиви: Реактиви до біохімічних напівавтоматичних аналізаторів (Контроль норма)(код НК 024:2023 55866 Підрахунок клітин крові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контрольний матеріал); Реактиви до біохімічних напівавтоматичних аналізаторів (Контроль патологія) (код НК 024:2023 47869 Множинні аналіти клінічної хімії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контрольний матеріал); Набір реактивів для якісного та напівкількісного визначення анти-стрептолізін О (АСЛ-О) у сироватці крові людини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ЛА033.01)(Філісіт АСЛ –О – латекс)(код НК 024:2023 63271 Бета – гемолітична численна група стрептококів стрептолізин О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аглютинація); Набір для визначення активності аланін-амінотрансферази у сироватці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НР001.01)(код НК 024:2023 63271 Аланінамінотрансфераза (</w:t>
            </w:r>
            <w:r w:rsidRPr="005B468F">
              <w:rPr>
                <w:rFonts w:ascii="Times New Roman" w:hAnsi="Times New Roman"/>
              </w:rPr>
              <w:t>ALT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спектрофотометричний аналіз)(АлАТ – Філісіт); Набір реагентів для визначення концентрації загального білку у сечі та лікворі людини, Загальний білок-УЛ- набір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НР010.02)(код НК 024:2023 61900 Загальний білок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спектрофотометричний аналіз)(Загальний білок УЛ (ліквор та сеча); Набір реактивів Білірубін-калібратор-набір для використання калібрувальних розчинів білірубіну для калібрування і контролю якості визначення білірубіну у сироватці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НК005.02)(24 мл)(Калібратор Білірубін Філісіт)(код НК 024:2023 41830 Загальний білірубін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калібратор); Набори реагентів: визначення забарвлення еозин метиленовий синій за Май-Грюнвальдом, матеріал дослідження: кров)(Єозин метиленовий синій за Май-Грюнвальдом)(код НК 024:2023 42959 Барвник Май-Грюнвальда,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); Набір реактивів для якісного та напівкількісного визначення С-реактивного білку (СРБ) у сироватці крові людини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ЛА033.02)(СРБ Філісіт – латекс)(код НК 024:2023 63271 Бета-гемолітична численна група стрептококів стрептолізин </w:t>
            </w:r>
            <w:r w:rsidRPr="005B468F">
              <w:rPr>
                <w:rFonts w:ascii="Times New Roman" w:hAnsi="Times New Roman"/>
              </w:rPr>
              <w:t>O</w:t>
            </w:r>
            <w:r w:rsidRPr="005B468F">
              <w:rPr>
                <w:rFonts w:ascii="Times New Roman" w:hAnsi="Times New Roman"/>
                <w:lang w:val="uk-UA"/>
              </w:rPr>
              <w:t xml:space="preserve">, антитіла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аглютинація); Набір реактивів для якісного та напівкількісного визначення ревматоїдного фактору (РФ) у сироватці крові людини(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ЛА033.03)(Філісіт - РФ – латекс)(55112 Ревматоїдний чинник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</w:t>
            </w:r>
            <w:r w:rsidRPr="005B468F">
              <w:rPr>
                <w:rFonts w:ascii="Times New Roman" w:hAnsi="Times New Roman"/>
              </w:rPr>
              <w:t>invitro</w:t>
            </w:r>
            <w:r w:rsidRPr="005B468F">
              <w:rPr>
                <w:rFonts w:ascii="Times New Roman" w:hAnsi="Times New Roman"/>
                <w:lang w:val="uk-UA"/>
              </w:rPr>
              <w:t>), набір, реакція аглютинації); Набір реактивів для визначення концентрації загального та прямого білірубіну у сироватці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НР005.01)(код НК 024:2023 63410 Загальний/кон'югований (прямий) білірубін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комплект, спектрофотометрія)(Білірубін – Філісіт); Набір реагентів для диференціального забарвлення азур-еозином за Романовським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НР030.09)(код НК 024:2023 44946 Фарбування за Романовським,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набір)(Азур єозин по Романовському); Набір для визначення концентрації глюкози у біологічних рідинах глюкозооксидазним методом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НР009.02)(код НК 024:2023 53301 Глюкоза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ферментний спектрофотометричний аналіз)(Глюкоза Філісіт); Набір реактивів для визначення концентрації загального білку у сироватці крові людини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НР010.01)(Загальний білок Філісіт)(код НК 024:2023 61900 Загальний білок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 ), набір, спектрофотометричний аналіз); Набір реактивів для визначення концентрації гемоглобіну у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НР008.01)(код НК 024:202 32430 Набір для визначення концентрації гемоглобіну ціанметгемоглобіновим методом (Гемоглобін Філісіт))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0C65">
              <w:rPr>
                <w:rFonts w:ascii="Times New Roman" w:hAnsi="Times New Roman"/>
                <w:sz w:val="20"/>
                <w:szCs w:val="20"/>
                <w:lang w:val="uk-UA"/>
              </w:rPr>
              <w:t>31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240C65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0C65">
              <w:rPr>
                <w:rFonts w:ascii="Times New Roman" w:hAnsi="Times New Roman"/>
                <w:sz w:val="20"/>
                <w:szCs w:val="20"/>
                <w:lang w:val="uk-UA"/>
              </w:rPr>
              <w:t>01-08-25-1</w:t>
            </w:r>
          </w:p>
        </w:tc>
        <w:tc>
          <w:tcPr>
            <w:tcW w:w="1124" w:type="dxa"/>
          </w:tcPr>
          <w:p w:rsidR="006E3961" w:rsidRPr="00240C65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0C65">
              <w:rPr>
                <w:rFonts w:ascii="Times New Roman" w:hAnsi="Times New Roman"/>
                <w:sz w:val="20"/>
                <w:szCs w:val="20"/>
                <w:lang w:val="uk-UA"/>
              </w:rPr>
              <w:t>31.07.25</w:t>
            </w:r>
          </w:p>
        </w:tc>
        <w:tc>
          <w:tcPr>
            <w:tcW w:w="3410" w:type="dxa"/>
          </w:tcPr>
          <w:p w:rsidR="006E3961" w:rsidRPr="00031753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1880,00</w:t>
            </w:r>
          </w:p>
        </w:tc>
        <w:tc>
          <w:tcPr>
            <w:tcW w:w="7024" w:type="dxa"/>
          </w:tcPr>
          <w:p w:rsidR="006E3961" w:rsidRPr="00031753" w:rsidRDefault="006E3961" w:rsidP="00D6602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0C65"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  <w:t>Заправка, регенерація і поточний ремонт картриджів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320</w:t>
            </w:r>
          </w:p>
        </w:tc>
        <w:tc>
          <w:tcPr>
            <w:tcW w:w="1357" w:type="dxa"/>
          </w:tcPr>
          <w:p w:rsidR="006E3961" w:rsidRPr="00240C65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366</w:t>
            </w:r>
          </w:p>
        </w:tc>
        <w:tc>
          <w:tcPr>
            <w:tcW w:w="1124" w:type="dxa"/>
          </w:tcPr>
          <w:p w:rsidR="006E3961" w:rsidRPr="00240C65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0C65">
              <w:rPr>
                <w:rFonts w:ascii="Times New Roman" w:hAnsi="Times New Roman"/>
                <w:sz w:val="20"/>
                <w:szCs w:val="20"/>
                <w:lang w:val="uk-UA"/>
              </w:rPr>
              <w:t>31.07.25</w:t>
            </w:r>
          </w:p>
        </w:tc>
        <w:tc>
          <w:tcPr>
            <w:tcW w:w="3410" w:type="dxa"/>
          </w:tcPr>
          <w:p w:rsidR="006E3961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3960,00</w:t>
            </w:r>
          </w:p>
        </w:tc>
        <w:tc>
          <w:tcPr>
            <w:tcW w:w="7024" w:type="dxa"/>
          </w:tcPr>
          <w:p w:rsidR="006E3961" w:rsidRPr="00240C65" w:rsidRDefault="006E3961" w:rsidP="00D6602E">
            <w:pPr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  <w:t>Журнали медичні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367</w:t>
            </w:r>
          </w:p>
        </w:tc>
        <w:tc>
          <w:tcPr>
            <w:tcW w:w="1124" w:type="dxa"/>
          </w:tcPr>
          <w:p w:rsidR="006E3961" w:rsidRPr="00240C65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240C65">
              <w:rPr>
                <w:rFonts w:ascii="Times New Roman" w:hAnsi="Times New Roman"/>
                <w:sz w:val="20"/>
                <w:szCs w:val="20"/>
                <w:lang w:val="uk-UA"/>
              </w:rPr>
              <w:t>31.07.25</w:t>
            </w:r>
          </w:p>
        </w:tc>
        <w:tc>
          <w:tcPr>
            <w:tcW w:w="3410" w:type="dxa"/>
          </w:tcPr>
          <w:p w:rsidR="006E3961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Явон Андрій Павлович</w:t>
            </w:r>
          </w:p>
        </w:tc>
        <w:tc>
          <w:tcPr>
            <w:tcW w:w="1622" w:type="dxa"/>
          </w:tcPr>
          <w:p w:rsidR="006E3961" w:rsidRDefault="006E3961" w:rsidP="00CE33B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19600,00</w:t>
            </w:r>
          </w:p>
        </w:tc>
        <w:tc>
          <w:tcPr>
            <w:tcW w:w="7024" w:type="dxa"/>
          </w:tcPr>
          <w:p w:rsidR="006E3961" w:rsidRPr="006B065A" w:rsidRDefault="006E3961" w:rsidP="00F91D35">
            <w:pPr>
              <w:rPr>
                <w:rFonts w:ascii="Times New Roman" w:hAnsi="Times New Roman"/>
                <w:lang w:val="uk-UA"/>
              </w:rPr>
            </w:pPr>
            <w:hyperlink r:id="rId86" w:tooltip="Механический пинчметр" w:history="1">
              <w:r w:rsidRPr="006B065A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Механический пинчметр</w:t>
              </w:r>
            </w:hyperlink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 w:rsidRPr="00803D96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368</w:t>
            </w:r>
          </w:p>
        </w:tc>
        <w:tc>
          <w:tcPr>
            <w:tcW w:w="1124" w:type="dxa"/>
          </w:tcPr>
          <w:p w:rsidR="006E3961" w:rsidRPr="00240C65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01.08.25</w:t>
            </w:r>
          </w:p>
        </w:tc>
        <w:tc>
          <w:tcPr>
            <w:tcW w:w="3410" w:type="dxa"/>
          </w:tcPr>
          <w:p w:rsidR="006E3961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ФОП Руденко Тетяна Володимирівна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8250,00</w:t>
            </w:r>
          </w:p>
        </w:tc>
        <w:tc>
          <w:tcPr>
            <w:tcW w:w="7024" w:type="dxa"/>
          </w:tcPr>
          <w:p w:rsidR="006E3961" w:rsidRPr="00641CBA" w:rsidRDefault="006E3961" w:rsidP="006B065A">
            <w:pPr>
              <w:rPr>
                <w:rFonts w:ascii="Times New Roman" w:hAnsi="Times New Roman"/>
                <w:lang w:val="uk-UA"/>
              </w:rPr>
            </w:pPr>
            <w:hyperlink r:id="rId87" w:history="1">
              <w:r w:rsidRPr="00641CBA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Сік виноградний 100%, відновлений, пастеризований</w:t>
              </w:r>
            </w:hyperlink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 w:rsidRPr="00803D96"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2025/07/116</w:t>
            </w:r>
          </w:p>
        </w:tc>
        <w:tc>
          <w:tcPr>
            <w:tcW w:w="1124" w:type="dxa"/>
          </w:tcPr>
          <w:p w:rsidR="006E3961" w:rsidRDefault="006E3961" w:rsidP="00B455D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04.08.25</w:t>
            </w:r>
          </w:p>
        </w:tc>
        <w:tc>
          <w:tcPr>
            <w:tcW w:w="3410" w:type="dxa"/>
          </w:tcPr>
          <w:p w:rsidR="006E3961" w:rsidRDefault="006E3961" w:rsidP="00B455D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«АМІКУМ ПЛЮС»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378216,30</w:t>
            </w:r>
          </w:p>
        </w:tc>
        <w:tc>
          <w:tcPr>
            <w:tcW w:w="7024" w:type="dxa"/>
          </w:tcPr>
          <w:p w:rsidR="006E3961" w:rsidRPr="005B468F" w:rsidRDefault="006E3961" w:rsidP="00641CBA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Ентеральне харчування: Суха полімерна суміш для ентерального харчування, для дітей від 1 року, осмолярність </w:t>
            </w:r>
            <w:r w:rsidRPr="005B468F">
              <w:rPr>
                <w:rFonts w:ascii="Times New Roman" w:hAnsi="Times New Roman"/>
              </w:rPr>
              <w:t>mOsmol</w:t>
            </w:r>
            <w:r w:rsidRPr="005B468F">
              <w:rPr>
                <w:rFonts w:ascii="Times New Roman" w:hAnsi="Times New Roman"/>
                <w:lang w:val="uk-UA"/>
              </w:rPr>
              <w:t>/</w:t>
            </w:r>
            <w:r w:rsidRPr="005B468F">
              <w:rPr>
                <w:rFonts w:ascii="Times New Roman" w:hAnsi="Times New Roman"/>
              </w:rPr>
              <w:t>l</w:t>
            </w:r>
            <w:r w:rsidRPr="005B468F">
              <w:rPr>
                <w:rFonts w:ascii="Times New Roman" w:hAnsi="Times New Roman"/>
                <w:lang w:val="uk-UA"/>
              </w:rPr>
              <w:t>: 320,0 (</w:t>
            </w:r>
            <w:r w:rsidRPr="005B468F">
              <w:rPr>
                <w:rFonts w:ascii="Times New Roman" w:hAnsi="Times New Roman"/>
              </w:rPr>
              <w:t>Nutrison</w:t>
            </w:r>
            <w:r w:rsidRPr="005B468F">
              <w:rPr>
                <w:rFonts w:ascii="Times New Roman" w:hAnsi="Times New Roman"/>
                <w:lang w:val="uk-UA"/>
              </w:rPr>
              <w:t xml:space="preserve"> функц. харч. 430г </w:t>
            </w:r>
            <w:r w:rsidRPr="005B468F">
              <w:rPr>
                <w:rFonts w:ascii="Times New Roman" w:hAnsi="Times New Roman"/>
              </w:rPr>
              <w:t>Powder</w:t>
            </w:r>
            <w:r w:rsidRPr="005B468F">
              <w:rPr>
                <w:rFonts w:ascii="Times New Roman" w:hAnsi="Times New Roman"/>
                <w:lang w:val="uk-UA"/>
              </w:rPr>
              <w:t xml:space="preserve"> або еквівалент); Ентеральне харчування від народження, Суміш рідка від 250 мл (</w:t>
            </w:r>
            <w:r w:rsidRPr="005B468F">
              <w:rPr>
                <w:rFonts w:ascii="Times New Roman" w:hAnsi="Times New Roman"/>
              </w:rPr>
              <w:t>Nutricia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Liquigen</w:t>
            </w:r>
            <w:r w:rsidRPr="005B468F">
              <w:rPr>
                <w:rFonts w:ascii="Times New Roman" w:hAnsi="Times New Roman"/>
                <w:lang w:val="uk-UA"/>
              </w:rPr>
              <w:t xml:space="preserve"> жирова емульсія з середньоланцюговими тригліцеридами 250 мл або еквівалент) Ентеральне харчування для дітей від 1 року, Суміш суха, від 400 г (</w:t>
            </w:r>
            <w:r w:rsidRPr="005B468F">
              <w:rPr>
                <w:rFonts w:ascii="Times New Roman" w:hAnsi="Times New Roman"/>
              </w:rPr>
              <w:t>Neocate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Junior</w:t>
            </w:r>
            <w:r w:rsidRPr="005B468F">
              <w:rPr>
                <w:rFonts w:ascii="Times New Roman" w:hAnsi="Times New Roman"/>
                <w:lang w:val="uk-UA"/>
              </w:rPr>
              <w:t xml:space="preserve"> харч. продукт 400г д/спец. медичних цілей від 1 року або еквівалент); Ентеральне харчування для дітей та дорослих, Суміш рідка, від 125 мл № 4 (</w:t>
            </w:r>
            <w:r w:rsidRPr="005B468F">
              <w:rPr>
                <w:rFonts w:ascii="Times New Roman" w:hAnsi="Times New Roman"/>
              </w:rPr>
              <w:t>Nutridrink</w:t>
            </w:r>
            <w:r w:rsidRPr="005B468F">
              <w:rPr>
                <w:rFonts w:ascii="Times New Roman" w:hAnsi="Times New Roman"/>
                <w:lang w:val="uk-UA"/>
              </w:rPr>
              <w:t xml:space="preserve"> харч. з харч. волокн. зі смаком полуниці 4х125мл </w:t>
            </w:r>
            <w:r w:rsidRPr="005B468F">
              <w:rPr>
                <w:rFonts w:ascii="Times New Roman" w:hAnsi="Times New Roman"/>
              </w:rPr>
              <w:t>Compact</w:t>
            </w:r>
            <w:r w:rsidRPr="005B468F">
              <w:rPr>
                <w:rFonts w:ascii="Times New Roman" w:hAnsi="Times New Roman"/>
                <w:lang w:val="uk-UA"/>
              </w:rPr>
              <w:t xml:space="preserve"> або еквівалент); Ентеральне харчування для дітей та дорослих, Суміш рідка, від 125 мл № 4 (</w:t>
            </w:r>
            <w:r w:rsidRPr="005B468F">
              <w:rPr>
                <w:rFonts w:ascii="Times New Roman" w:hAnsi="Times New Roman"/>
              </w:rPr>
              <w:t>Nutridrink</w:t>
            </w:r>
            <w:r w:rsidRPr="005B468F">
              <w:rPr>
                <w:rFonts w:ascii="Times New Roman" w:hAnsi="Times New Roman"/>
                <w:lang w:val="uk-UA"/>
              </w:rPr>
              <w:t xml:space="preserve"> харч. з харч. волокн. зі смаком ванілі 4х125мл </w:t>
            </w:r>
            <w:r w:rsidRPr="005B468F">
              <w:rPr>
                <w:rFonts w:ascii="Times New Roman" w:hAnsi="Times New Roman"/>
              </w:rPr>
              <w:t>Compact</w:t>
            </w:r>
            <w:r w:rsidRPr="005B468F">
              <w:rPr>
                <w:rFonts w:ascii="Times New Roman" w:hAnsi="Times New Roman"/>
                <w:lang w:val="uk-UA"/>
              </w:rPr>
              <w:t xml:space="preserve"> або еквівалент); Ентеральне харчування для дітей від 1 року, Суміш суха, від 400 г (</w:t>
            </w:r>
            <w:r w:rsidRPr="005B468F">
              <w:rPr>
                <w:rFonts w:ascii="Times New Roman" w:hAnsi="Times New Roman"/>
              </w:rPr>
              <w:t>Fortini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Powder</w:t>
            </w:r>
            <w:r w:rsidRPr="005B468F">
              <w:rPr>
                <w:rFonts w:ascii="Times New Roman" w:hAnsi="Times New Roman"/>
                <w:lang w:val="uk-UA"/>
              </w:rPr>
              <w:t xml:space="preserve"> харч. нейтральний смак 400 гр від 1р та старше або еквівалент); Препарати для ентерального харчування: Від 1го року, Рідка суміш, Полімерна, Об`єм: 200 грам, Енергетична цінність від 100 мл: 150-180 кілокалорія, Вміст білків на 100 мл: 3-4 грам, Осмолярність </w:t>
            </w:r>
            <w:r w:rsidRPr="005B468F">
              <w:rPr>
                <w:rFonts w:ascii="Times New Roman" w:hAnsi="Times New Roman"/>
              </w:rPr>
              <w:t>mOsmol</w:t>
            </w:r>
            <w:r w:rsidRPr="005B468F">
              <w:rPr>
                <w:rFonts w:ascii="Times New Roman" w:hAnsi="Times New Roman"/>
                <w:lang w:val="uk-UA"/>
              </w:rPr>
              <w:t>/</w:t>
            </w:r>
            <w:r w:rsidRPr="005B468F">
              <w:rPr>
                <w:rFonts w:ascii="Times New Roman" w:hAnsi="Times New Roman"/>
              </w:rPr>
              <w:t>l</w:t>
            </w:r>
            <w:r w:rsidRPr="005B468F">
              <w:rPr>
                <w:rFonts w:ascii="Times New Roman" w:hAnsi="Times New Roman"/>
                <w:lang w:val="uk-UA"/>
              </w:rPr>
              <w:t xml:space="preserve">: 350-400, Харчові волокна: 1,2 – 1,5 грам (Фортіні / </w:t>
            </w:r>
            <w:r w:rsidRPr="005B468F">
              <w:rPr>
                <w:rFonts w:ascii="Times New Roman" w:hAnsi="Times New Roman"/>
              </w:rPr>
              <w:t>Fortini</w:t>
            </w:r>
            <w:r w:rsidRPr="005B468F">
              <w:rPr>
                <w:rFonts w:ascii="Times New Roman" w:hAnsi="Times New Roman"/>
                <w:lang w:val="uk-UA"/>
              </w:rPr>
              <w:t xml:space="preserve"> з харчовими волокнами з нейтральним смаком); Препарати для ентерального харчування (</w:t>
            </w:r>
            <w:r w:rsidRPr="005B468F">
              <w:rPr>
                <w:rFonts w:ascii="Times New Roman" w:hAnsi="Times New Roman"/>
              </w:rPr>
              <w:t>Nutrison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Plant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Based</w:t>
            </w:r>
            <w:r w:rsidRPr="005B468F">
              <w:rPr>
                <w:rFonts w:ascii="Times New Roman" w:hAnsi="Times New Roman"/>
                <w:lang w:val="uk-UA"/>
              </w:rPr>
              <w:t xml:space="preserve"> 2 </w:t>
            </w:r>
            <w:r w:rsidRPr="005B468F">
              <w:rPr>
                <w:rFonts w:ascii="Times New Roman" w:hAnsi="Times New Roman"/>
              </w:rPr>
              <w:t>kcal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HP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Multi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Fibre</w:t>
            </w:r>
            <w:r w:rsidRPr="005B468F">
              <w:rPr>
                <w:rFonts w:ascii="Times New Roman" w:hAnsi="Times New Roman"/>
                <w:lang w:val="uk-UA"/>
              </w:rPr>
              <w:t>)</w:t>
            </w:r>
          </w:p>
          <w:p w:rsidR="006E3961" w:rsidRPr="005B468F" w:rsidRDefault="006E3961" w:rsidP="006B065A">
            <w:pPr>
              <w:rPr>
                <w:lang w:val="uk-UA"/>
              </w:rPr>
            </w:pPr>
          </w:p>
        </w:tc>
      </w:tr>
      <w:tr w:rsidR="006E3961" w:rsidRPr="003A22C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324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369</w:t>
            </w:r>
          </w:p>
        </w:tc>
        <w:tc>
          <w:tcPr>
            <w:tcW w:w="1124" w:type="dxa"/>
          </w:tcPr>
          <w:p w:rsidR="006E3961" w:rsidRDefault="006E3961" w:rsidP="003A22C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04.08.25</w:t>
            </w:r>
          </w:p>
        </w:tc>
        <w:tc>
          <w:tcPr>
            <w:tcW w:w="3410" w:type="dxa"/>
          </w:tcPr>
          <w:p w:rsidR="006E3961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ФОП Руденко Тетяна Володимирівна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7650,00</w:t>
            </w:r>
          </w:p>
        </w:tc>
        <w:tc>
          <w:tcPr>
            <w:tcW w:w="7024" w:type="dxa"/>
          </w:tcPr>
          <w:p w:rsidR="006E3961" w:rsidRPr="005B468F" w:rsidRDefault="006E3961" w:rsidP="003A22C5">
            <w:pPr>
              <w:rPr>
                <w:rFonts w:ascii="Times New Roman" w:hAnsi="Times New Roman"/>
              </w:rPr>
            </w:pPr>
            <w:hyperlink r:id="rId88" w:tooltip="Сік яблучний 100%, без цукру, відновлений, пастеризований, фасування 1л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Сік яблучний 100%, без цукру, відновлений, пастеризований, фасування 1л </w:t>
              </w:r>
            </w:hyperlink>
          </w:p>
        </w:tc>
      </w:tr>
      <w:tr w:rsidR="006E3961" w:rsidRPr="003A22C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125568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370</w:t>
            </w:r>
          </w:p>
        </w:tc>
        <w:tc>
          <w:tcPr>
            <w:tcW w:w="1124" w:type="dxa"/>
          </w:tcPr>
          <w:p w:rsidR="006E3961" w:rsidRDefault="006E3961" w:rsidP="003A22C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05.08.25</w:t>
            </w:r>
          </w:p>
        </w:tc>
        <w:tc>
          <w:tcPr>
            <w:tcW w:w="3410" w:type="dxa"/>
          </w:tcPr>
          <w:p w:rsidR="006E3961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АТ «УКРПОШТА»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10 400,00</w:t>
            </w:r>
          </w:p>
        </w:tc>
        <w:tc>
          <w:tcPr>
            <w:tcW w:w="7024" w:type="dxa"/>
          </w:tcPr>
          <w:p w:rsidR="006E3961" w:rsidRPr="005B468F" w:rsidRDefault="006E3961" w:rsidP="003A22C5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Марки</w:t>
            </w:r>
          </w:p>
        </w:tc>
      </w:tr>
      <w:tr w:rsidR="006E3961" w:rsidRPr="003A22C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326</w:t>
            </w:r>
          </w:p>
        </w:tc>
        <w:tc>
          <w:tcPr>
            <w:tcW w:w="1357" w:type="dxa"/>
          </w:tcPr>
          <w:p w:rsidR="006E3961" w:rsidRPr="00FD432A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371</w:t>
            </w:r>
          </w:p>
        </w:tc>
        <w:tc>
          <w:tcPr>
            <w:tcW w:w="1124" w:type="dxa"/>
          </w:tcPr>
          <w:p w:rsidR="006E3961" w:rsidRDefault="006E3961" w:rsidP="003A22C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07.08.25</w:t>
            </w:r>
          </w:p>
        </w:tc>
        <w:tc>
          <w:tcPr>
            <w:tcW w:w="3410" w:type="dxa"/>
          </w:tcPr>
          <w:p w:rsidR="006E3961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«Поліграф сервіс»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1080,00</w:t>
            </w:r>
          </w:p>
        </w:tc>
        <w:tc>
          <w:tcPr>
            <w:tcW w:w="7024" w:type="dxa"/>
          </w:tcPr>
          <w:p w:rsidR="006E3961" w:rsidRPr="005B468F" w:rsidRDefault="006E3961" w:rsidP="003A22C5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  <w:lang w:val="uk-UA"/>
              </w:rPr>
              <w:t>Бланки для закладів охорони здоров’я, А4(297х210)</w:t>
            </w:r>
          </w:p>
        </w:tc>
      </w:tr>
      <w:tr w:rsidR="006E3961" w:rsidRPr="0039647A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327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Д2-12</w:t>
            </w:r>
          </w:p>
        </w:tc>
        <w:tc>
          <w:tcPr>
            <w:tcW w:w="1124" w:type="dxa"/>
          </w:tcPr>
          <w:p w:rsidR="006E3961" w:rsidRDefault="006E3961" w:rsidP="00073A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07.08.25</w:t>
            </w:r>
          </w:p>
        </w:tc>
        <w:tc>
          <w:tcPr>
            <w:tcW w:w="3410" w:type="dxa"/>
          </w:tcPr>
          <w:p w:rsidR="006E3961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«АЙТІ-ЛАНС»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49800,00</w:t>
            </w:r>
          </w:p>
        </w:tc>
        <w:tc>
          <w:tcPr>
            <w:tcW w:w="7024" w:type="dxa"/>
          </w:tcPr>
          <w:p w:rsidR="006E3961" w:rsidRPr="005B468F" w:rsidRDefault="006E3961" w:rsidP="003A22C5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Обработка та аналіз даних ЗОЗ</w:t>
            </w:r>
          </w:p>
        </w:tc>
      </w:tr>
      <w:tr w:rsidR="006E3961" w:rsidRPr="003A22C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328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372</w:t>
            </w:r>
          </w:p>
        </w:tc>
        <w:tc>
          <w:tcPr>
            <w:tcW w:w="1124" w:type="dxa"/>
          </w:tcPr>
          <w:p w:rsidR="006E3961" w:rsidRDefault="006E3961" w:rsidP="00073A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08.08.25</w:t>
            </w:r>
          </w:p>
        </w:tc>
        <w:tc>
          <w:tcPr>
            <w:tcW w:w="3410" w:type="dxa"/>
          </w:tcPr>
          <w:p w:rsidR="006E3961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«ОПТІТРЕЙД»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32940,00</w:t>
            </w:r>
          </w:p>
        </w:tc>
        <w:tc>
          <w:tcPr>
            <w:tcW w:w="7024" w:type="dxa"/>
          </w:tcPr>
          <w:p w:rsidR="006E3961" w:rsidRPr="005B468F" w:rsidRDefault="006E3961" w:rsidP="00073AD6">
            <w:pPr>
              <w:rPr>
                <w:rFonts w:ascii="Times New Roman" w:hAnsi="Times New Roman"/>
              </w:rPr>
            </w:pPr>
            <w:hyperlink r:id="rId89" w:tooltip="Сир твердий, 50% ДСТУ 6003/ДСТУ4421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Сир твердий, 50% ДСТУ 6003/ДСТУ4421 </w:t>
              </w:r>
            </w:hyperlink>
          </w:p>
        </w:tc>
      </w:tr>
      <w:tr w:rsidR="006E3961" w:rsidRPr="003A22C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329</w:t>
            </w:r>
          </w:p>
        </w:tc>
        <w:tc>
          <w:tcPr>
            <w:tcW w:w="1357" w:type="dxa"/>
          </w:tcPr>
          <w:p w:rsidR="006E3961" w:rsidRPr="0039647A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373</w:t>
            </w:r>
          </w:p>
        </w:tc>
        <w:tc>
          <w:tcPr>
            <w:tcW w:w="1124" w:type="dxa"/>
          </w:tcPr>
          <w:p w:rsidR="006E3961" w:rsidRDefault="006E3961" w:rsidP="005D63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08.08.25</w:t>
            </w:r>
          </w:p>
        </w:tc>
        <w:tc>
          <w:tcPr>
            <w:tcW w:w="3410" w:type="dxa"/>
          </w:tcPr>
          <w:p w:rsidR="006E3961" w:rsidRPr="0039647A" w:rsidRDefault="006E3961" w:rsidP="003A22C5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Янчук Ірина Василівна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2210,00</w:t>
            </w:r>
          </w:p>
        </w:tc>
        <w:tc>
          <w:tcPr>
            <w:tcW w:w="7024" w:type="dxa"/>
          </w:tcPr>
          <w:p w:rsidR="006E3961" w:rsidRPr="005B468F" w:rsidRDefault="006E3961" w:rsidP="0039647A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Пробірки для забору капілярної крові (Код НК 024:2023 63061 Система для взяття капілярної крові IVD (діагностика in vitro))</w:t>
            </w:r>
          </w:p>
          <w:p w:rsidR="006E3961" w:rsidRPr="005B468F" w:rsidRDefault="006E3961" w:rsidP="0039647A"/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374</w:t>
            </w:r>
          </w:p>
        </w:tc>
        <w:tc>
          <w:tcPr>
            <w:tcW w:w="1124" w:type="dxa"/>
          </w:tcPr>
          <w:p w:rsidR="006E3961" w:rsidRPr="00FF30A0" w:rsidRDefault="006E3961" w:rsidP="005D63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«СТМ-Фарм»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107344,30</w:t>
            </w:r>
          </w:p>
        </w:tc>
        <w:tc>
          <w:tcPr>
            <w:tcW w:w="7024" w:type="dxa"/>
          </w:tcPr>
          <w:p w:rsidR="006E3961" w:rsidRPr="005B468F" w:rsidRDefault="006E3961" w:rsidP="00FF30A0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Фармацевтична продукція: ОКСАПІН таблетки, вкриті плівковою оболонкою, по 300 мг по 10 таблеток у блістері; по 3 блістери у картонній упаковці (ДК 021:2015 (33661300-4 Протиепілептичні засоби)(Окскарбазепін (</w:t>
            </w:r>
            <w:r w:rsidRPr="005B468F">
              <w:rPr>
                <w:rFonts w:ascii="Times New Roman" w:hAnsi="Times New Roman"/>
              </w:rPr>
              <w:t>Oxcarbazepine</w:t>
            </w:r>
            <w:r w:rsidRPr="005B468F">
              <w:rPr>
                <w:rFonts w:ascii="Times New Roman" w:hAnsi="Times New Roman"/>
                <w:lang w:val="uk-UA"/>
              </w:rPr>
              <w:t>)) або еквівалент; САБРИЛ гранули для орального розчину, по 500 мг по 50 саше у картонній коробці, по 50 саше у картонній коробці зі стикером українською мовою (ДК 021:2015 33661300-4 Протиепілептичні засоби)(Вігабатрин (</w:t>
            </w:r>
            <w:r w:rsidRPr="005B468F">
              <w:rPr>
                <w:rFonts w:ascii="Times New Roman" w:hAnsi="Times New Roman"/>
              </w:rPr>
              <w:t>Vigabatrin</w:t>
            </w:r>
            <w:r w:rsidRPr="005B468F">
              <w:rPr>
                <w:rFonts w:ascii="Times New Roman" w:hAnsi="Times New Roman"/>
                <w:lang w:val="uk-UA"/>
              </w:rPr>
              <w:t>)) або еквівалент; САБРИЛ таблетки, вкриті плівковою оболонкою по 500 мг, № 100 (10х10): по 10 таблеток, вкритих плівковою оболонкою в блістері; по 10 блістерів в картонній коробці зі стикером українською мовою (ДК 021:2015 33661300-4 Протиепілептичні засоби)(Вігабатрин (</w:t>
            </w:r>
            <w:r w:rsidRPr="005B468F">
              <w:rPr>
                <w:rFonts w:ascii="Times New Roman" w:hAnsi="Times New Roman"/>
              </w:rPr>
              <w:t>Vigabatrin</w:t>
            </w:r>
            <w:r w:rsidRPr="005B468F">
              <w:rPr>
                <w:rFonts w:ascii="Times New Roman" w:hAnsi="Times New Roman"/>
                <w:lang w:val="uk-UA"/>
              </w:rPr>
              <w:t>)) або еквівалент; БАКЛОФЕН, таблетки по 10 мг, по 50 таблеток у поліетиленовому флаконі з кришкою із амортизатором та захисним кільцем; по 1 флакону в картонній коробці (ДК 021:2015 33632000-9 Лікарські засоби для лікування захворювань опорно-рухового апарату)(Баклофен (</w:t>
            </w:r>
            <w:r w:rsidRPr="005B468F">
              <w:rPr>
                <w:rFonts w:ascii="Times New Roman" w:hAnsi="Times New Roman"/>
              </w:rPr>
              <w:t>Baclofen</w:t>
            </w:r>
            <w:r w:rsidRPr="005B468F">
              <w:rPr>
                <w:rFonts w:ascii="Times New Roman" w:hAnsi="Times New Roman"/>
                <w:lang w:val="uk-UA"/>
              </w:rPr>
              <w:t>)) або еквівалент; ТІЗАЛУД таблетки по 4 мг; по 10 таблеток у блістері; по 3 блістери у пачці (ДК 021:2015 33632000-9 Лікарські засоби для лікування захворювань опорно-рухового апарату)(Тизанідин (</w:t>
            </w:r>
            <w:r w:rsidRPr="005B468F">
              <w:rPr>
                <w:rFonts w:ascii="Times New Roman" w:hAnsi="Times New Roman"/>
              </w:rPr>
              <w:t>Tizanidine</w:t>
            </w:r>
            <w:r w:rsidRPr="005B468F">
              <w:rPr>
                <w:rFonts w:ascii="Times New Roman" w:hAnsi="Times New Roman"/>
                <w:lang w:val="uk-UA"/>
              </w:rPr>
              <w:t>)) або еквівалент; АНТРАЛЬ® таблетки, вкриті оболонкою, по 0,2 г, по 10 таблеток у блістері; по 3 блістери у пачці з картону (ДК 021:2015 33610000-9 Лікарські засоби для лікування захворювань шлунково-кишкового тракту та розладів обміну речовин)(Антраль (</w:t>
            </w:r>
            <w:r w:rsidRPr="005B468F">
              <w:rPr>
                <w:rFonts w:ascii="Times New Roman" w:hAnsi="Times New Roman"/>
              </w:rPr>
              <w:t>Antral</w:t>
            </w:r>
            <w:r w:rsidRPr="005B468F">
              <w:rPr>
                <w:rFonts w:ascii="Times New Roman" w:hAnsi="Times New Roman"/>
                <w:lang w:val="uk-UA"/>
              </w:rPr>
              <w:t>)) або еквівалент</w:t>
            </w:r>
          </w:p>
          <w:p w:rsidR="006E3961" w:rsidRPr="005B468F" w:rsidRDefault="006E3961" w:rsidP="0039647A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1D7A4E" w:rsidRDefault="006E3961" w:rsidP="00D711C7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331</w:t>
            </w:r>
          </w:p>
        </w:tc>
        <w:tc>
          <w:tcPr>
            <w:tcW w:w="1357" w:type="dxa"/>
          </w:tcPr>
          <w:p w:rsidR="006E3961" w:rsidRPr="00570B06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375</w:t>
            </w:r>
          </w:p>
        </w:tc>
        <w:tc>
          <w:tcPr>
            <w:tcW w:w="1124" w:type="dxa"/>
          </w:tcPr>
          <w:p w:rsidR="006E3961" w:rsidRPr="00570B06" w:rsidRDefault="006E3961" w:rsidP="005D63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ТОВ «Виробничо-комерційна фірма «Фарм-Лайм» 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3819,00</w:t>
            </w:r>
          </w:p>
        </w:tc>
        <w:tc>
          <w:tcPr>
            <w:tcW w:w="7024" w:type="dxa"/>
          </w:tcPr>
          <w:p w:rsidR="006E3961" w:rsidRPr="005B468F" w:rsidRDefault="006E3961" w:rsidP="00570B06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Тести: Тест-смужки для експрес аналізу сечі на кетони № 50 (код НК 024:2023 54 519 Кетони сечі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набір, колориметрична тест-смужка, експрес-аналіз); Тести швидкі біохімічних показників сечі (відкрита система): Аналіт </w:t>
            </w:r>
            <w:r w:rsidRPr="005B468F">
              <w:rPr>
                <w:rFonts w:ascii="Times New Roman" w:hAnsi="Times New Roman"/>
              </w:rPr>
              <w:t>pH</w:t>
            </w:r>
            <w:r w:rsidRPr="005B468F">
              <w:rPr>
                <w:rFonts w:ascii="Times New Roman" w:hAnsi="Times New Roman"/>
                <w:lang w:val="uk-UA"/>
              </w:rPr>
              <w:t xml:space="preserve">, Формат тесту: Тест-смужка, Матеріал дослідження: Сеча (код НК 024:2023 54 522 рН сечі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набір, колориметрична тест-смужка, експрес-аналіз); Тест-смужки для визначення Аналіт глюкоза в сечі (Код НК 024:2023 - 54518 Глюкоза сечі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колориметрична тест-смужка, експрес-аналіз)</w:t>
            </w:r>
          </w:p>
          <w:p w:rsidR="006E3961" w:rsidRPr="005B468F" w:rsidRDefault="006E3961" w:rsidP="00FF30A0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D711C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376</w:t>
            </w:r>
          </w:p>
        </w:tc>
        <w:tc>
          <w:tcPr>
            <w:tcW w:w="1124" w:type="dxa"/>
          </w:tcPr>
          <w:p w:rsidR="006E3961" w:rsidRDefault="006E3961" w:rsidP="005D63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Руденко Тетяна Володимирівна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18000,00</w:t>
            </w:r>
          </w:p>
        </w:tc>
        <w:tc>
          <w:tcPr>
            <w:tcW w:w="7024" w:type="dxa"/>
          </w:tcPr>
          <w:p w:rsidR="006E3961" w:rsidRPr="005B468F" w:rsidRDefault="006E3961" w:rsidP="00F50F04">
            <w:pPr>
              <w:rPr>
                <w:rFonts w:ascii="Times New Roman" w:hAnsi="Times New Roman"/>
              </w:rPr>
            </w:pPr>
            <w:hyperlink r:id="rId90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Овочі: Буряк столовий першого товарного сорту, 5-10 см, ДСТУ 7033; Капуста білоголова свіжа, середньостигла, першого товарного сорту, ДСТУ 7037</w:t>
              </w:r>
            </w:hyperlink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D711C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711C7"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 w:rsidRPr="00D711C7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D711C7"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377</w:t>
            </w:r>
          </w:p>
        </w:tc>
        <w:tc>
          <w:tcPr>
            <w:tcW w:w="1124" w:type="dxa"/>
          </w:tcPr>
          <w:p w:rsidR="006E3961" w:rsidRDefault="006E3961" w:rsidP="005D63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«Торгівельна компанія «ЮЛІС»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7161,00</w:t>
            </w:r>
          </w:p>
        </w:tc>
        <w:tc>
          <w:tcPr>
            <w:tcW w:w="7024" w:type="dxa"/>
          </w:tcPr>
          <w:p w:rsidR="006E3961" w:rsidRPr="005B468F" w:rsidRDefault="006E3961" w:rsidP="00FF58C8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Канцелярські товари: Папір для друку, А 4, 80 г/м2, СІЕ 161%, 105 мкм, 92 %, 500 арк., білий; Файли для документів А4, РР 40 мкм, глянець прозорий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334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378</w:t>
            </w:r>
          </w:p>
        </w:tc>
        <w:tc>
          <w:tcPr>
            <w:tcW w:w="1124" w:type="dxa"/>
          </w:tcPr>
          <w:p w:rsidR="006E3961" w:rsidRDefault="006E3961" w:rsidP="00F025C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ФО-П </w:t>
            </w:r>
            <w:r w:rsidRPr="00F025CD">
              <w:rPr>
                <w:rFonts w:ascii="Times New Roman" w:hAnsi="Times New Roman"/>
                <w:bCs/>
                <w:sz w:val="24"/>
              </w:rPr>
              <w:t>Мініна Олена Сергіївна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7172,00</w:t>
            </w:r>
          </w:p>
        </w:tc>
        <w:tc>
          <w:tcPr>
            <w:tcW w:w="7024" w:type="dxa"/>
          </w:tcPr>
          <w:p w:rsidR="006E3961" w:rsidRPr="005B468F" w:rsidRDefault="006E3961" w:rsidP="00FF58C8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Дератизація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277480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379</w:t>
            </w:r>
          </w:p>
        </w:tc>
        <w:tc>
          <w:tcPr>
            <w:tcW w:w="1124" w:type="dxa"/>
          </w:tcPr>
          <w:p w:rsidR="006E3961" w:rsidRDefault="006E3961" w:rsidP="00F025C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Pr="00277480" w:rsidRDefault="006E3961" w:rsidP="0027748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1380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7024" w:type="dxa"/>
          </w:tcPr>
          <w:p w:rsidR="006E3961" w:rsidRPr="005B468F" w:rsidRDefault="006E3961" w:rsidP="00FF58C8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Швидкосшивач, папка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277480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380</w:t>
            </w:r>
          </w:p>
        </w:tc>
        <w:tc>
          <w:tcPr>
            <w:tcW w:w="1124" w:type="dxa"/>
          </w:tcPr>
          <w:p w:rsidR="006E3961" w:rsidRDefault="006E3961" w:rsidP="00F025C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«ДАГАЗ-2009ЛТД»</w:t>
            </w:r>
          </w:p>
        </w:tc>
        <w:tc>
          <w:tcPr>
            <w:tcW w:w="1622" w:type="dxa"/>
          </w:tcPr>
          <w:p w:rsidR="006E3961" w:rsidRDefault="006E3961" w:rsidP="006B06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446,10</w:t>
            </w:r>
          </w:p>
        </w:tc>
        <w:tc>
          <w:tcPr>
            <w:tcW w:w="7024" w:type="dxa"/>
          </w:tcPr>
          <w:p w:rsidR="006E3961" w:rsidRPr="005B468F" w:rsidRDefault="006E3961" w:rsidP="00277480">
            <w:pPr>
              <w:rPr>
                <w:rFonts w:ascii="Times New Roman" w:hAnsi="Times New Roman"/>
              </w:rPr>
            </w:pPr>
            <w:hyperlink r:id="rId91" w:tooltip="Точилка, гумка, скріпки, коректор, скоби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Точилка, гумка, скріпки, коректор, скоби</w:t>
              </w:r>
            </w:hyperlink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337</w:t>
            </w:r>
          </w:p>
        </w:tc>
        <w:tc>
          <w:tcPr>
            <w:tcW w:w="1357" w:type="dxa"/>
          </w:tcPr>
          <w:p w:rsidR="006E3961" w:rsidRPr="00E72597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950</w:t>
            </w:r>
          </w:p>
        </w:tc>
        <w:tc>
          <w:tcPr>
            <w:tcW w:w="1124" w:type="dxa"/>
          </w:tcPr>
          <w:p w:rsidR="006E3961" w:rsidRDefault="006E3961" w:rsidP="00F025C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«Консультаційно-навчальний центр охорони праці»</w:t>
            </w:r>
          </w:p>
        </w:tc>
        <w:tc>
          <w:tcPr>
            <w:tcW w:w="1622" w:type="dxa"/>
          </w:tcPr>
          <w:p w:rsidR="006E3961" w:rsidRPr="00E72597" w:rsidRDefault="006E3961" w:rsidP="00E72597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1820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5B468F" w:rsidRDefault="006E3961" w:rsidP="00E72597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Проведення навчання з питань "Правила з охорони праці під час експлуатації обладнення, що працює під тиском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338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381</w:t>
            </w:r>
          </w:p>
        </w:tc>
        <w:tc>
          <w:tcPr>
            <w:tcW w:w="1124" w:type="dxa"/>
          </w:tcPr>
          <w:p w:rsidR="006E3961" w:rsidRDefault="006E3961" w:rsidP="00F025C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Белінська Наталія Іванівна</w:t>
            </w:r>
          </w:p>
        </w:tc>
        <w:tc>
          <w:tcPr>
            <w:tcW w:w="1622" w:type="dxa"/>
          </w:tcPr>
          <w:p w:rsidR="006E3961" w:rsidRPr="00D02D87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6000,00</w:t>
            </w:r>
          </w:p>
        </w:tc>
        <w:tc>
          <w:tcPr>
            <w:tcW w:w="7024" w:type="dxa"/>
          </w:tcPr>
          <w:p w:rsidR="006E3961" w:rsidRPr="005B468F" w:rsidRDefault="006E3961" w:rsidP="00E72597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Ремонт холодильника Атлант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946982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382</w:t>
            </w:r>
          </w:p>
        </w:tc>
        <w:tc>
          <w:tcPr>
            <w:tcW w:w="1124" w:type="dxa"/>
          </w:tcPr>
          <w:p w:rsidR="006E3961" w:rsidRDefault="006E3961" w:rsidP="0072748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20.08.25</w:t>
            </w:r>
          </w:p>
        </w:tc>
        <w:tc>
          <w:tcPr>
            <w:tcW w:w="3410" w:type="dxa"/>
          </w:tcPr>
          <w:p w:rsidR="006E3961" w:rsidRPr="00946982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1060,00</w:t>
            </w:r>
          </w:p>
        </w:tc>
        <w:tc>
          <w:tcPr>
            <w:tcW w:w="7024" w:type="dxa"/>
          </w:tcPr>
          <w:p w:rsidR="006E3961" w:rsidRPr="005B468F" w:rsidRDefault="006E3961" w:rsidP="00E72597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Журнали медичні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340</w:t>
            </w:r>
          </w:p>
        </w:tc>
        <w:tc>
          <w:tcPr>
            <w:tcW w:w="1357" w:type="dxa"/>
          </w:tcPr>
          <w:p w:rsidR="006E3961" w:rsidRPr="0072748E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383</w:t>
            </w:r>
          </w:p>
        </w:tc>
        <w:tc>
          <w:tcPr>
            <w:tcW w:w="1124" w:type="dxa"/>
          </w:tcPr>
          <w:p w:rsidR="006E3961" w:rsidRDefault="006E3961" w:rsidP="0072748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Бойко Володимир Іванович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10843,00</w:t>
            </w:r>
          </w:p>
        </w:tc>
        <w:tc>
          <w:tcPr>
            <w:tcW w:w="7024" w:type="dxa"/>
          </w:tcPr>
          <w:p w:rsidR="006E3961" w:rsidRPr="005B468F" w:rsidRDefault="006E3961" w:rsidP="0072748E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Картопля столова пізня, клас перший, ДСТУ 9221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384</w:t>
            </w:r>
          </w:p>
        </w:tc>
        <w:tc>
          <w:tcPr>
            <w:tcW w:w="1124" w:type="dxa"/>
          </w:tcPr>
          <w:p w:rsidR="006E3961" w:rsidRDefault="006E3961" w:rsidP="0072748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Бойко Олена Іванівна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16800,00</w:t>
            </w:r>
          </w:p>
        </w:tc>
        <w:tc>
          <w:tcPr>
            <w:tcW w:w="7024" w:type="dxa"/>
          </w:tcPr>
          <w:p w:rsidR="006E3961" w:rsidRPr="005B468F" w:rsidRDefault="006E3961" w:rsidP="0072748E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Овочева суміш заморожена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385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 – 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16980,00</w:t>
            </w:r>
          </w:p>
        </w:tc>
        <w:tc>
          <w:tcPr>
            <w:tcW w:w="7024" w:type="dxa"/>
          </w:tcPr>
          <w:p w:rsidR="006E3961" w:rsidRPr="005B468F" w:rsidRDefault="006E3961" w:rsidP="0072748E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Печиво затяжне, ДСТУ 3781 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386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Ярмак Інна Володимирівна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71270,00</w:t>
            </w:r>
          </w:p>
        </w:tc>
        <w:tc>
          <w:tcPr>
            <w:tcW w:w="7024" w:type="dxa"/>
          </w:tcPr>
          <w:p w:rsidR="006E3961" w:rsidRPr="005B468F" w:rsidRDefault="006E3961" w:rsidP="00447842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Масло солодковершкове 82%, фасування 180г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344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387</w:t>
            </w:r>
          </w:p>
        </w:tc>
        <w:tc>
          <w:tcPr>
            <w:tcW w:w="1124" w:type="dxa"/>
          </w:tcPr>
          <w:p w:rsidR="006E3961" w:rsidRDefault="006E3961" w:rsidP="00B16DA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«БВС РИТЕЙЛ»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85428,00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</w:rPr>
            </w:pPr>
            <w:hyperlink r:id="rId92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Дизельне паливо (Євро 5), талон</w:t>
              </w:r>
            </w:hyperlink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345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388</w:t>
            </w:r>
          </w:p>
        </w:tc>
        <w:tc>
          <w:tcPr>
            <w:tcW w:w="1124" w:type="dxa"/>
          </w:tcPr>
          <w:p w:rsidR="006E3961" w:rsidRDefault="006E3961" w:rsidP="00B16DA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27,0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Скоба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9C2ED0" w:rsidRDefault="006E3961" w:rsidP="00D711C7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346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389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135,00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Фарба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347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390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462,00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Акумулятор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348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391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210,00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Зарядний пристрій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349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392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5,70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Гвинт, гайка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350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393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126,00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Світильник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394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444,00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Коліно, сифон, труба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395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288,00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Кріплення для унітазу, шланг для душу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396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435,00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Ліска для тримера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354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397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447,00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en-US"/>
              </w:rPr>
              <w:t>WD40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355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398</w:t>
            </w:r>
          </w:p>
        </w:tc>
        <w:tc>
          <w:tcPr>
            <w:tcW w:w="1124" w:type="dxa"/>
          </w:tcPr>
          <w:p w:rsidR="006E3961" w:rsidRDefault="006E3961" w:rsidP="00C800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C800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Щітка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356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399</w:t>
            </w:r>
          </w:p>
        </w:tc>
        <w:tc>
          <w:tcPr>
            <w:tcW w:w="1124" w:type="dxa"/>
          </w:tcPr>
          <w:p w:rsidR="006E3961" w:rsidRDefault="006E3961" w:rsidP="00DB5B7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DB5B7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360,00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Клей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357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400</w:t>
            </w:r>
          </w:p>
        </w:tc>
        <w:tc>
          <w:tcPr>
            <w:tcW w:w="1124" w:type="dxa"/>
          </w:tcPr>
          <w:p w:rsidR="006E3961" w:rsidRDefault="006E3961" w:rsidP="00DB5B7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DB5B7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366,00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Циліндр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358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401</w:t>
            </w:r>
          </w:p>
        </w:tc>
        <w:tc>
          <w:tcPr>
            <w:tcW w:w="1124" w:type="dxa"/>
          </w:tcPr>
          <w:p w:rsidR="006E3961" w:rsidRDefault="006E3961" w:rsidP="00DB5B7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DB5B7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462,00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Стяжка кабельна, хомут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359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402</w:t>
            </w:r>
          </w:p>
        </w:tc>
        <w:tc>
          <w:tcPr>
            <w:tcW w:w="1124" w:type="dxa"/>
          </w:tcPr>
          <w:p w:rsidR="006E3961" w:rsidRDefault="006E3961" w:rsidP="00DB5B7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DB5B7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198,00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Стрічка малярна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360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403</w:t>
            </w:r>
          </w:p>
        </w:tc>
        <w:tc>
          <w:tcPr>
            <w:tcW w:w="1124" w:type="dxa"/>
          </w:tcPr>
          <w:p w:rsidR="006E3961" w:rsidRDefault="006E3961" w:rsidP="00DB5B7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DB5B7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Золотарьова Ольга Михайлівна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342,00</w:t>
            </w:r>
          </w:p>
        </w:tc>
        <w:tc>
          <w:tcPr>
            <w:tcW w:w="7024" w:type="dxa"/>
          </w:tcPr>
          <w:p w:rsidR="006E3961" w:rsidRPr="005B468F" w:rsidRDefault="006E3961" w:rsidP="00B16DA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Масло </w:t>
            </w:r>
            <w:hyperlink r:id="rId93" w:tooltip="Масло YUKO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YUKO</w:t>
              </w:r>
            </w:hyperlink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361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387/25-БТ/ХК</w:t>
            </w:r>
          </w:p>
        </w:tc>
        <w:tc>
          <w:tcPr>
            <w:tcW w:w="1124" w:type="dxa"/>
          </w:tcPr>
          <w:p w:rsidR="006E3961" w:rsidRDefault="006E3961" w:rsidP="00B16DA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«Юрія-фарм»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1187,70</w:t>
            </w:r>
          </w:p>
        </w:tc>
        <w:tc>
          <w:tcPr>
            <w:tcW w:w="7024" w:type="dxa"/>
          </w:tcPr>
          <w:p w:rsidR="006E3961" w:rsidRPr="005B468F" w:rsidRDefault="006E3961" w:rsidP="006B6361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Калію хлорид концентрат для розчину для інфузій, 75 мг/мл по 10 мл (КАЛІЮ ХЛОРИДУ розчин для інфузій 7,5 %, концентрат у флаконах скляних по 10 мл)(ДК 021:2015 33621400-3 Кровозамінники та перфузійні розчини)(Калію хлорид (</w:t>
            </w:r>
            <w:r w:rsidRPr="005B468F">
              <w:rPr>
                <w:rFonts w:ascii="Times New Roman" w:hAnsi="Times New Roman"/>
              </w:rPr>
              <w:t>Potassium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chloride</w:t>
            </w:r>
            <w:r w:rsidRPr="005B468F">
              <w:rPr>
                <w:rFonts w:ascii="Times New Roman" w:hAnsi="Times New Roman"/>
                <w:lang w:val="uk-UA"/>
              </w:rPr>
              <w:t>))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083DBE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404</w:t>
            </w:r>
          </w:p>
        </w:tc>
        <w:tc>
          <w:tcPr>
            <w:tcW w:w="1124" w:type="dxa"/>
          </w:tcPr>
          <w:p w:rsidR="006E3961" w:rsidRDefault="006E3961" w:rsidP="00083DB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Pr="00083DBE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1060,00</w:t>
            </w:r>
          </w:p>
        </w:tc>
        <w:tc>
          <w:tcPr>
            <w:tcW w:w="7024" w:type="dxa"/>
          </w:tcPr>
          <w:p w:rsidR="006E3961" w:rsidRPr="005B468F" w:rsidRDefault="006E3961" w:rsidP="00083DBE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код НК 024:2023: 58347- Люмінолу субстракт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, 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 (Делатест 110мл</w:t>
            </w:r>
          </w:p>
        </w:tc>
      </w:tr>
      <w:tr w:rsidR="006E3961" w:rsidRPr="005B468F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03D96">
              <w:rPr>
                <w:rFonts w:ascii="Times New Roman" w:hAnsi="Times New Roman"/>
                <w:sz w:val="20"/>
                <w:szCs w:val="20"/>
                <w:lang w:val="uk-UA"/>
              </w:rPr>
              <w:t>36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405</w:t>
            </w:r>
          </w:p>
        </w:tc>
        <w:tc>
          <w:tcPr>
            <w:tcW w:w="1124" w:type="dxa"/>
          </w:tcPr>
          <w:p w:rsidR="006E3961" w:rsidRDefault="006E3961" w:rsidP="00D4015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Pr="00083DBE" w:rsidRDefault="006E3961" w:rsidP="00D4015C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2090,00</w:t>
            </w:r>
          </w:p>
        </w:tc>
        <w:tc>
          <w:tcPr>
            <w:tcW w:w="7024" w:type="dxa"/>
          </w:tcPr>
          <w:p w:rsidR="006E3961" w:rsidRPr="005B468F" w:rsidRDefault="006E3961" w:rsidP="00083DBE">
            <w:pPr>
              <w:rPr>
                <w:rFonts w:ascii="Times New Roman" w:hAnsi="Times New Roman"/>
              </w:rPr>
            </w:pPr>
            <w:r w:rsidRPr="005B468F">
              <w:rPr>
                <w:rFonts w:ascii="Times New Roman" w:hAnsi="Times New Roman"/>
              </w:rPr>
              <w:t>код НК 024:2023: 62707 -Базовий компонент живильного середовища IVD (Кислота сульфосаліцилова; Натрій хлористий,хч; Натрій лимоннокислий з-зам(цитрат)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364</w:t>
            </w:r>
          </w:p>
        </w:tc>
        <w:tc>
          <w:tcPr>
            <w:tcW w:w="1357" w:type="dxa"/>
          </w:tcPr>
          <w:p w:rsidR="006E3961" w:rsidRPr="00D4015C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406</w:t>
            </w:r>
          </w:p>
        </w:tc>
        <w:tc>
          <w:tcPr>
            <w:tcW w:w="1124" w:type="dxa"/>
          </w:tcPr>
          <w:p w:rsidR="006E3961" w:rsidRDefault="006E3961" w:rsidP="00B16DA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D4015C" w:rsidRDefault="006E3961" w:rsidP="00D4015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530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D4015C" w:rsidRDefault="006E3961" w:rsidP="00D4015C">
            <w:pPr>
              <w:rPr>
                <w:rFonts w:ascii="Times New Roman" w:hAnsi="Times New Roman"/>
              </w:rPr>
            </w:pPr>
            <w:hyperlink r:id="rId94" w:tooltip="Реєстраційні журнали" w:history="1">
              <w:r w:rsidRPr="00D4015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 xml:space="preserve">Реєстраційні </w:t>
              </w:r>
              <w:r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 xml:space="preserve"> </w:t>
              </w:r>
              <w:r w:rsidRPr="00D4015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журнали</w:t>
              </w:r>
            </w:hyperlink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365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407</w:t>
            </w:r>
          </w:p>
        </w:tc>
        <w:tc>
          <w:tcPr>
            <w:tcW w:w="1124" w:type="dxa"/>
          </w:tcPr>
          <w:p w:rsidR="006E3961" w:rsidRDefault="006E3961" w:rsidP="000230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FF30A0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243,00</w:t>
            </w:r>
          </w:p>
        </w:tc>
        <w:tc>
          <w:tcPr>
            <w:tcW w:w="7024" w:type="dxa"/>
          </w:tcPr>
          <w:p w:rsidR="006E3961" w:rsidRPr="00301894" w:rsidRDefault="006E3961" w:rsidP="00B16D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Пакети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240C65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366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408</w:t>
            </w:r>
          </w:p>
        </w:tc>
        <w:tc>
          <w:tcPr>
            <w:tcW w:w="1124" w:type="dxa"/>
          </w:tcPr>
          <w:p w:rsidR="006E3961" w:rsidRDefault="006E3961" w:rsidP="000230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0230F2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«ДАГАЗ-2009ЛТД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201,00</w:t>
            </w:r>
          </w:p>
        </w:tc>
        <w:tc>
          <w:tcPr>
            <w:tcW w:w="7024" w:type="dxa"/>
          </w:tcPr>
          <w:p w:rsidR="006E3961" w:rsidRPr="00840FFE" w:rsidRDefault="006E3961" w:rsidP="00B16DA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Сито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367</w:t>
            </w:r>
          </w:p>
        </w:tc>
        <w:tc>
          <w:tcPr>
            <w:tcW w:w="1357" w:type="dxa"/>
          </w:tcPr>
          <w:p w:rsidR="006E3961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409</w:t>
            </w:r>
          </w:p>
        </w:tc>
        <w:tc>
          <w:tcPr>
            <w:tcW w:w="1124" w:type="dxa"/>
          </w:tcPr>
          <w:p w:rsidR="006E3961" w:rsidRDefault="006E3961" w:rsidP="000230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26.08.25</w:t>
            </w:r>
          </w:p>
        </w:tc>
        <w:tc>
          <w:tcPr>
            <w:tcW w:w="3410" w:type="dxa"/>
          </w:tcPr>
          <w:p w:rsidR="006E3961" w:rsidRDefault="006E3961" w:rsidP="000230F2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Кулачковская Вікторія Олександрівна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83440,00</w:t>
            </w:r>
          </w:p>
        </w:tc>
        <w:tc>
          <w:tcPr>
            <w:tcW w:w="7024" w:type="dxa"/>
          </w:tcPr>
          <w:p w:rsidR="006E3961" w:rsidRPr="000230F2" w:rsidRDefault="006E3961" w:rsidP="000230F2">
            <w:pPr>
              <w:rPr>
                <w:rFonts w:ascii="Times New Roman" w:hAnsi="Times New Roman"/>
              </w:rPr>
            </w:pPr>
            <w:hyperlink r:id="rId95" w:tooltip="Філе куряче заморожене,  ДСТУ 3143" w:history="1">
              <w:r w:rsidRPr="000230F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Філе куряче заморожене, ДСТУ 3143 </w:t>
              </w:r>
            </w:hyperlink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Pr="001A5457" w:rsidRDefault="006E3961" w:rsidP="007156A8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410</w:t>
            </w:r>
          </w:p>
        </w:tc>
        <w:tc>
          <w:tcPr>
            <w:tcW w:w="1124" w:type="dxa"/>
          </w:tcPr>
          <w:p w:rsidR="006E3961" w:rsidRDefault="006E3961" w:rsidP="001A545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Pr="001A5457" w:rsidRDefault="006E3961" w:rsidP="000230F2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ФІРМА «КОЛІР»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50000,00</w:t>
            </w:r>
          </w:p>
        </w:tc>
        <w:tc>
          <w:tcPr>
            <w:tcW w:w="7024" w:type="dxa"/>
          </w:tcPr>
          <w:p w:rsidR="006E3961" w:rsidRPr="001A5457" w:rsidRDefault="006E3961" w:rsidP="000230F2">
            <w:pPr>
              <w:rPr>
                <w:rFonts w:ascii="Times New Roman" w:hAnsi="Times New Roman"/>
                <w:lang w:val="uk-UA"/>
              </w:rPr>
            </w:pPr>
            <w:r w:rsidRPr="001A5457">
              <w:rPr>
                <w:rFonts w:ascii="Times New Roman" w:hAnsi="Times New Roman"/>
                <w:lang w:val="uk-UA"/>
              </w:rPr>
              <w:t>Прання білизни</w:t>
            </w:r>
          </w:p>
        </w:tc>
      </w:tr>
      <w:tr w:rsidR="006E3961" w:rsidRPr="00F50F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369</w:t>
            </w:r>
          </w:p>
        </w:tc>
        <w:tc>
          <w:tcPr>
            <w:tcW w:w="1357" w:type="dxa"/>
          </w:tcPr>
          <w:p w:rsidR="006E3961" w:rsidRDefault="006E3961" w:rsidP="002848D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411</w:t>
            </w:r>
          </w:p>
        </w:tc>
        <w:tc>
          <w:tcPr>
            <w:tcW w:w="1124" w:type="dxa"/>
          </w:tcPr>
          <w:p w:rsidR="006E3961" w:rsidRDefault="006E3961" w:rsidP="000230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0230F2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«Цитаделія»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6000,00</w:t>
            </w:r>
          </w:p>
        </w:tc>
        <w:tc>
          <w:tcPr>
            <w:tcW w:w="7024" w:type="dxa"/>
          </w:tcPr>
          <w:p w:rsidR="006E3961" w:rsidRPr="002848D8" w:rsidRDefault="006E3961" w:rsidP="002848D8">
            <w:pPr>
              <w:rPr>
                <w:rFonts w:ascii="Times New Roman" w:hAnsi="Times New Roman"/>
              </w:rPr>
            </w:pPr>
            <w:hyperlink r:id="rId96" w:history="1">
              <w:r w:rsidRPr="002848D8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Огірки свіжі, польові, короткоплідні (до 14см), ДСТУ 3247 </w:t>
              </w:r>
            </w:hyperlink>
          </w:p>
        </w:tc>
      </w:tr>
      <w:tr w:rsidR="006E3961" w:rsidRPr="00D55DE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370</w:t>
            </w:r>
          </w:p>
        </w:tc>
        <w:tc>
          <w:tcPr>
            <w:tcW w:w="1357" w:type="dxa"/>
          </w:tcPr>
          <w:p w:rsidR="006E3961" w:rsidRDefault="006E3961" w:rsidP="002848D8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412</w:t>
            </w:r>
          </w:p>
        </w:tc>
        <w:tc>
          <w:tcPr>
            <w:tcW w:w="1124" w:type="dxa"/>
          </w:tcPr>
          <w:p w:rsidR="006E3961" w:rsidRDefault="006E3961" w:rsidP="000230F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0230F2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«КРОК»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1400,00</w:t>
            </w:r>
          </w:p>
        </w:tc>
        <w:tc>
          <w:tcPr>
            <w:tcW w:w="7024" w:type="dxa"/>
          </w:tcPr>
          <w:p w:rsidR="006E3961" w:rsidRPr="00D55DE4" w:rsidRDefault="006E3961" w:rsidP="002848D8">
            <w:pPr>
              <w:rPr>
                <w:lang w:val="uk-UA"/>
              </w:rPr>
            </w:pPr>
            <w:r>
              <w:rPr>
                <w:lang w:val="uk-UA"/>
              </w:rPr>
              <w:t>Засоби для миття скла з розпилювачем 0,5л</w:t>
            </w:r>
          </w:p>
        </w:tc>
      </w:tr>
      <w:tr w:rsidR="006E3961" w:rsidRPr="00D55DE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371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413</w:t>
            </w:r>
          </w:p>
        </w:tc>
        <w:tc>
          <w:tcPr>
            <w:tcW w:w="1124" w:type="dxa"/>
          </w:tcPr>
          <w:p w:rsidR="006E3961" w:rsidRDefault="006E3961" w:rsidP="0047061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47061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4200,00</w:t>
            </w:r>
          </w:p>
        </w:tc>
        <w:tc>
          <w:tcPr>
            <w:tcW w:w="7024" w:type="dxa"/>
          </w:tcPr>
          <w:p w:rsidR="006E3961" w:rsidRPr="00D55DE4" w:rsidRDefault="006E3961" w:rsidP="00D55DE4">
            <w:pPr>
              <w:rPr>
                <w:rFonts w:ascii="Times New Roman" w:hAnsi="Times New Roman"/>
              </w:rPr>
            </w:pPr>
            <w:r w:rsidRPr="00D55DE4">
              <w:rPr>
                <w:rFonts w:ascii="Times New Roman" w:hAnsi="Times New Roman"/>
              </w:rPr>
              <w:t>Бланки</w:t>
            </w:r>
          </w:p>
        </w:tc>
      </w:tr>
      <w:tr w:rsidR="006E3961" w:rsidRPr="00D55DE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240C6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2-С/П</w:t>
            </w:r>
          </w:p>
        </w:tc>
        <w:tc>
          <w:tcPr>
            <w:tcW w:w="1124" w:type="dxa"/>
          </w:tcPr>
          <w:p w:rsidR="006E3961" w:rsidRDefault="006E3961" w:rsidP="008D2A8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.08.25</w:t>
            </w:r>
          </w:p>
        </w:tc>
        <w:tc>
          <w:tcPr>
            <w:tcW w:w="3410" w:type="dxa"/>
          </w:tcPr>
          <w:p w:rsidR="006E3961" w:rsidRDefault="006E3961" w:rsidP="00AA097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«Соллі Плюс»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15750,60</w:t>
            </w:r>
          </w:p>
        </w:tc>
        <w:tc>
          <w:tcPr>
            <w:tcW w:w="7024" w:type="dxa"/>
          </w:tcPr>
          <w:p w:rsidR="006E3961" w:rsidRPr="00AA097E" w:rsidRDefault="006E3961" w:rsidP="00D55DE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Послуги з ремонту автомобіля </w:t>
            </w:r>
            <w:r>
              <w:rPr>
                <w:rFonts w:ascii="Times New Roman" w:hAnsi="Times New Roman"/>
                <w:lang w:val="en-US"/>
              </w:rPr>
              <w:t>Renault</w:t>
            </w:r>
            <w:r w:rsidRPr="00AA097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держ.номер АХ9341МС</w:t>
            </w:r>
          </w:p>
        </w:tc>
      </w:tr>
      <w:tr w:rsidR="006E3961" w:rsidRPr="00D55DE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414</w:t>
            </w:r>
          </w:p>
        </w:tc>
        <w:tc>
          <w:tcPr>
            <w:tcW w:w="1124" w:type="dxa"/>
          </w:tcPr>
          <w:p w:rsidR="006E3961" w:rsidRDefault="006E3961" w:rsidP="0080725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29.08.25</w:t>
            </w:r>
          </w:p>
        </w:tc>
        <w:tc>
          <w:tcPr>
            <w:tcW w:w="3410" w:type="dxa"/>
          </w:tcPr>
          <w:p w:rsidR="006E3961" w:rsidRDefault="006E3961" w:rsidP="0047061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«ПРЕС КОРПОРЕЙШИН ЛІМІТЕД»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3240,00</w:t>
            </w:r>
          </w:p>
        </w:tc>
        <w:tc>
          <w:tcPr>
            <w:tcW w:w="7024" w:type="dxa"/>
          </w:tcPr>
          <w:p w:rsidR="006E3961" w:rsidRPr="0047061E" w:rsidRDefault="006E3961" w:rsidP="00D55DE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 для закладів охорони здоров’я, А4 (297х210мм))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374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415</w:t>
            </w:r>
          </w:p>
        </w:tc>
        <w:tc>
          <w:tcPr>
            <w:tcW w:w="1124" w:type="dxa"/>
          </w:tcPr>
          <w:p w:rsidR="006E3961" w:rsidRDefault="006E3961" w:rsidP="00745EC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29.08.25</w:t>
            </w:r>
          </w:p>
        </w:tc>
        <w:tc>
          <w:tcPr>
            <w:tcW w:w="3410" w:type="dxa"/>
          </w:tcPr>
          <w:p w:rsidR="006E3961" w:rsidRDefault="006E3961" w:rsidP="0047061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ФОП- Богуславський В.П.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241000,00</w:t>
            </w:r>
          </w:p>
        </w:tc>
        <w:tc>
          <w:tcPr>
            <w:tcW w:w="7024" w:type="dxa"/>
          </w:tcPr>
          <w:p w:rsidR="006E3961" w:rsidRPr="005B468F" w:rsidRDefault="006E3961" w:rsidP="00707EC8">
            <w:pPr>
              <w:rPr>
                <w:rFonts w:ascii="Times New Roman" w:hAnsi="Times New Roman"/>
                <w:lang w:val="uk-UA"/>
              </w:rPr>
            </w:pPr>
            <w:hyperlink r:id="rId97" w:history="1">
              <w:r w:rsidRPr="005B468F">
                <w:rPr>
                  <w:rStyle w:val="Hyperlink"/>
                  <w:rFonts w:ascii="Times New Roman" w:hAnsi="Times New Roman"/>
                  <w:color w:val="auto"/>
                  <w:u w:val="none"/>
                  <w:lang w:val="uk-UA"/>
                </w:rPr>
                <w:t>НК 024:2023 12873 – Стаціонарний концентратор кисню)(ДК 021:2015 33157800-3 Киснеподавальні пристрої)); Інгалятор компресорний (НК 024:2023 35457 — Система інгаляційної терапії без підігрівання)(ДК 021:2015 Газотерапевтичні та респіраторні апарати)</w:t>
              </w:r>
            </w:hyperlink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D711C7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375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416</w:t>
            </w:r>
          </w:p>
        </w:tc>
        <w:tc>
          <w:tcPr>
            <w:tcW w:w="1124" w:type="dxa"/>
          </w:tcPr>
          <w:p w:rsidR="006E3961" w:rsidRDefault="006E3961" w:rsidP="00745EC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01.09.25</w:t>
            </w:r>
          </w:p>
        </w:tc>
        <w:tc>
          <w:tcPr>
            <w:tcW w:w="3410" w:type="dxa"/>
          </w:tcPr>
          <w:p w:rsidR="006E3961" w:rsidRDefault="006E3961" w:rsidP="0047061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«Аметрін ВК»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50009,05</w:t>
            </w:r>
          </w:p>
        </w:tc>
        <w:tc>
          <w:tcPr>
            <w:tcW w:w="7024" w:type="dxa"/>
          </w:tcPr>
          <w:p w:rsidR="006E3961" w:rsidRPr="005B468F" w:rsidRDefault="006E3961" w:rsidP="00BE71CC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МЕТИЛПРЕДНІЗОЛОН-ФС таблетки по 8 мг, по 10 таблеток у блістері; по 3 блістери у пачці картонній)(ДК 021:2015 33642000-2 Гормональні препарати системної дії, крім статевих гормонів)(Метилпреднізолон (</w:t>
            </w:r>
            <w:r w:rsidRPr="005B468F">
              <w:rPr>
                <w:rFonts w:ascii="Times New Roman" w:hAnsi="Times New Roman"/>
              </w:rPr>
              <w:t>Methylprednisolone</w:t>
            </w:r>
            <w:r w:rsidRPr="005B468F">
              <w:rPr>
                <w:rFonts w:ascii="Times New Roman" w:hAnsi="Times New Roman"/>
                <w:lang w:val="uk-UA"/>
              </w:rPr>
              <w:t>); Леветирацетам, таблетки вкриті оболонкою, по 250 мг (ЛЕВЕТИРАЦЕТАМ АСІНО, таблетки, вкриті плівковою оболонкою, по 250 мг № 60)(ДК 021:2015(ДК 021:2015 33661300-4 Протиепілептичні засоби)(Леветирацетам (</w:t>
            </w:r>
            <w:r w:rsidRPr="005B468F">
              <w:rPr>
                <w:rFonts w:ascii="Times New Roman" w:hAnsi="Times New Roman"/>
              </w:rPr>
              <w:t>Levetiracetam</w:t>
            </w:r>
            <w:r w:rsidRPr="005B468F">
              <w:rPr>
                <w:rFonts w:ascii="Times New Roman" w:hAnsi="Times New Roman"/>
                <w:lang w:val="uk-UA"/>
              </w:rPr>
              <w:t>)); Леветирацетам, таблетки вкриті оболонкою, по 500 мг (ЛЕВЕТИРАЦЕТАМ АСІНО, таблетки, вкриті плівковою оболонкою, по 500 мг № 60) (ДК 021:2015 33661300-4 Протиепілептичні засоби)(Леветирацетам (</w:t>
            </w:r>
            <w:r w:rsidRPr="005B468F">
              <w:rPr>
                <w:rFonts w:ascii="Times New Roman" w:hAnsi="Times New Roman"/>
              </w:rPr>
              <w:t>Levetiracetam</w:t>
            </w:r>
            <w:r w:rsidRPr="005B468F">
              <w:rPr>
                <w:rFonts w:ascii="Times New Roman" w:hAnsi="Times New Roman"/>
                <w:lang w:val="uk-UA"/>
              </w:rPr>
              <w:t>)); ЛЕВІЦИТАМ розчин оральний, 100 мг/мл по 300 мл (ЛЕВІЦИТАМ розчин оральний, 100 мг/мл по 300 мл у флаконі, по 1 флакону у комплекті з мірним шприцом у картонній упаковці) (ДК 021:2015 33661300-4 Протиепілептичні засоби)(Леветирацетам (</w:t>
            </w:r>
            <w:r w:rsidRPr="005B468F">
              <w:rPr>
                <w:rFonts w:ascii="Times New Roman" w:hAnsi="Times New Roman"/>
              </w:rPr>
              <w:t>Levetiracetam</w:t>
            </w:r>
            <w:r w:rsidRPr="005B468F">
              <w:rPr>
                <w:rFonts w:ascii="Times New Roman" w:hAnsi="Times New Roman"/>
                <w:lang w:val="uk-UA"/>
              </w:rPr>
              <w:t>)); Вальпроєва кислота, таблетки, по 500 мг (ВАЛЬПРОКОМ 500 ХРОНО таблетки, вкриті плівковою оболонкою, пролонгованої дії по 500 мг, по 10 таблеток у блістері, по 3 блістери в картонній пачці) (33661300-4 Протиепілептичні засоби (Вальпроат натрію, вальпроєва кислота)(</w:t>
            </w:r>
            <w:r w:rsidRPr="005B468F">
              <w:rPr>
                <w:rFonts w:ascii="Times New Roman" w:hAnsi="Times New Roman"/>
              </w:rPr>
              <w:t>Valproic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acid</w:t>
            </w:r>
            <w:r w:rsidRPr="005B468F">
              <w:rPr>
                <w:rFonts w:ascii="Times New Roman" w:hAnsi="Times New Roman"/>
                <w:lang w:val="uk-UA"/>
              </w:rPr>
              <w:t>)); Вальпроєва кислота, таблетки, по 300 мг (ВАЛЬПРОКОМ 300 ХРОНО таблетки, вкриті плівковою оболонкою, пролонгованої дії по 300 мг, по 10 таблеток у блістері, по 10 блістерів в картонній пачці)(33661300-4 Протиепілептичні засоби)(Вальпроат натрію, вальпроєва кислота (</w:t>
            </w:r>
            <w:r w:rsidRPr="005B468F">
              <w:rPr>
                <w:rFonts w:ascii="Times New Roman" w:hAnsi="Times New Roman"/>
              </w:rPr>
              <w:t>Valproic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acid</w:t>
            </w:r>
            <w:r w:rsidRPr="005B468F">
              <w:rPr>
                <w:rFonts w:ascii="Times New Roman" w:hAnsi="Times New Roman"/>
                <w:lang w:val="uk-UA"/>
              </w:rPr>
              <w:t>)); Ламотриджин, таблетки, по 25 мг (Ламотрин 25 таблетки по 25 мг № 30)(ДК 021:2015 33661300-4 Протиепілептичні засоби)(Ламотриджин (</w:t>
            </w:r>
            <w:r w:rsidRPr="005B468F">
              <w:rPr>
                <w:rFonts w:ascii="Times New Roman" w:hAnsi="Times New Roman"/>
              </w:rPr>
              <w:t>Lamotrigine</w:t>
            </w:r>
            <w:r w:rsidRPr="005B468F">
              <w:rPr>
                <w:rFonts w:ascii="Times New Roman" w:hAnsi="Times New Roman"/>
                <w:lang w:val="uk-UA"/>
              </w:rPr>
              <w:t>)); Карбамазепін таблетки по 200 мг (ФІНЛЕПСИН 200 РЕТАРД таблетки пролонгованої дії по 200 мг, по 10 таблеток у блістері; по 5 блістерів у коробці)(ДК 021:2015 33661300-4 Протиепілептичні засоби)(Карбамазепін (</w:t>
            </w:r>
            <w:r w:rsidRPr="005B468F">
              <w:rPr>
                <w:rFonts w:ascii="Times New Roman" w:hAnsi="Times New Roman"/>
              </w:rPr>
              <w:t>Carbamazepine</w:t>
            </w:r>
            <w:r w:rsidRPr="005B468F">
              <w:rPr>
                <w:rFonts w:ascii="Times New Roman" w:hAnsi="Times New Roman"/>
                <w:lang w:val="uk-UA"/>
              </w:rPr>
              <w:t>)); Рисперидон, розчин оральний, 1 мг/мл, по 30 мл (РОСЕМІД розчин оральний, 1 мг/мл; по 30 мл у скляному флаконі з кришкою з контролем першого відкриття; по 30 мл у скляному флаконі з кришкою недоступною для відкриття дітьми; кожен флакон у картонній упаковці разом з шприцем-дозатором об'ємом 3 мл та адаптером для шприца)(ДК 021:2015 33661500-6 Психолептичні засоби)(Рисперидон (</w:t>
            </w:r>
            <w:r w:rsidRPr="005B468F">
              <w:rPr>
                <w:rFonts w:ascii="Times New Roman" w:hAnsi="Times New Roman"/>
              </w:rPr>
              <w:t>Risperidone</w:t>
            </w:r>
            <w:r w:rsidRPr="005B468F">
              <w:rPr>
                <w:rFonts w:ascii="Times New Roman" w:hAnsi="Times New Roman"/>
                <w:lang w:val="uk-UA"/>
              </w:rPr>
              <w:t>))</w:t>
            </w:r>
          </w:p>
          <w:p w:rsidR="006E3961" w:rsidRPr="005B468F" w:rsidRDefault="006E3961" w:rsidP="00BE71CC">
            <w:pPr>
              <w:shd w:val="clear" w:color="auto" w:fill="F3F7FA"/>
              <w:spacing w:before="161" w:after="161" w:line="269" w:lineRule="atLeast"/>
              <w:outlineLvl w:val="0"/>
              <w:rPr>
                <w:lang w:val="uk-UA"/>
              </w:rPr>
            </w:pP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376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417</w:t>
            </w:r>
          </w:p>
        </w:tc>
        <w:tc>
          <w:tcPr>
            <w:tcW w:w="1124" w:type="dxa"/>
          </w:tcPr>
          <w:p w:rsidR="006E3961" w:rsidRDefault="006E3961" w:rsidP="008D2A8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03.09.25</w:t>
            </w:r>
          </w:p>
        </w:tc>
        <w:tc>
          <w:tcPr>
            <w:tcW w:w="3410" w:type="dxa"/>
          </w:tcPr>
          <w:p w:rsidR="006E3961" w:rsidRDefault="006E3961" w:rsidP="0047061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НВП «Філісіт-Діагностика»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38544,61</w:t>
            </w:r>
          </w:p>
        </w:tc>
        <w:tc>
          <w:tcPr>
            <w:tcW w:w="7024" w:type="dxa"/>
          </w:tcPr>
          <w:p w:rsidR="006E3961" w:rsidRPr="005B468F" w:rsidRDefault="006E3961" w:rsidP="000F0D84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Реактиви: Реактиви до біохімічних напівавтоматичних аналізаторів (Контроль норма)(код НК 024:2023 55866 Підрахунок клітин крові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контрольний матеріал); Реактиви до біохімічних напівавтоматичних аналізаторів (Контроль патологія) (код НК 024:2023 47869 Множинні аналіти клінічної хімії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контрольний матеріал); Набір реактивів для якісного та напівкількісного визначення анти-стрептолізін О (АСЛ-О) у сироватці крові людини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ЛА033.01)(Філісіт АСЛ –О – латекс)(код НК 024:2023 63271 Бета – гемолітична численна група стрептококів стрептолізин О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аглютинація); Набір для визначення активності аланін-амінотрансферази у сироватці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НР001.01)(код НК 024:2023 63271 Аланінамінотрансфераза (</w:t>
            </w:r>
            <w:r w:rsidRPr="005B468F">
              <w:rPr>
                <w:rFonts w:ascii="Times New Roman" w:hAnsi="Times New Roman"/>
              </w:rPr>
              <w:t>ALT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спектрофотометричний аналіз)(АлАТ – Філісіт); Набір реагентів для визначення концентрації загального білку у сечі та лікворі людини, Загальний білок-УЛ- набір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НР010.02)(код НК 024:2023 61900 Загальний білок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спектрофотометричний аналіз)(Загальний білок УЛ (ліквор та сеча); Набір реактивів Білірубін-калібратор-набір для використання калібрувальних розчинів білірубіну для калібрування і контролю якості визначення білірубіну у сироватці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НК005.02)(24 мл)(Калібратор Білірубін Філісіт)(код НК 024:2023 41830 Загальний білірубін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калібратор); Набір реактивів для якісного та напівкількісного визначення С-реактивного білку (СРБ) у сироватці крові людини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ЛА033.02)(СРБ Філісіт – латекс)(код НК 024:2023 63271 Бета-гемолітична численна група стрептококів стрептолізин </w:t>
            </w:r>
            <w:r w:rsidRPr="005B468F">
              <w:rPr>
                <w:rFonts w:ascii="Times New Roman" w:hAnsi="Times New Roman"/>
              </w:rPr>
              <w:t>O</w:t>
            </w:r>
            <w:r w:rsidRPr="005B468F">
              <w:rPr>
                <w:rFonts w:ascii="Times New Roman" w:hAnsi="Times New Roman"/>
                <w:lang w:val="uk-UA"/>
              </w:rPr>
              <w:t xml:space="preserve">, антитіла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аглютинація); Набір реактивів для якісного та напівкількісного визначення ревматоїдного фактору (РФ) у сироватці крові людини(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ЛА033.03)(Філісіт - РФ – латекс)(55112 Ревматоїдний чинник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</w:t>
            </w:r>
            <w:r w:rsidRPr="005B468F">
              <w:rPr>
                <w:rFonts w:ascii="Times New Roman" w:hAnsi="Times New Roman"/>
              </w:rPr>
              <w:t>invitro</w:t>
            </w:r>
            <w:r w:rsidRPr="005B468F">
              <w:rPr>
                <w:rFonts w:ascii="Times New Roman" w:hAnsi="Times New Roman"/>
                <w:lang w:val="uk-UA"/>
              </w:rPr>
              <w:t>), набір, реакція аглютинації); Набір реактивів для визначення концентрації загального та прямого білірубіну у сироватці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НР005.01)(код НК 024:2023 63410 Загальний/кон'югований (прямий) білірубін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комплект, спектрофотометрія)(Білірубін – Філісіт); Набір для визначення концентрації глюкози у біологічних рідинах глюкозооксидазним методом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НР009.02)(код НК 024:2023 53301 Глюкоза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ферментний спектрофотометричний аналіз)(Глюкоза Філісіт); Набір реактивів для визначення концентрації загального білку у сироватці крові людини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НР010.01)(Загальний білок Філісіт)(код НК 024:2023 61900 Загальний білок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 ), набір, спектрофотометричний аналіз); Набір для визначення активності аспартатамінотрансферази у сиворотці крові (</w:t>
            </w:r>
            <w:r w:rsidRPr="005B468F">
              <w:rPr>
                <w:rFonts w:ascii="Times New Roman" w:hAnsi="Times New Roman"/>
              </w:rPr>
              <w:t>REF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HP</w:t>
            </w:r>
            <w:r w:rsidRPr="005B468F">
              <w:rPr>
                <w:rFonts w:ascii="Times New Roman" w:hAnsi="Times New Roman"/>
                <w:lang w:val="uk-UA"/>
              </w:rPr>
              <w:t>004.01) код НК 024:2023 52954 - Загальна аспартатамінотрансфераза (</w:t>
            </w:r>
            <w:r w:rsidRPr="005B468F">
              <w:rPr>
                <w:rFonts w:ascii="Times New Roman" w:hAnsi="Times New Roman"/>
              </w:rPr>
              <w:t>AST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</w:t>
            </w:r>
            <w:r w:rsidRPr="00732560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  <w:lang w:val="uk-UA"/>
              </w:rPr>
              <w:t>набір, ферментний спектрофотометричний аналіз (Набір для аизначення АсАТ Філісіт)</w:t>
            </w:r>
          </w:p>
          <w:p w:rsidR="006E3961" w:rsidRPr="00732560" w:rsidRDefault="006E3961" w:rsidP="00BE71CC">
            <w:pPr>
              <w:rPr>
                <w:rFonts w:ascii="Times New Roman" w:hAnsi="Times New Roman"/>
                <w:sz w:val="18"/>
                <w:szCs w:val="18"/>
                <w:lang w:val="uk-UA"/>
              </w:rPr>
            </w:pP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377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418</w:t>
            </w:r>
          </w:p>
        </w:tc>
        <w:tc>
          <w:tcPr>
            <w:tcW w:w="1124" w:type="dxa"/>
          </w:tcPr>
          <w:p w:rsidR="006E3961" w:rsidRDefault="006E3961" w:rsidP="008D2A8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05.09.25</w:t>
            </w:r>
          </w:p>
        </w:tc>
        <w:tc>
          <w:tcPr>
            <w:tcW w:w="3410" w:type="dxa"/>
          </w:tcPr>
          <w:p w:rsidR="006E3961" w:rsidRDefault="006E3961" w:rsidP="004D1AF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E725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2800,00</w:t>
            </w:r>
          </w:p>
        </w:tc>
        <w:tc>
          <w:tcPr>
            <w:tcW w:w="7024" w:type="dxa"/>
          </w:tcPr>
          <w:p w:rsidR="006E3961" w:rsidRPr="006F619E" w:rsidRDefault="006E3961" w:rsidP="000F0D8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Бланки для заходів охорони здоров’я , А4 (297х210)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378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419</w:t>
            </w:r>
          </w:p>
        </w:tc>
        <w:tc>
          <w:tcPr>
            <w:tcW w:w="1124" w:type="dxa"/>
          </w:tcPr>
          <w:p w:rsidR="006E3961" w:rsidRDefault="006E3961" w:rsidP="008D2A8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11.09.25</w:t>
            </w:r>
          </w:p>
        </w:tc>
        <w:tc>
          <w:tcPr>
            <w:tcW w:w="3410" w:type="dxa"/>
          </w:tcPr>
          <w:p w:rsidR="006E3961" w:rsidRDefault="006E3961" w:rsidP="004D1AF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4D1AF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415,80</w:t>
            </w:r>
          </w:p>
        </w:tc>
        <w:tc>
          <w:tcPr>
            <w:tcW w:w="7024" w:type="dxa"/>
          </w:tcPr>
          <w:p w:rsidR="006E3961" w:rsidRDefault="006E3961" w:rsidP="000F0D8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Ручка, стріжень, олівець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379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420</w:t>
            </w:r>
          </w:p>
        </w:tc>
        <w:tc>
          <w:tcPr>
            <w:tcW w:w="1124" w:type="dxa"/>
          </w:tcPr>
          <w:p w:rsidR="006E3961" w:rsidRDefault="006E3961" w:rsidP="004D1AF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11.09.25</w:t>
            </w:r>
          </w:p>
        </w:tc>
        <w:tc>
          <w:tcPr>
            <w:tcW w:w="3410" w:type="dxa"/>
          </w:tcPr>
          <w:p w:rsidR="006E3961" w:rsidRDefault="006E3961" w:rsidP="004D1AF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4D1AF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60,36</w:t>
            </w:r>
          </w:p>
        </w:tc>
        <w:tc>
          <w:tcPr>
            <w:tcW w:w="7024" w:type="dxa"/>
          </w:tcPr>
          <w:p w:rsidR="006E3961" w:rsidRDefault="006E3961" w:rsidP="000F0D8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Ножиці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851EE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0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421</w:t>
            </w:r>
          </w:p>
        </w:tc>
        <w:tc>
          <w:tcPr>
            <w:tcW w:w="1124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12.09.25</w:t>
            </w:r>
          </w:p>
        </w:tc>
        <w:tc>
          <w:tcPr>
            <w:tcW w:w="3410" w:type="dxa"/>
          </w:tcPr>
          <w:p w:rsidR="006E3961" w:rsidRPr="00E225F6" w:rsidRDefault="006E3961" w:rsidP="004D1AF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ПП «ТЕНДЕРМЕТ»</w:t>
            </w:r>
          </w:p>
        </w:tc>
        <w:tc>
          <w:tcPr>
            <w:tcW w:w="1622" w:type="dxa"/>
          </w:tcPr>
          <w:p w:rsidR="006E3961" w:rsidRDefault="006E3961" w:rsidP="004D1AF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17692,00</w:t>
            </w:r>
          </w:p>
        </w:tc>
        <w:tc>
          <w:tcPr>
            <w:tcW w:w="7024" w:type="dxa"/>
          </w:tcPr>
          <w:p w:rsidR="006E3961" w:rsidRPr="005B468F" w:rsidRDefault="006E3961" w:rsidP="000F0D84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 xml:space="preserve">Медичні матеріали: Катетер аспіраційний: порожнинний, Стерильний, Одноразовий, Розмір, </w:t>
            </w:r>
            <w:r w:rsidRPr="005B468F">
              <w:rPr>
                <w:rFonts w:ascii="Times New Roman" w:hAnsi="Times New Roman"/>
              </w:rPr>
              <w:t>Fr</w:t>
            </w:r>
            <w:r w:rsidRPr="005B468F">
              <w:rPr>
                <w:rFonts w:ascii="Times New Roman" w:hAnsi="Times New Roman"/>
                <w:lang w:val="uk-UA"/>
              </w:rPr>
              <w:t xml:space="preserve">: 10.00 одиниця, Довжина: 500-600 міліметр, З вакуум-контролем великим пальцем (перехідник з двома отворами, одне з яких має заглушку)(Код НК 024:2023 34923 Катетер аспіраційної системи загального призначення); Катетер аспіраційний: порожнинний, Стерильний, Одноразовий, Розмір, </w:t>
            </w:r>
            <w:r w:rsidRPr="005B468F">
              <w:rPr>
                <w:rFonts w:ascii="Times New Roman" w:hAnsi="Times New Roman"/>
              </w:rPr>
              <w:t>Fr</w:t>
            </w:r>
            <w:r w:rsidRPr="005B468F">
              <w:rPr>
                <w:rFonts w:ascii="Times New Roman" w:hAnsi="Times New Roman"/>
                <w:lang w:val="uk-UA"/>
              </w:rPr>
              <w:t xml:space="preserve">: 12.00 одиниця, Довжина: 500-600 міліметр, З вакуум-контролем великим пальцем (перехідник з двома отворами, одне з яких має заглушку)(Код НК 024:2023 34923 Катетер аспіраційної системи загального призначення); Катетери аспіраційні (Код НК 024:2023 34923 Катетер аспіраційної системи загального призначення); Контейнер для аналізів (Код НК 024:2023 57907 Контейнер для взяття калу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без домішок); Контейнер для аналізів (Код НК 024:2023 31400 Контейнер для збирання проб сечі стерильний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381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422</w:t>
            </w:r>
          </w:p>
        </w:tc>
        <w:tc>
          <w:tcPr>
            <w:tcW w:w="1124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12.09.25</w:t>
            </w:r>
          </w:p>
        </w:tc>
        <w:tc>
          <w:tcPr>
            <w:tcW w:w="3410" w:type="dxa"/>
          </w:tcPr>
          <w:p w:rsidR="006E3961" w:rsidRPr="00677693" w:rsidRDefault="006E3961" w:rsidP="004D1AF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Борщова Наталія Володимирівна</w:t>
            </w:r>
          </w:p>
        </w:tc>
        <w:tc>
          <w:tcPr>
            <w:tcW w:w="1622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17599,00</w:t>
            </w:r>
          </w:p>
        </w:tc>
        <w:tc>
          <w:tcPr>
            <w:tcW w:w="7024" w:type="dxa"/>
          </w:tcPr>
          <w:p w:rsidR="006E3961" w:rsidRPr="005B468F" w:rsidRDefault="006E3961" w:rsidP="0092664A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Реактиви: Реактиви до біохімічних напівавтоматичних аналізаторів (АЛТ кінетика СпЛ 100 визначень)(код НК 024:2023 52923 Аланінамінотрансфераза (</w:t>
            </w:r>
            <w:r w:rsidRPr="005B468F">
              <w:rPr>
                <w:rFonts w:ascii="Times New Roman" w:hAnsi="Times New Roman"/>
              </w:rPr>
              <w:t>ALT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ферментний спектрофотометричний аналіз); Реактиви до біохімічних напівавтоматичних аналізаторів (АСТ кінетика СпЛ 100 визначень)(код НК 024:2023 52954 Загальна аспартатамінотрансфераза (</w:t>
            </w:r>
            <w:r w:rsidRPr="005B468F">
              <w:rPr>
                <w:rFonts w:ascii="Times New Roman" w:hAnsi="Times New Roman"/>
              </w:rPr>
              <w:t>AST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набір, ферментний спектрофотометричний аналіз); Реактиви до біохімічних напівавтоматичних аналізаторів (Креатинін кінетика СпЛ 200 визначень)(код НК 024:2023 53251 Креатинін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спектрофотометричний аналіз); Реактиви до біохімічних напівавтоматичних аналізаторів (Лужна фосфатаза кінетика СпЛ 250 визначень)(код НК 024:2023 52928 Загальна лужна фосфатаза (</w:t>
            </w:r>
            <w:r w:rsidRPr="005B468F">
              <w:rPr>
                <w:rFonts w:ascii="Times New Roman" w:hAnsi="Times New Roman"/>
              </w:rPr>
              <w:t>ALP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набір, ферментний спектрофотометричний аналіз); Реактиви: Реактиви до біохімічних напівавтоматичних аналізаторів (Сечовина кінетика СпЛ 100 визначень)(код НК 024:2023 53587 Сечовина (</w:t>
            </w:r>
            <w:r w:rsidRPr="005B468F">
              <w:rPr>
                <w:rFonts w:ascii="Times New Roman" w:hAnsi="Times New Roman"/>
              </w:rPr>
              <w:t>Urea</w:t>
            </w:r>
            <w:r w:rsidRPr="005B468F">
              <w:rPr>
                <w:rFonts w:ascii="Times New Roman" w:hAnsi="Times New Roman"/>
                <w:lang w:val="uk-UA"/>
              </w:rPr>
              <w:t xml:space="preserve">)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 xml:space="preserve">), набір, ферментний спектрофотометричний аналіз); Реактиви: Реактиви до біохімічних напівавтоматичних аналізаторів (СпЛ мультікалібратор)(код НК 024:2023 (код НК 024:2023 30219 Множинні аналіти сечі </w:t>
            </w:r>
            <w:r w:rsidRPr="005B468F">
              <w:rPr>
                <w:rFonts w:ascii="Times New Roman" w:hAnsi="Times New Roman"/>
              </w:rPr>
              <w:t>IVD</w:t>
            </w:r>
            <w:r w:rsidRPr="005B468F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5B468F">
              <w:rPr>
                <w:rFonts w:ascii="Times New Roman" w:hAnsi="Times New Roman"/>
              </w:rPr>
              <w:t>in</w:t>
            </w:r>
            <w:r w:rsidRPr="005B468F">
              <w:rPr>
                <w:rFonts w:ascii="Times New Roman" w:hAnsi="Times New Roman"/>
                <w:lang w:val="uk-UA"/>
              </w:rPr>
              <w:t xml:space="preserve"> </w:t>
            </w:r>
            <w:r w:rsidRPr="005B468F">
              <w:rPr>
                <w:rFonts w:ascii="Times New Roman" w:hAnsi="Times New Roman"/>
              </w:rPr>
              <w:t>vitro</w:t>
            </w:r>
            <w:r w:rsidRPr="005B468F">
              <w:rPr>
                <w:rFonts w:ascii="Times New Roman" w:hAnsi="Times New Roman"/>
                <w:lang w:val="uk-UA"/>
              </w:rPr>
              <w:t>), контрольний матеріал))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423</w:t>
            </w:r>
          </w:p>
        </w:tc>
        <w:tc>
          <w:tcPr>
            <w:tcW w:w="1124" w:type="dxa"/>
          </w:tcPr>
          <w:p w:rsidR="006E3961" w:rsidRDefault="006E3961" w:rsidP="0092664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12.09.25</w:t>
            </w:r>
          </w:p>
        </w:tc>
        <w:tc>
          <w:tcPr>
            <w:tcW w:w="3410" w:type="dxa"/>
          </w:tcPr>
          <w:p w:rsidR="006E3961" w:rsidRPr="006137FF" w:rsidRDefault="006E3961" w:rsidP="004D1AFE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  <w:lang w:val="uk-UA"/>
              </w:rPr>
              <w:t>РТЛАЙН ІНТЕГРАЦІЯ»</w:t>
            </w:r>
          </w:p>
        </w:tc>
        <w:tc>
          <w:tcPr>
            <w:tcW w:w="1622" w:type="dxa"/>
          </w:tcPr>
          <w:p w:rsidR="006E3961" w:rsidRDefault="006E3961" w:rsidP="004D1AF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6054,90</w:t>
            </w:r>
          </w:p>
        </w:tc>
        <w:tc>
          <w:tcPr>
            <w:tcW w:w="7024" w:type="dxa"/>
          </w:tcPr>
          <w:p w:rsidR="006E3961" w:rsidRDefault="006E3961" w:rsidP="000F0D8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Маршрутизатор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424</w:t>
            </w:r>
          </w:p>
        </w:tc>
        <w:tc>
          <w:tcPr>
            <w:tcW w:w="1124" w:type="dxa"/>
          </w:tcPr>
          <w:p w:rsidR="006E3961" w:rsidRDefault="006E3961" w:rsidP="0092664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12.09.25</w:t>
            </w:r>
          </w:p>
        </w:tc>
        <w:tc>
          <w:tcPr>
            <w:tcW w:w="3410" w:type="dxa"/>
          </w:tcPr>
          <w:p w:rsidR="006E3961" w:rsidRPr="006137FF" w:rsidRDefault="006E3961" w:rsidP="00A11117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</w:t>
            </w:r>
            <w:r>
              <w:rPr>
                <w:rFonts w:ascii="Times New Roman" w:hAnsi="Times New Roman"/>
              </w:rPr>
              <w:t>А</w:t>
            </w:r>
            <w:r>
              <w:rPr>
                <w:rFonts w:ascii="Times New Roman" w:hAnsi="Times New Roman"/>
                <w:lang w:val="uk-UA"/>
              </w:rPr>
              <w:t>РТЛАЙН ІНТЕГРАЦІЯ»</w:t>
            </w:r>
          </w:p>
        </w:tc>
        <w:tc>
          <w:tcPr>
            <w:tcW w:w="1622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11101,98</w:t>
            </w:r>
          </w:p>
        </w:tc>
        <w:tc>
          <w:tcPr>
            <w:tcW w:w="7024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Персональний комп’ютер в комплекті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384</w:t>
            </w:r>
          </w:p>
        </w:tc>
        <w:tc>
          <w:tcPr>
            <w:tcW w:w="1357" w:type="dxa"/>
          </w:tcPr>
          <w:p w:rsidR="006E3961" w:rsidRDefault="006E3961" w:rsidP="00D55DE4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425</w:t>
            </w:r>
          </w:p>
        </w:tc>
        <w:tc>
          <w:tcPr>
            <w:tcW w:w="1124" w:type="dxa"/>
          </w:tcPr>
          <w:p w:rsidR="006E3961" w:rsidRDefault="006E3961" w:rsidP="0092664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15.09.25</w:t>
            </w:r>
          </w:p>
        </w:tc>
        <w:tc>
          <w:tcPr>
            <w:tcW w:w="3410" w:type="dxa"/>
          </w:tcPr>
          <w:p w:rsidR="006E3961" w:rsidRPr="00D25679" w:rsidRDefault="006E3961" w:rsidP="0067769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«ПРОДЕНЕРГО»</w:t>
            </w:r>
          </w:p>
        </w:tc>
        <w:tc>
          <w:tcPr>
            <w:tcW w:w="1622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2700,00</w:t>
            </w:r>
          </w:p>
        </w:tc>
        <w:tc>
          <w:tcPr>
            <w:tcW w:w="7024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Крупа пшоняна, шліфована, сорт вищий, фасована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</w:t>
            </w:r>
          </w:p>
        </w:tc>
        <w:tc>
          <w:tcPr>
            <w:tcW w:w="1124" w:type="dxa"/>
          </w:tcPr>
          <w:p w:rsidR="006E3961" w:rsidRDefault="006E3961" w:rsidP="0092664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15.09.25</w:t>
            </w:r>
          </w:p>
        </w:tc>
        <w:tc>
          <w:tcPr>
            <w:tcW w:w="3410" w:type="dxa"/>
          </w:tcPr>
          <w:p w:rsidR="006E3961" w:rsidRDefault="006E3961" w:rsidP="0067769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«ХАРДІЗЕЛЬ»</w:t>
            </w:r>
          </w:p>
        </w:tc>
        <w:tc>
          <w:tcPr>
            <w:tcW w:w="1622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6522,00</w:t>
            </w:r>
          </w:p>
        </w:tc>
        <w:tc>
          <w:tcPr>
            <w:tcW w:w="7024" w:type="dxa"/>
          </w:tcPr>
          <w:p w:rsidR="006E3961" w:rsidRPr="00080AA6" w:rsidRDefault="006E3961" w:rsidP="00080AA6">
            <w:pPr>
              <w:rPr>
                <w:rFonts w:ascii="Times New Roman" w:hAnsi="Times New Roman"/>
              </w:rPr>
            </w:pPr>
            <w:hyperlink r:id="rId98" w:history="1">
              <w:r w:rsidRPr="00080AA6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Вимір опору ізоляції дротів</w:t>
              </w:r>
            </w:hyperlink>
          </w:p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386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426</w:t>
            </w:r>
          </w:p>
        </w:tc>
        <w:tc>
          <w:tcPr>
            <w:tcW w:w="1124" w:type="dxa"/>
          </w:tcPr>
          <w:p w:rsidR="006E3961" w:rsidRDefault="006E3961" w:rsidP="00A1111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15.09.25</w:t>
            </w:r>
          </w:p>
        </w:tc>
        <w:tc>
          <w:tcPr>
            <w:tcW w:w="3410" w:type="dxa"/>
          </w:tcPr>
          <w:p w:rsidR="006E3961" w:rsidRDefault="006E3961" w:rsidP="0067769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Весельский Олександр Степанович</w:t>
            </w:r>
          </w:p>
        </w:tc>
        <w:tc>
          <w:tcPr>
            <w:tcW w:w="1622" w:type="dxa"/>
          </w:tcPr>
          <w:p w:rsidR="006E3961" w:rsidRDefault="006E3961" w:rsidP="00A86EB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22500,00</w:t>
            </w:r>
          </w:p>
        </w:tc>
        <w:tc>
          <w:tcPr>
            <w:tcW w:w="7024" w:type="dxa"/>
          </w:tcPr>
          <w:p w:rsidR="006E3961" w:rsidRPr="005B468F" w:rsidRDefault="006E3961" w:rsidP="00A11117">
            <w:pPr>
              <w:rPr>
                <w:rFonts w:ascii="Times New Roman" w:hAnsi="Times New Roman"/>
                <w:lang w:val="uk-UA"/>
              </w:rPr>
            </w:pPr>
            <w:r w:rsidRPr="005B468F">
              <w:rPr>
                <w:rFonts w:ascii="Times New Roman" w:hAnsi="Times New Roman"/>
                <w:lang w:val="uk-UA"/>
              </w:rPr>
              <w:t>Бахіли медичні, нестерильні, одноразові, низькі (Код НК 024:2023 15056 Бахіли, непровідні, нестерильні); Фартух медичний (Код НК 024:2023 40511 Фартух гігієнічний одноразового використання)</w:t>
            </w: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Pr="005D454D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25/625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ЗФ</w:t>
            </w:r>
          </w:p>
        </w:tc>
        <w:tc>
          <w:tcPr>
            <w:tcW w:w="1124" w:type="dxa"/>
          </w:tcPr>
          <w:p w:rsidR="006E3961" w:rsidRDefault="006E3961" w:rsidP="005D454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12.08.25</w:t>
            </w:r>
          </w:p>
        </w:tc>
        <w:tc>
          <w:tcPr>
            <w:tcW w:w="3410" w:type="dxa"/>
          </w:tcPr>
          <w:p w:rsidR="006E3961" w:rsidRDefault="006E3961" w:rsidP="0067769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НТУ «Харківський політехнічний інститут»</w:t>
            </w:r>
          </w:p>
        </w:tc>
        <w:tc>
          <w:tcPr>
            <w:tcW w:w="1622" w:type="dxa"/>
          </w:tcPr>
          <w:p w:rsidR="006E3961" w:rsidRDefault="006E3961" w:rsidP="0067769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18600,00</w:t>
            </w:r>
          </w:p>
        </w:tc>
        <w:tc>
          <w:tcPr>
            <w:tcW w:w="7024" w:type="dxa"/>
          </w:tcPr>
          <w:p w:rsidR="006E3961" w:rsidRPr="005D454D" w:rsidRDefault="006E3961" w:rsidP="005D454D">
            <w:pPr>
              <w:rPr>
                <w:rFonts w:ascii="Times New Roman" w:hAnsi="Times New Roman"/>
              </w:rPr>
            </w:pPr>
            <w:hyperlink r:id="rId99" w:history="1">
              <w:r w:rsidRPr="005D454D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Навчання з метою підвіщення кваліфікації</w:t>
              </w:r>
            </w:hyperlink>
          </w:p>
          <w:p w:rsidR="006E3961" w:rsidRPr="00A11117" w:rsidRDefault="006E3961" w:rsidP="00A11117">
            <w:pPr>
              <w:rPr>
                <w:rFonts w:ascii="Times New Roman" w:hAnsi="Times New Roman"/>
              </w:rPr>
            </w:pPr>
          </w:p>
        </w:tc>
      </w:tr>
      <w:tr w:rsidR="006E3961" w:rsidRPr="006F619E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427</w:t>
            </w:r>
          </w:p>
        </w:tc>
        <w:tc>
          <w:tcPr>
            <w:tcW w:w="1124" w:type="dxa"/>
          </w:tcPr>
          <w:p w:rsidR="006E3961" w:rsidRPr="00575A68" w:rsidRDefault="006E3961" w:rsidP="005D454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19.09.25</w:t>
            </w:r>
          </w:p>
        </w:tc>
        <w:tc>
          <w:tcPr>
            <w:tcW w:w="3410" w:type="dxa"/>
          </w:tcPr>
          <w:p w:rsidR="006E3961" w:rsidRPr="00BD6D08" w:rsidRDefault="006E3961" w:rsidP="005B7AB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BD6D08">
              <w:rPr>
                <w:rFonts w:ascii="Times New Roman" w:hAnsi="Times New Roman"/>
                <w:lang w:val="uk-UA"/>
              </w:rPr>
              <w:t xml:space="preserve">ФО – П </w:t>
            </w:r>
            <w:r w:rsidRPr="00BD6D08">
              <w:rPr>
                <w:rFonts w:ascii="Times New Roman" w:hAnsi="Times New Roman"/>
                <w:color w:val="000000"/>
              </w:rPr>
              <w:t>Чучкін Олег Вікторович</w:t>
            </w:r>
          </w:p>
        </w:tc>
        <w:tc>
          <w:tcPr>
            <w:tcW w:w="1622" w:type="dxa"/>
          </w:tcPr>
          <w:p w:rsidR="006E3961" w:rsidRPr="00575A68" w:rsidRDefault="006E3961" w:rsidP="00575A6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1995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575A68" w:rsidRDefault="006E3961" w:rsidP="005D454D">
            <w:pPr>
              <w:rPr>
                <w:rFonts w:ascii="Times New Roman" w:hAnsi="Times New Roman"/>
                <w:lang w:val="uk-UA"/>
              </w:rPr>
            </w:pPr>
            <w:r w:rsidRPr="00575A68">
              <w:rPr>
                <w:rFonts w:ascii="Times New Roman" w:hAnsi="Times New Roman"/>
                <w:lang w:val="uk-UA"/>
              </w:rPr>
              <w:t>Горох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389</w:t>
            </w:r>
          </w:p>
        </w:tc>
        <w:tc>
          <w:tcPr>
            <w:tcW w:w="1357" w:type="dxa"/>
          </w:tcPr>
          <w:p w:rsidR="006E3961" w:rsidRPr="005B7AB3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428</w:t>
            </w:r>
          </w:p>
        </w:tc>
        <w:tc>
          <w:tcPr>
            <w:tcW w:w="1124" w:type="dxa"/>
          </w:tcPr>
          <w:p w:rsidR="006E3961" w:rsidRDefault="006E3961" w:rsidP="005D454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19.09.25</w:t>
            </w:r>
          </w:p>
        </w:tc>
        <w:tc>
          <w:tcPr>
            <w:tcW w:w="3410" w:type="dxa"/>
          </w:tcPr>
          <w:p w:rsidR="006E3961" w:rsidRDefault="006E3961" w:rsidP="004F30C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Шиян Віктор Миколайович</w:t>
            </w:r>
          </w:p>
        </w:tc>
        <w:tc>
          <w:tcPr>
            <w:tcW w:w="1622" w:type="dxa"/>
          </w:tcPr>
          <w:p w:rsidR="006E3961" w:rsidRPr="005B7AB3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26750,00</w:t>
            </w:r>
          </w:p>
        </w:tc>
        <w:tc>
          <w:tcPr>
            <w:tcW w:w="7024" w:type="dxa"/>
          </w:tcPr>
          <w:p w:rsidR="006E3961" w:rsidRPr="00021E83" w:rsidRDefault="006E3961" w:rsidP="005D454D">
            <w:pPr>
              <w:rPr>
                <w:rFonts w:ascii="Times New Roman" w:hAnsi="Times New Roman"/>
                <w:lang w:val="uk-UA"/>
              </w:rPr>
            </w:pPr>
            <w:r w:rsidRPr="00021E83">
              <w:rPr>
                <w:rFonts w:ascii="Times New Roman" w:hAnsi="Times New Roman"/>
                <w:lang w:val="uk-UA"/>
              </w:rPr>
              <w:t xml:space="preserve">Тести: Тест-смужки для експрес аналізу сечі на кетони № 50 (код НК 024:2023 54 519 Кетони сечі </w:t>
            </w:r>
            <w:r w:rsidRPr="00021E83">
              <w:rPr>
                <w:rFonts w:ascii="Times New Roman" w:hAnsi="Times New Roman"/>
              </w:rPr>
              <w:t>IVD</w:t>
            </w:r>
            <w:r w:rsidRPr="00021E83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021E83">
              <w:rPr>
                <w:rFonts w:ascii="Times New Roman" w:hAnsi="Times New Roman"/>
              </w:rPr>
              <w:t>in</w:t>
            </w:r>
            <w:r w:rsidRPr="00021E83">
              <w:rPr>
                <w:rFonts w:ascii="Times New Roman" w:hAnsi="Times New Roman"/>
                <w:lang w:val="uk-UA"/>
              </w:rPr>
              <w:t xml:space="preserve"> </w:t>
            </w:r>
            <w:r w:rsidRPr="00021E83">
              <w:rPr>
                <w:rFonts w:ascii="Times New Roman" w:hAnsi="Times New Roman"/>
              </w:rPr>
              <w:t>vitro</w:t>
            </w:r>
            <w:r w:rsidRPr="00021E83">
              <w:rPr>
                <w:rFonts w:ascii="Times New Roman" w:hAnsi="Times New Roman"/>
                <w:lang w:val="uk-UA"/>
              </w:rPr>
              <w:t xml:space="preserve">), набір, колориметрична тест-смужка, експрес-аналіз); Тести швидкі біохімічних показників сечі (відкрита система): Аналіт </w:t>
            </w:r>
            <w:r w:rsidRPr="00021E83">
              <w:rPr>
                <w:rFonts w:ascii="Times New Roman" w:hAnsi="Times New Roman"/>
              </w:rPr>
              <w:t>pH</w:t>
            </w:r>
            <w:r w:rsidRPr="00021E83">
              <w:rPr>
                <w:rFonts w:ascii="Times New Roman" w:hAnsi="Times New Roman"/>
                <w:lang w:val="uk-UA"/>
              </w:rPr>
              <w:t xml:space="preserve">, Формат тесту: Тест-смужка, Матеріал дослідження: Сеча (код НК 024:2023 54 522 рН сечі </w:t>
            </w:r>
            <w:r w:rsidRPr="00021E83">
              <w:rPr>
                <w:rFonts w:ascii="Times New Roman" w:hAnsi="Times New Roman"/>
              </w:rPr>
              <w:t>IVD</w:t>
            </w:r>
            <w:r w:rsidRPr="00021E83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021E83">
              <w:rPr>
                <w:rFonts w:ascii="Times New Roman" w:hAnsi="Times New Roman"/>
              </w:rPr>
              <w:t>in</w:t>
            </w:r>
            <w:r w:rsidRPr="00021E83">
              <w:rPr>
                <w:rFonts w:ascii="Times New Roman" w:hAnsi="Times New Roman"/>
                <w:lang w:val="uk-UA"/>
              </w:rPr>
              <w:t xml:space="preserve"> </w:t>
            </w:r>
            <w:r w:rsidRPr="00021E83">
              <w:rPr>
                <w:rFonts w:ascii="Times New Roman" w:hAnsi="Times New Roman"/>
              </w:rPr>
              <w:t>vitro</w:t>
            </w:r>
            <w:r w:rsidRPr="00021E83">
              <w:rPr>
                <w:rFonts w:ascii="Times New Roman" w:hAnsi="Times New Roman"/>
                <w:lang w:val="uk-UA"/>
              </w:rPr>
              <w:t xml:space="preserve">), набір, колориметрична тест-смужка, експрес-аналіз); Тест-смужки для визначення Аналіт глюкоза в сечі (Код НК 024:2023 - 54518 Глюкоза сечі </w:t>
            </w:r>
            <w:r w:rsidRPr="00021E83">
              <w:rPr>
                <w:rFonts w:ascii="Times New Roman" w:hAnsi="Times New Roman"/>
              </w:rPr>
              <w:t>IVD</w:t>
            </w:r>
            <w:r w:rsidRPr="00021E83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021E83">
              <w:rPr>
                <w:rFonts w:ascii="Times New Roman" w:hAnsi="Times New Roman"/>
              </w:rPr>
              <w:t>in</w:t>
            </w:r>
            <w:r w:rsidRPr="00021E83">
              <w:rPr>
                <w:rFonts w:ascii="Times New Roman" w:hAnsi="Times New Roman"/>
                <w:lang w:val="uk-UA"/>
              </w:rPr>
              <w:t xml:space="preserve"> </w:t>
            </w:r>
            <w:r w:rsidRPr="00021E83">
              <w:rPr>
                <w:rFonts w:ascii="Times New Roman" w:hAnsi="Times New Roman"/>
              </w:rPr>
              <w:t>vitro</w:t>
            </w:r>
            <w:r w:rsidRPr="00021E83">
              <w:rPr>
                <w:rFonts w:ascii="Times New Roman" w:hAnsi="Times New Roman"/>
                <w:lang w:val="uk-UA"/>
              </w:rPr>
              <w:t xml:space="preserve">), набір, колориметрична тест-смужка, експрес-аналіз); Тест-смужки </w:t>
            </w:r>
            <w:r w:rsidRPr="00021E83">
              <w:rPr>
                <w:rFonts w:ascii="Times New Roman" w:hAnsi="Times New Roman"/>
              </w:rPr>
              <w:t>One</w:t>
            </w:r>
            <w:r w:rsidRPr="00021E83">
              <w:rPr>
                <w:rFonts w:ascii="Times New Roman" w:hAnsi="Times New Roman"/>
                <w:lang w:val="uk-UA"/>
              </w:rPr>
              <w:t xml:space="preserve"> </w:t>
            </w:r>
            <w:r w:rsidRPr="00021E83">
              <w:rPr>
                <w:rFonts w:ascii="Times New Roman" w:hAnsi="Times New Roman"/>
              </w:rPr>
              <w:t>Touch</w:t>
            </w:r>
            <w:r w:rsidRPr="00021E83">
              <w:rPr>
                <w:rFonts w:ascii="Times New Roman" w:hAnsi="Times New Roman"/>
                <w:lang w:val="uk-UA"/>
              </w:rPr>
              <w:t xml:space="preserve"> </w:t>
            </w:r>
            <w:r w:rsidRPr="00021E83">
              <w:rPr>
                <w:rFonts w:ascii="Times New Roman" w:hAnsi="Times New Roman"/>
              </w:rPr>
              <w:t>Select</w:t>
            </w:r>
            <w:r w:rsidRPr="00021E83">
              <w:rPr>
                <w:rFonts w:ascii="Times New Roman" w:hAnsi="Times New Roman"/>
                <w:lang w:val="uk-UA"/>
              </w:rPr>
              <w:t xml:space="preserve"> для глюкометра (Код НК 024:2023 53304 - Глюкоза </w:t>
            </w:r>
            <w:r w:rsidRPr="00021E83">
              <w:rPr>
                <w:rFonts w:ascii="Times New Roman" w:hAnsi="Times New Roman"/>
              </w:rPr>
              <w:t>IVD</w:t>
            </w:r>
            <w:r w:rsidRPr="00021E83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021E83">
              <w:rPr>
                <w:rFonts w:ascii="Times New Roman" w:hAnsi="Times New Roman"/>
              </w:rPr>
              <w:t>in</w:t>
            </w:r>
            <w:r w:rsidRPr="00021E83">
              <w:rPr>
                <w:rFonts w:ascii="Times New Roman" w:hAnsi="Times New Roman"/>
                <w:lang w:val="uk-UA"/>
              </w:rPr>
              <w:t xml:space="preserve"> </w:t>
            </w:r>
            <w:r w:rsidRPr="00021E83">
              <w:rPr>
                <w:rFonts w:ascii="Times New Roman" w:hAnsi="Times New Roman"/>
              </w:rPr>
              <w:t>vitro</w:t>
            </w:r>
            <w:r w:rsidRPr="00021E83">
              <w:rPr>
                <w:rFonts w:ascii="Times New Roman" w:hAnsi="Times New Roman"/>
                <w:lang w:val="uk-UA"/>
              </w:rPr>
              <w:t xml:space="preserve"> ), набір, колориметрична тест-стрічка, експрес-аналіз))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429</w:t>
            </w:r>
          </w:p>
        </w:tc>
        <w:tc>
          <w:tcPr>
            <w:tcW w:w="1124" w:type="dxa"/>
          </w:tcPr>
          <w:p w:rsidR="006E3961" w:rsidRPr="00021E83" w:rsidRDefault="006E3961" w:rsidP="005D454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4F30C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«СТМ –Фарм»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400 833,68</w:t>
            </w:r>
          </w:p>
        </w:tc>
        <w:tc>
          <w:tcPr>
            <w:tcW w:w="7024" w:type="dxa"/>
          </w:tcPr>
          <w:p w:rsidR="006E3961" w:rsidRPr="00021E83" w:rsidRDefault="006E3961" w:rsidP="005B7AB3">
            <w:pPr>
              <w:rPr>
                <w:rFonts w:ascii="Times New Roman" w:hAnsi="Times New Roman"/>
                <w:lang w:val="uk-UA"/>
              </w:rPr>
            </w:pPr>
            <w:r w:rsidRPr="00021E83">
              <w:rPr>
                <w:rFonts w:ascii="Times New Roman" w:hAnsi="Times New Roman"/>
                <w:lang w:val="uk-UA"/>
              </w:rPr>
              <w:t>Імуноглобулін, людини нормальний, розчин для інфузій, 50 мг/мл, по 50 мл (Біовен Моно розчин для інфузії 5% по 100 мл  у пляшці або флаконі, по 1 пляшці або флакону в пачці з картону (ДК 021:2015 33651520-9 Імуноглобуліни) (Імунологічно активна білкова фракція імуноглобуліну G (Immunoglobulins, normal human, for intravascular adm.) (Імуноглобулін, людини нормальний, розчин для інфузій, 50 мг/мл, по 100 мл (Біовен Моно розчин для інфузії 5% по 100 мл  у пляшці або флаконі, по 1 пляшці або флакону в пачці з картону (ДК 021:2015 33651520-9 Імуноглобуліни) (Імунологічно активна білкова фракція імуноглобуліну G (Immunoglobulins, normal human, for intravascular adm.))</w:t>
            </w:r>
          </w:p>
        </w:tc>
      </w:tr>
      <w:tr w:rsidR="006E3961" w:rsidRPr="00021E83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391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430</w:t>
            </w:r>
          </w:p>
        </w:tc>
        <w:tc>
          <w:tcPr>
            <w:tcW w:w="1124" w:type="dxa"/>
          </w:tcPr>
          <w:p w:rsidR="006E3961" w:rsidRPr="00082972" w:rsidRDefault="006E3961" w:rsidP="005D454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4F30C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«Центр променевої діагностики»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62 500,00</w:t>
            </w:r>
          </w:p>
        </w:tc>
        <w:tc>
          <w:tcPr>
            <w:tcW w:w="7024" w:type="dxa"/>
          </w:tcPr>
          <w:p w:rsidR="006E3961" w:rsidRPr="00082972" w:rsidRDefault="006E3961" w:rsidP="005B7AB3">
            <w:pPr>
              <w:rPr>
                <w:rFonts w:ascii="Times New Roman" w:hAnsi="Times New Roman"/>
                <w:lang w:val="uk-UA"/>
              </w:rPr>
            </w:pPr>
            <w:r w:rsidRPr="00082972">
              <w:rPr>
                <w:rFonts w:ascii="Times New Roman" w:hAnsi="Times New Roman"/>
                <w:lang w:val="uk-UA"/>
              </w:rPr>
              <w:t>Послуги з магнітно-резонансної томографії</w:t>
            </w:r>
          </w:p>
        </w:tc>
      </w:tr>
      <w:tr w:rsidR="006E3961" w:rsidRPr="00021E83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22-09-25-1</w:t>
            </w:r>
          </w:p>
        </w:tc>
        <w:tc>
          <w:tcPr>
            <w:tcW w:w="1124" w:type="dxa"/>
          </w:tcPr>
          <w:p w:rsidR="006E3961" w:rsidRPr="00082972" w:rsidRDefault="006E3961" w:rsidP="00BA2E4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Пущкаш Людмила Семенівна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1 310,00</w:t>
            </w:r>
          </w:p>
        </w:tc>
        <w:tc>
          <w:tcPr>
            <w:tcW w:w="7024" w:type="dxa"/>
          </w:tcPr>
          <w:p w:rsidR="006E3961" w:rsidRPr="00C72089" w:rsidRDefault="006E3961" w:rsidP="005B7AB3">
            <w:pPr>
              <w:rPr>
                <w:rFonts w:ascii="Times New Roman" w:hAnsi="Times New Roman"/>
                <w:lang w:val="uk-UA"/>
              </w:rPr>
            </w:pPr>
            <w:r w:rsidRPr="00C72089">
              <w:rPr>
                <w:rFonts w:ascii="Times New Roman" w:hAnsi="Times New Roman"/>
              </w:rPr>
              <w:t>Заправка, регенерація і поточний ремонт картриджів</w:t>
            </w:r>
          </w:p>
        </w:tc>
      </w:tr>
      <w:tr w:rsidR="006E3961" w:rsidRPr="00021E83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 -158</w:t>
            </w:r>
          </w:p>
        </w:tc>
        <w:tc>
          <w:tcPr>
            <w:tcW w:w="1124" w:type="dxa"/>
          </w:tcPr>
          <w:p w:rsidR="006E3961" w:rsidRDefault="006E3961" w:rsidP="00BA2E4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Вівденко Людмила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10 550,00</w:t>
            </w:r>
          </w:p>
        </w:tc>
        <w:tc>
          <w:tcPr>
            <w:tcW w:w="7024" w:type="dxa"/>
          </w:tcPr>
          <w:p w:rsidR="006E3961" w:rsidRPr="00C72089" w:rsidRDefault="006E3961" w:rsidP="003D593F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72089">
              <w:rPr>
                <w:rFonts w:ascii="Times New Roman" w:hAnsi="Times New Roman"/>
                <w:lang w:val="uk-UA"/>
              </w:rPr>
              <w:t>Стакан одноразовий, пластиковий, 180 мл; Серветка для прибирання з віскози універсальна, довжина від 35 см, ширина від 30 см, в упаковці 5 шт.;</w:t>
            </w:r>
            <w:r w:rsidRPr="00C72089">
              <w:rPr>
                <w:rFonts w:ascii="Times New Roman" w:hAnsi="Times New Roman"/>
                <w:color w:val="231F20"/>
                <w:lang w:val="uk-UA"/>
              </w:rPr>
              <w:t xml:space="preserve"> Г</w:t>
            </w:r>
            <w:r w:rsidRPr="00C72089">
              <w:rPr>
                <w:rFonts w:ascii="Times New Roman" w:hAnsi="Times New Roman"/>
                <w:color w:val="000000"/>
                <w:lang w:val="uk-UA"/>
              </w:rPr>
              <w:t>убки господарські кухонні</w:t>
            </w:r>
            <w:r w:rsidRPr="00C72089">
              <w:rPr>
                <w:rFonts w:ascii="Times New Roman" w:hAnsi="Times New Roman"/>
                <w:lang w:val="uk-UA"/>
              </w:rPr>
              <w:t>)</w:t>
            </w:r>
          </w:p>
        </w:tc>
      </w:tr>
      <w:tr w:rsidR="006E3961" w:rsidRPr="003D593F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851EED">
              <w:rPr>
                <w:rFonts w:ascii="Times New Roman" w:hAnsi="Times New Roman"/>
                <w:sz w:val="20"/>
                <w:szCs w:val="20"/>
              </w:rPr>
              <w:t>3</w:t>
            </w:r>
            <w:r w:rsidRPr="00851EED"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 w:rsidRPr="00851EED"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851EED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851EED">
              <w:rPr>
                <w:rFonts w:ascii="Times New Roman" w:hAnsi="Times New Roman"/>
                <w:sz w:val="20"/>
                <w:szCs w:val="20"/>
                <w:lang w:val="uk-UA"/>
              </w:rPr>
              <w:t>122.09 -25</w:t>
            </w:r>
          </w:p>
        </w:tc>
        <w:tc>
          <w:tcPr>
            <w:tcW w:w="1124" w:type="dxa"/>
          </w:tcPr>
          <w:p w:rsidR="006E3961" w:rsidRPr="00851EED" w:rsidRDefault="006E3961" w:rsidP="00BA2E41">
            <w:pPr>
              <w:rPr>
                <w:rFonts w:ascii="Times New Roman" w:hAnsi="Times New Roman"/>
                <w:sz w:val="20"/>
                <w:szCs w:val="20"/>
              </w:rPr>
            </w:pPr>
            <w:r w:rsidRPr="00851EED">
              <w:rPr>
                <w:rFonts w:ascii="Times New Roman" w:hAnsi="Times New Roman"/>
                <w:sz w:val="20"/>
                <w:szCs w:val="20"/>
              </w:rPr>
              <w:t>2</w:t>
            </w:r>
            <w:r w:rsidRPr="00851EED"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 w:rsidRPr="00851EED">
              <w:rPr>
                <w:rFonts w:ascii="Times New Roman" w:hAnsi="Times New Roman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Pr="00851EED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 w:rsidRPr="00851EED">
              <w:rPr>
                <w:rFonts w:ascii="Times New Roman" w:hAnsi="Times New Roman"/>
                <w:lang w:val="uk-UA"/>
              </w:rPr>
              <w:t xml:space="preserve">ТОВ НВП « </w:t>
            </w:r>
            <w:r w:rsidRPr="00851EED">
              <w:rPr>
                <w:rFonts w:ascii="Times New Roman" w:hAnsi="Times New Roman"/>
                <w:lang w:val="en-US"/>
              </w:rPr>
              <w:t>DX</w:t>
            </w:r>
            <w:r w:rsidRPr="00851EED">
              <w:rPr>
                <w:rFonts w:ascii="Times New Roman" w:hAnsi="Times New Roman"/>
                <w:lang w:val="uk-UA"/>
              </w:rPr>
              <w:t xml:space="preserve"> системи»</w:t>
            </w:r>
          </w:p>
        </w:tc>
        <w:tc>
          <w:tcPr>
            <w:tcW w:w="1622" w:type="dxa"/>
          </w:tcPr>
          <w:p w:rsidR="006E3961" w:rsidRPr="00851EED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851EED">
              <w:rPr>
                <w:rFonts w:ascii="Times New Roman" w:hAnsi="Times New Roman"/>
                <w:sz w:val="20"/>
                <w:szCs w:val="20"/>
                <w:lang w:val="uk-UA"/>
              </w:rPr>
              <w:t>520,00</w:t>
            </w:r>
          </w:p>
        </w:tc>
        <w:tc>
          <w:tcPr>
            <w:tcW w:w="7024" w:type="dxa"/>
          </w:tcPr>
          <w:p w:rsidR="006E3961" w:rsidRPr="00851EED" w:rsidRDefault="006E3961" w:rsidP="003D593F">
            <w:pPr>
              <w:jc w:val="both"/>
              <w:rPr>
                <w:rFonts w:ascii="Times New Roman" w:hAnsi="Times New Roman"/>
                <w:lang w:val="uk-UA"/>
              </w:rPr>
            </w:pPr>
            <w:r w:rsidRPr="00851EED">
              <w:rPr>
                <w:rFonts w:ascii="Times New Roman" w:hAnsi="Times New Roman"/>
                <w:lang w:val="uk-UA"/>
              </w:rPr>
              <w:t>Комплекс енцелографічний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431</w:t>
            </w:r>
          </w:p>
        </w:tc>
        <w:tc>
          <w:tcPr>
            <w:tcW w:w="1124" w:type="dxa"/>
          </w:tcPr>
          <w:p w:rsidR="006E3961" w:rsidRPr="00FD70B6" w:rsidRDefault="006E3961" w:rsidP="00BA2E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0B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FD70B6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5</w:t>
            </w:r>
            <w:r w:rsidRPr="00FD70B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«ТРАСТ 7»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62 480,00</w:t>
            </w:r>
          </w:p>
        </w:tc>
        <w:tc>
          <w:tcPr>
            <w:tcW w:w="7024" w:type="dxa"/>
          </w:tcPr>
          <w:p w:rsidR="006E3961" w:rsidRPr="00C72089" w:rsidRDefault="006E3961" w:rsidP="003D593F">
            <w:pPr>
              <w:jc w:val="both"/>
              <w:rPr>
                <w:rFonts w:ascii="Times New Roman" w:hAnsi="Times New Roman"/>
                <w:lang w:val="uk-UA"/>
              </w:rPr>
            </w:pPr>
            <w:r w:rsidRPr="00C72089">
              <w:rPr>
                <w:rFonts w:ascii="Times New Roman" w:hAnsi="Times New Roman"/>
                <w:lang w:val="uk-UA"/>
              </w:rPr>
              <w:t>Рушники паперові, 2-шарові, целюлозні, Z- складання, від 150 шт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6E3961" w:rsidRPr="00493878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03D96" w:rsidRDefault="006E3961" w:rsidP="00851EE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396</w:t>
            </w:r>
          </w:p>
        </w:tc>
        <w:tc>
          <w:tcPr>
            <w:tcW w:w="1357" w:type="dxa"/>
          </w:tcPr>
          <w:p w:rsidR="006E3961" w:rsidRPr="00605C50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ZO-0231</w:t>
            </w:r>
          </w:p>
        </w:tc>
        <w:tc>
          <w:tcPr>
            <w:tcW w:w="1124" w:type="dxa"/>
          </w:tcPr>
          <w:p w:rsidR="006E3961" w:rsidRPr="00FD70B6" w:rsidRDefault="006E3961" w:rsidP="00BA2E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0B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 w:rsidRPr="00FD70B6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5</w:t>
            </w:r>
            <w:r w:rsidRPr="00FD70B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Pr="00605C50" w:rsidRDefault="006E3961" w:rsidP="006C6CF1">
            <w:pPr>
              <w:spacing w:after="0" w:line="240" w:lineRule="auto"/>
              <w:rPr>
                <w:rFonts w:ascii="Times New Roman" w:hAnsi="Times New Roman"/>
              </w:rPr>
            </w:pPr>
            <w:r w:rsidRPr="00605C50">
              <w:rPr>
                <w:rFonts w:ascii="Times New Roman" w:hAnsi="Times New Roman"/>
              </w:rPr>
              <w:t>ФО-П Жуков Олександр павлович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7 395,00</w:t>
            </w:r>
          </w:p>
        </w:tc>
        <w:tc>
          <w:tcPr>
            <w:tcW w:w="7024" w:type="dxa"/>
          </w:tcPr>
          <w:p w:rsidR="006E3961" w:rsidRPr="00C72089" w:rsidRDefault="006E3961" w:rsidP="003D593F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Програмна продукція</w:t>
            </w:r>
          </w:p>
        </w:tc>
      </w:tr>
      <w:tr w:rsidR="006E3961" w:rsidRPr="00C720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24/26</w:t>
            </w:r>
          </w:p>
        </w:tc>
        <w:tc>
          <w:tcPr>
            <w:tcW w:w="1124" w:type="dxa"/>
          </w:tcPr>
          <w:p w:rsidR="006E3961" w:rsidRPr="00C72089" w:rsidRDefault="006E3961" w:rsidP="00BA2E4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D70B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6</w:t>
            </w:r>
            <w:r w:rsidRPr="00FD70B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«Центр медичної техніки»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9 950,00</w:t>
            </w:r>
          </w:p>
        </w:tc>
        <w:tc>
          <w:tcPr>
            <w:tcW w:w="7024" w:type="dxa"/>
          </w:tcPr>
          <w:p w:rsidR="006E3961" w:rsidRPr="001B666A" w:rsidRDefault="006E3961" w:rsidP="003D593F">
            <w:pPr>
              <w:jc w:val="both"/>
              <w:rPr>
                <w:rFonts w:ascii="Times New Roman" w:hAnsi="Times New Roman"/>
                <w:lang w:val="uk-UA"/>
              </w:rPr>
            </w:pPr>
            <w:r w:rsidRPr="001B666A">
              <w:rPr>
                <w:rFonts w:ascii="Times New Roman" w:hAnsi="Times New Roman"/>
                <w:lang w:val="uk-UA"/>
              </w:rPr>
              <w:t>Послуги з ремонту і технічного обслуговування стерилізаційного обладнання: стерилізатор повітряний ГП–80-01 зав. № 2155, стерилізатор паровий ВК –75-01, зав. № 03190715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432</w:t>
            </w:r>
          </w:p>
        </w:tc>
        <w:tc>
          <w:tcPr>
            <w:tcW w:w="1124" w:type="dxa"/>
          </w:tcPr>
          <w:p w:rsidR="006E3961" w:rsidRPr="00FD70B6" w:rsidRDefault="006E3961" w:rsidP="00BA2E4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D70B6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6</w:t>
            </w:r>
            <w:r w:rsidRPr="00FD70B6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.09.25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«ФАРМАСТОР»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13 482,00</w:t>
            </w:r>
          </w:p>
        </w:tc>
        <w:tc>
          <w:tcPr>
            <w:tcW w:w="7024" w:type="dxa"/>
          </w:tcPr>
          <w:p w:rsidR="006E3961" w:rsidRPr="00397B15" w:rsidRDefault="006E3961" w:rsidP="00493878">
            <w:pPr>
              <w:pStyle w:val="Standard"/>
              <w:autoSpaceDE w:val="0"/>
              <w:jc w:val="both"/>
              <w:rPr>
                <w:rFonts w:ascii="Times New Roman" w:hAnsi="Times New Roman" w:cs="Times New Roman"/>
                <w:color w:val="212121"/>
                <w:sz w:val="22"/>
                <w:szCs w:val="22"/>
                <w:shd w:val="clear" w:color="auto" w:fill="FFFFFF"/>
                <w:lang w:val="uk-UA"/>
              </w:rPr>
            </w:pPr>
            <w:r w:rsidRPr="00397B15">
              <w:rPr>
                <w:rFonts w:ascii="Times New Roman" w:hAnsi="Times New Roman" w:cs="Times New Roman"/>
                <w:sz w:val="22"/>
                <w:szCs w:val="22"/>
                <w:lang w:val="uk-UA" w:eastAsia="ar-SA" w:bidi="ar-SA"/>
              </w:rPr>
              <w:t xml:space="preserve">Фармацевтична продукція: </w:t>
            </w:r>
            <w:r w:rsidRPr="00397B1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Леветирацетам, таблетки вкриті оболонкою, по 250 мг</w:t>
            </w:r>
            <w:r w:rsidRPr="00397B15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 (</w:t>
            </w:r>
            <w:r w:rsidRPr="00397B1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ЛЕВЕТИРАЦЕТАМ АСІНО, таблетки, вкриті плівковою оболонкою, по 250 мг № 60)(</w:t>
            </w:r>
            <w:r w:rsidRPr="00397B15">
              <w:rPr>
                <w:rFonts w:ascii="Times New Roman" w:hAnsi="Times New Roman" w:cs="Times New Roman"/>
                <w:sz w:val="22"/>
                <w:szCs w:val="22"/>
                <w:lang w:val="uk-UA" w:eastAsia="ar-SA" w:bidi="ar-SA"/>
              </w:rPr>
              <w:t xml:space="preserve">ДК </w:t>
            </w:r>
            <w:r w:rsidRPr="00397B15">
              <w:rPr>
                <w:rFonts w:ascii="Times New Roman" w:hAnsi="Times New Roman" w:cs="Times New Roman"/>
                <w:bCs/>
                <w:sz w:val="22"/>
                <w:szCs w:val="22"/>
                <w:lang w:val="uk-UA"/>
              </w:rPr>
              <w:t xml:space="preserve">021:2015 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 33661300-4 Протиепілептичні засоби)(Леветирацетам (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eastAsia="ar-SA" w:bidi="ar-SA"/>
              </w:rPr>
              <w:t>Levetiracetam</w:t>
            </w:r>
            <w:r w:rsidRPr="00397B15">
              <w:rPr>
                <w:rStyle w:val="SubtitleChar1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>))</w:t>
            </w:r>
            <w:r w:rsidRPr="00397B15">
              <w:rPr>
                <w:rStyle w:val="SubtitleChar1"/>
                <w:color w:val="000000"/>
                <w:sz w:val="22"/>
                <w:szCs w:val="22"/>
                <w:shd w:val="clear" w:color="auto" w:fill="FFFFFF"/>
                <w:lang w:val="uk-UA" w:bidi="ar-SA"/>
              </w:rPr>
              <w:t xml:space="preserve">; </w:t>
            </w:r>
            <w:r w:rsidRPr="00397B1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uk-UA"/>
              </w:rPr>
              <w:t>Леветирацетам, таблетки вкриті оболонкою, по 500 мг</w:t>
            </w:r>
            <w:r w:rsidRPr="00397B15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 (</w:t>
            </w:r>
            <w:r w:rsidRPr="00397B15">
              <w:rPr>
                <w:rFonts w:ascii="Times New Roman" w:eastAsia="MS Mincho" w:hAnsi="Times New Roman" w:cs="Times New Roman"/>
                <w:kern w:val="0"/>
                <w:sz w:val="22"/>
                <w:szCs w:val="22"/>
                <w:lang w:val="uk-UA" w:eastAsia="ja-JP" w:bidi="ar-SA"/>
              </w:rPr>
              <w:t>ЛЕВЕТИРАЦЕТАМ АСІНО, таблетки, вкриті плівковою оболонкою, по 500 мг № 60)</w:t>
            </w:r>
            <w:r w:rsidRPr="00397B15">
              <w:rPr>
                <w:rStyle w:val="10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 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>(</w:t>
            </w:r>
            <w:r w:rsidRPr="00397B15">
              <w:rPr>
                <w:rStyle w:val="stit"/>
                <w:bCs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ДК </w:t>
            </w:r>
            <w:r w:rsidRPr="00397B15">
              <w:rPr>
                <w:rFonts w:ascii="Times New Roman" w:hAnsi="Times New Roman" w:cs="Times New Roman"/>
                <w:bCs/>
                <w:sz w:val="22"/>
                <w:szCs w:val="22"/>
                <w:lang w:val="uk-UA"/>
              </w:rPr>
              <w:t xml:space="preserve">021:2015 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 33661300-4 Протиепілептичні засоби)(Леветирацетам (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eastAsia="ar-SA" w:bidi="ar-SA"/>
              </w:rPr>
              <w:t>Levetiracetam</w:t>
            </w:r>
            <w:r w:rsidRPr="00397B15">
              <w:rPr>
                <w:rStyle w:val="SubtitleChar1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>))</w:t>
            </w:r>
            <w:r w:rsidRPr="00397B15">
              <w:rPr>
                <w:rStyle w:val="SubtitleChar1"/>
                <w:color w:val="000000"/>
                <w:sz w:val="22"/>
                <w:szCs w:val="22"/>
                <w:shd w:val="clear" w:color="auto" w:fill="FFFFFF"/>
                <w:lang w:val="uk-UA" w:bidi="ar-SA"/>
              </w:rPr>
              <w:t xml:space="preserve">; </w:t>
            </w:r>
            <w:r w:rsidRPr="00397B15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  <w:lang w:val="uk-UA"/>
              </w:rPr>
              <w:t>Ламотриджин,  таблетки, по 25 мг (Ламотрин 25 таблетки по 25 мг № 30)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>(</w:t>
            </w:r>
            <w:r w:rsidRPr="00397B15">
              <w:rPr>
                <w:rStyle w:val="stit"/>
                <w:bCs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 xml:space="preserve">ДК </w:t>
            </w:r>
            <w:r w:rsidRPr="00397B1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  <w:lang w:val="uk-UA"/>
              </w:rPr>
              <w:t xml:space="preserve">021:2015 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>33661300-4 Протиепілептичні засоби)(Ламотриджин   (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eastAsia="ar-SA" w:bidi="ar-SA"/>
              </w:rPr>
              <w:t>Lamotrigine</w:t>
            </w:r>
            <w:r w:rsidRPr="00397B15">
              <w:rPr>
                <w:rStyle w:val="stit"/>
                <w:iCs/>
                <w:color w:val="000000"/>
                <w:sz w:val="22"/>
                <w:szCs w:val="22"/>
                <w:shd w:val="clear" w:color="auto" w:fill="FFFFFF"/>
                <w:lang w:val="uk-UA" w:eastAsia="ar-SA" w:bidi="ar-SA"/>
              </w:rPr>
              <w:t>))</w:t>
            </w:r>
          </w:p>
          <w:p w:rsidR="006E3961" w:rsidRPr="003C017B" w:rsidRDefault="006E3961" w:rsidP="003D593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6E3961" w:rsidRPr="00C01356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399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433</w:t>
            </w:r>
          </w:p>
        </w:tc>
        <w:tc>
          <w:tcPr>
            <w:tcW w:w="1124" w:type="dxa"/>
          </w:tcPr>
          <w:p w:rsidR="006E3961" w:rsidRPr="00C01356" w:rsidRDefault="006E3961" w:rsidP="00BA2E41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02.10.25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Пришко Олександр Миколайович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2840,00</w:t>
            </w:r>
          </w:p>
        </w:tc>
        <w:tc>
          <w:tcPr>
            <w:tcW w:w="7024" w:type="dxa"/>
          </w:tcPr>
          <w:p w:rsidR="006E3961" w:rsidRPr="00C01356" w:rsidRDefault="006E3961" w:rsidP="00C01356">
            <w:pPr>
              <w:pStyle w:val="Standard"/>
              <w:autoSpaceDE w:val="0"/>
              <w:jc w:val="both"/>
              <w:rPr>
                <w:rFonts w:ascii="Times New Roman" w:hAnsi="Times New Roman" w:cs="Times New Roman"/>
                <w:sz w:val="20"/>
                <w:szCs w:val="20"/>
                <w:lang w:val="ru-RU" w:eastAsia="ar-SA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 w:eastAsia="ar-SA" w:bidi="ar-SA"/>
              </w:rPr>
              <w:t xml:space="preserve">Пакети для сміття160 л, 10шт., 40мкм, </w:t>
            </w:r>
            <w:r>
              <w:rPr>
                <w:rFonts w:ascii="Times New Roman" w:hAnsi="Times New Roman" w:cs="Times New Roman"/>
                <w:sz w:val="20"/>
                <w:szCs w:val="20"/>
                <w:lang w:eastAsia="ar-SA" w:bidi="ar-SA"/>
              </w:rPr>
              <w:t>LDPE</w:t>
            </w:r>
          </w:p>
        </w:tc>
      </w:tr>
      <w:tr w:rsidR="006E3961" w:rsidRPr="00C01356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1000734548</w:t>
            </w:r>
          </w:p>
        </w:tc>
        <w:tc>
          <w:tcPr>
            <w:tcW w:w="1124" w:type="dxa"/>
          </w:tcPr>
          <w:p w:rsidR="006E3961" w:rsidRDefault="006E3961" w:rsidP="00BA2E41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03.10.25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ФОП Москалюк Юлія Олександрівна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18760,00</w:t>
            </w:r>
          </w:p>
        </w:tc>
        <w:tc>
          <w:tcPr>
            <w:tcW w:w="7024" w:type="dxa"/>
          </w:tcPr>
          <w:p w:rsidR="006E3961" w:rsidRPr="00397B15" w:rsidRDefault="006E3961" w:rsidP="00C01356">
            <w:pPr>
              <w:pStyle w:val="Standard"/>
              <w:autoSpaceDE w:val="0"/>
              <w:jc w:val="both"/>
              <w:rPr>
                <w:rFonts w:ascii="Times New Roman" w:hAnsi="Times New Roman" w:cs="Times New Roman"/>
                <w:sz w:val="22"/>
                <w:szCs w:val="22"/>
                <w:lang w:val="uk-UA" w:eastAsia="ar-SA" w:bidi="ar-SA"/>
              </w:rPr>
            </w:pPr>
            <w:r w:rsidRPr="00397B15">
              <w:rPr>
                <w:rFonts w:ascii="Times New Roman" w:hAnsi="Times New Roman" w:cs="Times New Roman"/>
                <w:sz w:val="22"/>
                <w:szCs w:val="22"/>
                <w:lang w:val="uk-UA" w:eastAsia="ar-SA" w:bidi="ar-SA"/>
              </w:rPr>
              <w:t>Доступ в режимі он-лайн до електронних баз, «Платформа Держзакупівлі»</w:t>
            </w:r>
          </w:p>
        </w:tc>
      </w:tr>
      <w:tr w:rsidR="006E3961" w:rsidRPr="00C01356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401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694964</w:t>
            </w:r>
          </w:p>
        </w:tc>
        <w:tc>
          <w:tcPr>
            <w:tcW w:w="1124" w:type="dxa"/>
          </w:tcPr>
          <w:p w:rsidR="006E3961" w:rsidRDefault="006E3961" w:rsidP="00977EF9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06.10.25</w:t>
            </w:r>
          </w:p>
        </w:tc>
        <w:tc>
          <w:tcPr>
            <w:tcW w:w="3410" w:type="dxa"/>
          </w:tcPr>
          <w:p w:rsidR="006E3961" w:rsidRDefault="006E3961" w:rsidP="006C6CF1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Довганік Володимир Іванович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3745,00</w:t>
            </w:r>
          </w:p>
        </w:tc>
        <w:tc>
          <w:tcPr>
            <w:tcW w:w="7024" w:type="dxa"/>
          </w:tcPr>
          <w:p w:rsidR="006E3961" w:rsidRPr="00397B15" w:rsidRDefault="006E3961" w:rsidP="00977EF9">
            <w:pPr>
              <w:rPr>
                <w:rFonts w:ascii="Times New Roman" w:hAnsi="Times New Roman"/>
              </w:rPr>
            </w:pPr>
            <w:hyperlink r:id="rId100" w:history="1">
              <w:r w:rsidRPr="00397B15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Электрочайник Gorenje K 17 WE</w:t>
              </w:r>
            </w:hyperlink>
          </w:p>
          <w:p w:rsidR="006E3961" w:rsidRPr="00397B15" w:rsidRDefault="006E3961" w:rsidP="00977EF9">
            <w:pPr>
              <w:rPr>
                <w:rFonts w:ascii="Times New Roman" w:hAnsi="Times New Roman"/>
              </w:rPr>
            </w:pPr>
          </w:p>
        </w:tc>
      </w:tr>
      <w:tr w:rsidR="006E3961" w:rsidRPr="0011118B" w:rsidTr="00397B15">
        <w:trPr>
          <w:gridBefore w:val="1"/>
          <w:wBefore w:w="6" w:type="dxa"/>
          <w:trHeight w:val="892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НДМ/25-66</w:t>
            </w:r>
          </w:p>
        </w:tc>
        <w:tc>
          <w:tcPr>
            <w:tcW w:w="1124" w:type="dxa"/>
          </w:tcPr>
          <w:p w:rsidR="006E3961" w:rsidRDefault="006E3961" w:rsidP="008D3D7B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09.10.25</w:t>
            </w:r>
          </w:p>
        </w:tc>
        <w:tc>
          <w:tcPr>
            <w:tcW w:w="3410" w:type="dxa"/>
          </w:tcPr>
          <w:p w:rsidR="006E3961" w:rsidRDefault="006E3961" w:rsidP="008D3D7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Неживий Дмитро Миколайович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31840,00</w:t>
            </w:r>
          </w:p>
        </w:tc>
        <w:tc>
          <w:tcPr>
            <w:tcW w:w="7024" w:type="dxa"/>
          </w:tcPr>
          <w:p w:rsidR="006E3961" w:rsidRPr="00397B15" w:rsidRDefault="006E3961" w:rsidP="00977EF9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 xml:space="preserve">Пробірки: Пробірка вакуумна: Об'єм 0,50 мл, розмір: 10х45 мм, наповнювач: КЗ ЕДТА, колір кришки: Бузковий, стерильна (код НК 024:2023 47588 Пробірка вакуумна для відбирання зразків крові </w:t>
            </w:r>
            <w:r w:rsidRPr="00397B15">
              <w:rPr>
                <w:rFonts w:ascii="Times New Roman" w:hAnsi="Times New Roman"/>
              </w:rPr>
              <w:t>IVD</w:t>
            </w:r>
            <w:r w:rsidRPr="00397B15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397B15">
              <w:rPr>
                <w:rFonts w:ascii="Times New Roman" w:hAnsi="Times New Roman"/>
              </w:rPr>
              <w:t>in</w:t>
            </w:r>
            <w:r w:rsidRPr="00397B15">
              <w:rPr>
                <w:rFonts w:ascii="Times New Roman" w:hAnsi="Times New Roman"/>
                <w:lang w:val="uk-UA"/>
              </w:rPr>
              <w:t xml:space="preserve"> </w:t>
            </w:r>
            <w:r w:rsidRPr="00397B15">
              <w:rPr>
                <w:rFonts w:ascii="Times New Roman" w:hAnsi="Times New Roman"/>
              </w:rPr>
              <w:t>vitro</w:t>
            </w:r>
            <w:r w:rsidRPr="00397B15">
              <w:rPr>
                <w:rFonts w:ascii="Times New Roman" w:hAnsi="Times New Roman"/>
                <w:lang w:val="uk-UA"/>
              </w:rPr>
              <w:t xml:space="preserve">) з </w:t>
            </w:r>
            <w:r w:rsidRPr="00397B15">
              <w:rPr>
                <w:rFonts w:ascii="Times New Roman" w:hAnsi="Times New Roman"/>
              </w:rPr>
              <w:t>K</w:t>
            </w:r>
            <w:r w:rsidRPr="00397B15">
              <w:rPr>
                <w:rFonts w:ascii="Times New Roman" w:hAnsi="Times New Roman"/>
                <w:lang w:val="uk-UA"/>
              </w:rPr>
              <w:t xml:space="preserve">3ЕДТА)); Пробірка вакуумна: Об'єм 9 мл, розмір: 16х100 мм, наповнювач: Активатор згортання (кремнезем), колір кришки: Червоний, стерильна (код НК 024:2023 42386 - Пробірка вакуумна для взяття зразків крові з активатором згортання </w:t>
            </w:r>
            <w:r w:rsidRPr="00397B15">
              <w:rPr>
                <w:rFonts w:ascii="Times New Roman" w:hAnsi="Times New Roman"/>
              </w:rPr>
              <w:t>IVD</w:t>
            </w:r>
            <w:r w:rsidRPr="00397B15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397B15">
              <w:rPr>
                <w:rFonts w:ascii="Times New Roman" w:hAnsi="Times New Roman"/>
              </w:rPr>
              <w:t>in</w:t>
            </w:r>
            <w:r w:rsidRPr="00397B15">
              <w:rPr>
                <w:rFonts w:ascii="Times New Roman" w:hAnsi="Times New Roman"/>
                <w:lang w:val="uk-UA"/>
              </w:rPr>
              <w:t xml:space="preserve"> </w:t>
            </w:r>
            <w:r w:rsidRPr="00397B15">
              <w:rPr>
                <w:rFonts w:ascii="Times New Roman" w:hAnsi="Times New Roman"/>
              </w:rPr>
              <w:t>vitro</w:t>
            </w:r>
            <w:r w:rsidRPr="00397B15">
              <w:rPr>
                <w:rFonts w:ascii="Times New Roman" w:hAnsi="Times New Roman"/>
                <w:lang w:val="uk-UA"/>
              </w:rPr>
              <w:t xml:space="preserve">)); Пробірка типу </w:t>
            </w:r>
            <w:r w:rsidRPr="00397B15">
              <w:rPr>
                <w:rFonts w:ascii="Times New Roman" w:hAnsi="Times New Roman"/>
              </w:rPr>
              <w:t>Eppendorf</w:t>
            </w:r>
            <w:r w:rsidRPr="00397B15">
              <w:rPr>
                <w:rFonts w:ascii="Times New Roman" w:hAnsi="Times New Roman"/>
                <w:lang w:val="uk-UA"/>
              </w:rPr>
              <w:t>: Об'єм 2 мл. кришка Пласка, З градуюванням, З полем для нотаток, Без застібки, Нестерильна, розмір пробірки: 10,8</w:t>
            </w:r>
            <w:r w:rsidRPr="00397B15">
              <w:rPr>
                <w:rFonts w:ascii="Times New Roman" w:hAnsi="Times New Roman"/>
              </w:rPr>
              <w:t>x</w:t>
            </w:r>
            <w:r w:rsidRPr="00397B15">
              <w:rPr>
                <w:rFonts w:ascii="Times New Roman" w:hAnsi="Times New Roman"/>
                <w:lang w:val="uk-UA"/>
              </w:rPr>
              <w:t xml:space="preserve">41 кришка Пробка (код НК 024:2023 47590 - Пробірка вакуумна для відбирання зразків крові </w:t>
            </w:r>
            <w:r w:rsidRPr="00397B15">
              <w:rPr>
                <w:rFonts w:ascii="Times New Roman" w:hAnsi="Times New Roman"/>
              </w:rPr>
              <w:t>IVD</w:t>
            </w:r>
            <w:r w:rsidRPr="00397B15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397B15">
              <w:rPr>
                <w:rFonts w:ascii="Times New Roman" w:hAnsi="Times New Roman"/>
              </w:rPr>
              <w:t>in</w:t>
            </w:r>
            <w:r w:rsidRPr="00397B15">
              <w:rPr>
                <w:rFonts w:ascii="Times New Roman" w:hAnsi="Times New Roman"/>
                <w:lang w:val="uk-UA"/>
              </w:rPr>
              <w:t xml:space="preserve"> </w:t>
            </w:r>
            <w:r w:rsidRPr="00397B15">
              <w:rPr>
                <w:rFonts w:ascii="Times New Roman" w:hAnsi="Times New Roman"/>
              </w:rPr>
              <w:t>vitro</w:t>
            </w:r>
            <w:r w:rsidRPr="00397B15">
              <w:rPr>
                <w:rFonts w:ascii="Times New Roman" w:hAnsi="Times New Roman"/>
                <w:lang w:val="uk-UA"/>
              </w:rPr>
              <w:t xml:space="preserve">) без добавок)); Пробірка типу </w:t>
            </w:r>
            <w:r w:rsidRPr="00397B15">
              <w:rPr>
                <w:rFonts w:ascii="Times New Roman" w:hAnsi="Times New Roman"/>
              </w:rPr>
              <w:t>Eppendorf</w:t>
            </w:r>
            <w:r w:rsidRPr="00397B15">
              <w:rPr>
                <w:rFonts w:ascii="Times New Roman" w:hAnsi="Times New Roman"/>
                <w:lang w:val="uk-UA"/>
              </w:rPr>
              <w:t>: Об'єм 1,5 мл. кришка Пласка, З градуюванням, З полем для нотаток, З застібкою, Нестерильна, розмір пробірки: 10</w:t>
            </w:r>
            <w:r w:rsidRPr="00397B15">
              <w:rPr>
                <w:rFonts w:ascii="Times New Roman" w:hAnsi="Times New Roman"/>
              </w:rPr>
              <w:t>x</w:t>
            </w:r>
            <w:r w:rsidRPr="00397B15">
              <w:rPr>
                <w:rFonts w:ascii="Times New Roman" w:hAnsi="Times New Roman"/>
                <w:lang w:val="uk-UA"/>
              </w:rPr>
              <w:t xml:space="preserve">40 кришка Ковпачок (код НК 024:2023 47590 - Пробірка вакуумна для відбирання зразків крові </w:t>
            </w:r>
            <w:r w:rsidRPr="00397B15">
              <w:rPr>
                <w:rFonts w:ascii="Times New Roman" w:hAnsi="Times New Roman"/>
              </w:rPr>
              <w:t>IVD</w:t>
            </w:r>
            <w:r w:rsidRPr="00397B15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397B15">
              <w:rPr>
                <w:rFonts w:ascii="Times New Roman" w:hAnsi="Times New Roman"/>
              </w:rPr>
              <w:t>in</w:t>
            </w:r>
            <w:r w:rsidRPr="00397B15">
              <w:rPr>
                <w:rFonts w:ascii="Times New Roman" w:hAnsi="Times New Roman"/>
                <w:lang w:val="uk-UA"/>
              </w:rPr>
              <w:t xml:space="preserve"> </w:t>
            </w:r>
            <w:r w:rsidRPr="00397B15">
              <w:rPr>
                <w:rFonts w:ascii="Times New Roman" w:hAnsi="Times New Roman"/>
              </w:rPr>
              <w:t>vitro</w:t>
            </w:r>
            <w:r w:rsidRPr="00397B15">
              <w:rPr>
                <w:rFonts w:ascii="Times New Roman" w:hAnsi="Times New Roman"/>
                <w:lang w:val="uk-UA"/>
              </w:rPr>
              <w:t>) без добавок))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535552" w:rsidRDefault="006E3961" w:rsidP="007F6CE1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378</w:t>
            </w:r>
          </w:p>
        </w:tc>
        <w:tc>
          <w:tcPr>
            <w:tcW w:w="1124" w:type="dxa"/>
          </w:tcPr>
          <w:p w:rsidR="006E3961" w:rsidRDefault="006E3961" w:rsidP="008D3D7B">
            <w:pP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10.10.25</w:t>
            </w:r>
          </w:p>
        </w:tc>
        <w:tc>
          <w:tcPr>
            <w:tcW w:w="3410" w:type="dxa"/>
          </w:tcPr>
          <w:p w:rsidR="006E3961" w:rsidRDefault="006E3961" w:rsidP="008D3D7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Масюк Сергій Валерійович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7496,00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 xml:space="preserve">Акумуляторна батарея </w:t>
            </w:r>
            <w:r w:rsidRPr="00397B15">
              <w:rPr>
                <w:rFonts w:ascii="Times New Roman" w:hAnsi="Times New Roman"/>
                <w:lang w:val="uk-UA"/>
              </w:rPr>
              <w:tab/>
            </w:r>
            <w:r w:rsidRPr="00397B15">
              <w:rPr>
                <w:rFonts w:ascii="Times New Roman" w:hAnsi="Times New Roman"/>
              </w:rPr>
              <w:t>LogicPower</w:t>
            </w:r>
            <w:r w:rsidRPr="00397B15">
              <w:rPr>
                <w:rFonts w:ascii="Times New Roman" w:hAnsi="Times New Roman"/>
                <w:lang w:val="uk-UA"/>
              </w:rPr>
              <w:t xml:space="preserve"> </w:t>
            </w:r>
            <w:r w:rsidRPr="00397B15">
              <w:rPr>
                <w:rFonts w:ascii="Times New Roman" w:hAnsi="Times New Roman"/>
              </w:rPr>
              <w:t>LPM</w:t>
            </w:r>
            <w:r w:rsidRPr="00397B15">
              <w:rPr>
                <w:rFonts w:ascii="Times New Roman" w:hAnsi="Times New Roman"/>
                <w:lang w:val="uk-UA"/>
              </w:rPr>
              <w:t>-</w:t>
            </w:r>
            <w:r w:rsidRPr="00397B15">
              <w:rPr>
                <w:rFonts w:ascii="Times New Roman" w:hAnsi="Times New Roman"/>
              </w:rPr>
              <w:t>MG</w:t>
            </w:r>
            <w:r w:rsidRPr="00397B15">
              <w:rPr>
                <w:rFonts w:ascii="Times New Roman" w:hAnsi="Times New Roman"/>
                <w:lang w:val="uk-UA"/>
              </w:rPr>
              <w:t xml:space="preserve"> 12</w:t>
            </w:r>
            <w:r w:rsidRPr="00397B15">
              <w:rPr>
                <w:rFonts w:ascii="Times New Roman" w:hAnsi="Times New Roman"/>
              </w:rPr>
              <w:t>V</w:t>
            </w:r>
            <w:r w:rsidRPr="00397B15">
              <w:rPr>
                <w:rFonts w:ascii="Times New Roman" w:hAnsi="Times New Roman"/>
                <w:lang w:val="uk-UA"/>
              </w:rPr>
              <w:t>-100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404</w:t>
            </w:r>
          </w:p>
        </w:tc>
        <w:tc>
          <w:tcPr>
            <w:tcW w:w="1357" w:type="dxa"/>
          </w:tcPr>
          <w:p w:rsidR="006E3961" w:rsidRPr="007F6CE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434</w:t>
            </w:r>
          </w:p>
        </w:tc>
        <w:tc>
          <w:tcPr>
            <w:tcW w:w="1124" w:type="dxa"/>
          </w:tcPr>
          <w:p w:rsidR="006E3961" w:rsidRPr="007F6CE1" w:rsidRDefault="006E3961" w:rsidP="008D3D7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14.10.25</w:t>
            </w:r>
          </w:p>
        </w:tc>
        <w:tc>
          <w:tcPr>
            <w:tcW w:w="3410" w:type="dxa"/>
          </w:tcPr>
          <w:p w:rsidR="006E3961" w:rsidRDefault="006E3961" w:rsidP="008D3D7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5900,00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Бланки для заходів охорони здоров’я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435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39,00</w:t>
            </w:r>
          </w:p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Крейда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406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436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405,00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Фарба аерозольна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437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303,00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Болт, гайка,шайба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438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294,00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Замок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409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439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180,00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Нитка універсальна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440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2036,70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Труба, трійник, американка, коліно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411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441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1266,00</w:t>
            </w:r>
          </w:p>
        </w:tc>
        <w:tc>
          <w:tcPr>
            <w:tcW w:w="7024" w:type="dxa"/>
          </w:tcPr>
          <w:p w:rsidR="006E3961" w:rsidRPr="00397B15" w:rsidRDefault="006E3961" w:rsidP="00535552">
            <w:pPr>
              <w:rPr>
                <w:rFonts w:ascii="Times New Roman" w:hAnsi="Times New Roman"/>
                <w:lang w:val="uk-UA"/>
              </w:rPr>
            </w:pPr>
            <w:r w:rsidRPr="00397B15">
              <w:rPr>
                <w:rFonts w:ascii="Times New Roman" w:hAnsi="Times New Roman"/>
                <w:lang w:val="uk-UA"/>
              </w:rPr>
              <w:t>Кран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442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138,00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Батарейка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443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78,00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Клей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414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444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10,50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Мішок поліпропіленовий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445</w:t>
            </w:r>
          </w:p>
        </w:tc>
        <w:tc>
          <w:tcPr>
            <w:tcW w:w="1124" w:type="dxa"/>
          </w:tcPr>
          <w:p w:rsidR="006E3961" w:rsidRDefault="006E3961" w:rsidP="0040102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401028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69,00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Наждачний папір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416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445/1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2268,00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Плита 600*600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AA097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445/2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Рукавички робочі</w:t>
            </w:r>
          </w:p>
        </w:tc>
      </w:tr>
      <w:tr w:rsidR="006E3961" w:rsidRPr="00401028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446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Ковач Вікторія Вікторівна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7140,00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Піпетка Пастера 3мл нестерильна з РЕ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419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447</w:t>
            </w:r>
          </w:p>
        </w:tc>
        <w:tc>
          <w:tcPr>
            <w:tcW w:w="1124" w:type="dxa"/>
          </w:tcPr>
          <w:p w:rsidR="006E3961" w:rsidRDefault="006E3961" w:rsidP="00DF5E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16.10.25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Мокра Наталія Сергіївна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5500,00</w:t>
            </w:r>
          </w:p>
        </w:tc>
        <w:tc>
          <w:tcPr>
            <w:tcW w:w="7024" w:type="dxa"/>
          </w:tcPr>
          <w:p w:rsidR="006E3961" w:rsidRPr="00DF5E3D" w:rsidRDefault="006E3961" w:rsidP="00DF5E3D">
            <w:pPr>
              <w:rPr>
                <w:rFonts w:ascii="Times New Roman" w:hAnsi="Times New Roman"/>
              </w:rPr>
            </w:pPr>
            <w:hyperlink r:id="rId101" w:history="1">
              <w:r w:rsidRPr="00DF5E3D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Наконечники: Наконечники (код НК 024:2023 16822-Наконечник піпетки); Наконечник, тип Gilson, нестерильний, без фільтру, 100-1000 мкл (код НК 024:2023 16822-Наконечник піпетки)</w:t>
              </w:r>
            </w:hyperlink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448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 Цитаделія»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38700,00</w:t>
            </w:r>
          </w:p>
        </w:tc>
        <w:tc>
          <w:tcPr>
            <w:tcW w:w="7024" w:type="dxa"/>
          </w:tcPr>
          <w:p w:rsidR="006E3961" w:rsidRPr="007040A6" w:rsidRDefault="006E3961" w:rsidP="0053555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Хек с/м, тушка без голови, 300-600г, ДСТУ 4868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21</w:t>
            </w:r>
          </w:p>
        </w:tc>
        <w:tc>
          <w:tcPr>
            <w:tcW w:w="1357" w:type="dxa"/>
          </w:tcPr>
          <w:p w:rsidR="006E3961" w:rsidRPr="00AB7ECF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449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17.10.25</w:t>
            </w:r>
          </w:p>
        </w:tc>
        <w:tc>
          <w:tcPr>
            <w:tcW w:w="3410" w:type="dxa"/>
          </w:tcPr>
          <w:p w:rsidR="006E3961" w:rsidRPr="00237B29" w:rsidRDefault="006E3961" w:rsidP="00237B29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26400,00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Яблука, банани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450</w:t>
            </w:r>
          </w:p>
        </w:tc>
        <w:tc>
          <w:tcPr>
            <w:tcW w:w="1124" w:type="dxa"/>
          </w:tcPr>
          <w:p w:rsidR="006E3961" w:rsidRDefault="006E3961" w:rsidP="0006079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«Цитаделія»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2400,00</w:t>
            </w:r>
          </w:p>
        </w:tc>
        <w:tc>
          <w:tcPr>
            <w:tcW w:w="7024" w:type="dxa"/>
          </w:tcPr>
          <w:p w:rsidR="006E3961" w:rsidRPr="0081269E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Чай чорний, великолистовий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451</w:t>
            </w:r>
          </w:p>
        </w:tc>
        <w:tc>
          <w:tcPr>
            <w:tcW w:w="1124" w:type="dxa"/>
          </w:tcPr>
          <w:p w:rsidR="006E3961" w:rsidRDefault="006E3961" w:rsidP="00BB7E7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Pr="00BB7E7A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«АКВАРАЙЗ»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3706,37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Катриджі</w:t>
            </w:r>
          </w:p>
        </w:tc>
      </w:tr>
      <w:tr w:rsidR="006E3961" w:rsidRPr="007F6CE1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424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452</w:t>
            </w:r>
          </w:p>
        </w:tc>
        <w:tc>
          <w:tcPr>
            <w:tcW w:w="1124" w:type="dxa"/>
          </w:tcPr>
          <w:p w:rsidR="006E3961" w:rsidRDefault="006E3961" w:rsidP="00BB7E7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«ПРОДЕНЕРГО»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4800,00</w:t>
            </w:r>
          </w:p>
        </w:tc>
        <w:tc>
          <w:tcPr>
            <w:tcW w:w="7024" w:type="dxa"/>
          </w:tcPr>
          <w:p w:rsidR="006E3961" w:rsidRDefault="006E3961" w:rsidP="0053555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Кисіль сухий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453</w:t>
            </w:r>
          </w:p>
        </w:tc>
        <w:tc>
          <w:tcPr>
            <w:tcW w:w="1124" w:type="dxa"/>
          </w:tcPr>
          <w:p w:rsidR="006E3961" w:rsidRDefault="006E3961" w:rsidP="00BB7E7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18630,00</w:t>
            </w:r>
          </w:p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24" w:type="dxa"/>
          </w:tcPr>
          <w:p w:rsidR="006E3961" w:rsidRPr="0029180C" w:rsidRDefault="006E3961" w:rsidP="00B84712">
            <w:pPr>
              <w:rPr>
                <w:rFonts w:ascii="Times New Roman" w:hAnsi="Times New Roman"/>
                <w:lang w:val="uk-UA"/>
              </w:rPr>
            </w:pPr>
            <w:r w:rsidRPr="0029180C">
              <w:rPr>
                <w:rFonts w:ascii="Times New Roman" w:hAnsi="Times New Roman"/>
                <w:lang w:val="uk-UA"/>
              </w:rPr>
              <w:t>Крупа гречана ядриця, ґатунок перший, ДСТУ 7697; крупа Ячна№1; крупа вівсяна, плющена ґатунок вищий; крупа пшенична Полтавська з твердих сортів пшениці помел №3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29180C">
              <w:rPr>
                <w:rFonts w:ascii="Times New Roman" w:hAnsi="Times New Roman"/>
                <w:lang w:val="uk-UA"/>
              </w:rPr>
              <w:t>(середній) ДСТУ 7699</w:t>
            </w:r>
          </w:p>
        </w:tc>
      </w:tr>
      <w:tr w:rsidR="006E3961" w:rsidRPr="00B8471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426</w:t>
            </w:r>
          </w:p>
        </w:tc>
        <w:tc>
          <w:tcPr>
            <w:tcW w:w="1357" w:type="dxa"/>
          </w:tcPr>
          <w:p w:rsidR="006E3961" w:rsidRPr="00B84712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454</w:t>
            </w:r>
          </w:p>
        </w:tc>
        <w:tc>
          <w:tcPr>
            <w:tcW w:w="1124" w:type="dxa"/>
          </w:tcPr>
          <w:p w:rsidR="006E3961" w:rsidRDefault="006E3961" w:rsidP="00BB7E7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Pr="00C44D58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Кистень Олександр Миколайович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17362,00</w:t>
            </w:r>
          </w:p>
        </w:tc>
        <w:tc>
          <w:tcPr>
            <w:tcW w:w="7024" w:type="dxa"/>
          </w:tcPr>
          <w:p w:rsidR="006E3961" w:rsidRPr="00D444E9" w:rsidRDefault="006E3961" w:rsidP="00B8471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Яйце куряче столове, категорія Перша (М)</w:t>
            </w:r>
          </w:p>
        </w:tc>
      </w:tr>
      <w:tr w:rsidR="006E3961" w:rsidRPr="00B8471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455</w:t>
            </w:r>
          </w:p>
        </w:tc>
        <w:tc>
          <w:tcPr>
            <w:tcW w:w="1124" w:type="dxa"/>
          </w:tcPr>
          <w:p w:rsidR="006E3961" w:rsidRDefault="006E3961" w:rsidP="00BB7E7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Pr="0029180C" w:rsidRDefault="006E3961" w:rsidP="00575A6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3870.00</w:t>
            </w:r>
          </w:p>
        </w:tc>
        <w:tc>
          <w:tcPr>
            <w:tcW w:w="7024" w:type="dxa"/>
          </w:tcPr>
          <w:p w:rsidR="006E3961" w:rsidRPr="0029180C" w:rsidRDefault="006E3961" w:rsidP="0029180C">
            <w:pPr>
              <w:rPr>
                <w:rFonts w:ascii="Times New Roman" w:hAnsi="Times New Roman"/>
              </w:rPr>
            </w:pPr>
            <w:hyperlink r:id="rId102" w:tooltip="Морква свіжа першого товарного сорту, ДСТУ 7035" w:history="1">
              <w:r w:rsidRPr="0029180C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Морква свіжа першого товарного сорту, ДСТУ 7035</w:t>
              </w:r>
            </w:hyperlink>
          </w:p>
        </w:tc>
      </w:tr>
      <w:tr w:rsidR="006E3961" w:rsidRPr="00B8471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456</w:t>
            </w:r>
          </w:p>
        </w:tc>
        <w:tc>
          <w:tcPr>
            <w:tcW w:w="1124" w:type="dxa"/>
          </w:tcPr>
          <w:p w:rsidR="006E3961" w:rsidRDefault="006E3961" w:rsidP="00E4446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Pr="00E44461" w:rsidRDefault="006E3961" w:rsidP="0006079A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«Торговельно-Виробнича Група Український папір»</w:t>
            </w:r>
          </w:p>
        </w:tc>
        <w:tc>
          <w:tcPr>
            <w:tcW w:w="1622" w:type="dxa"/>
          </w:tcPr>
          <w:p w:rsidR="006E3961" w:rsidRPr="00E444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13778,40</w:t>
            </w:r>
          </w:p>
        </w:tc>
        <w:tc>
          <w:tcPr>
            <w:tcW w:w="7024" w:type="dxa"/>
          </w:tcPr>
          <w:p w:rsidR="006E3961" w:rsidRPr="0069095E" w:rsidRDefault="006E3961" w:rsidP="0029180C">
            <w:pPr>
              <w:rPr>
                <w:rFonts w:ascii="Times New Roman" w:hAnsi="Times New Roman"/>
              </w:rPr>
            </w:pPr>
            <w:r w:rsidRPr="00E44461">
              <w:rPr>
                <w:rFonts w:ascii="Times New Roman" w:hAnsi="Times New Roman"/>
              </w:rPr>
              <w:t>Канцелярські товари: Папір для друку, А 4, 80 г/м2, СІЕ 161%, 105 мкм, 92 %, 500 арк., білий; Клей-олівець, РVP, 25-35г; Клей ПВА, 200мл, кришка - дозатор</w:t>
            </w:r>
          </w:p>
        </w:tc>
      </w:tr>
      <w:tr w:rsidR="006E3961" w:rsidRPr="00B8471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EA559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429</w:t>
            </w:r>
          </w:p>
        </w:tc>
        <w:tc>
          <w:tcPr>
            <w:tcW w:w="1357" w:type="dxa"/>
          </w:tcPr>
          <w:p w:rsidR="006E3961" w:rsidRPr="00D6737E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457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Кулачковская Вікторія Олександрівна</w:t>
            </w:r>
          </w:p>
        </w:tc>
        <w:tc>
          <w:tcPr>
            <w:tcW w:w="1622" w:type="dxa"/>
          </w:tcPr>
          <w:p w:rsidR="006E3961" w:rsidRDefault="006E3961" w:rsidP="00575A6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83440,00</w:t>
            </w:r>
          </w:p>
        </w:tc>
        <w:tc>
          <w:tcPr>
            <w:tcW w:w="7024" w:type="dxa"/>
          </w:tcPr>
          <w:p w:rsidR="006E3961" w:rsidRPr="00E44461" w:rsidRDefault="006E3961" w:rsidP="00E44461">
            <w:pPr>
              <w:rPr>
                <w:rFonts w:ascii="Times New Roman" w:hAnsi="Times New Roman"/>
              </w:rPr>
            </w:pPr>
            <w:hyperlink r:id="rId103" w:tooltip="Філе куряче заморожене,  ДСТУ 3143" w:history="1">
              <w:r w:rsidRPr="000230F2">
                <w:rPr>
                  <w:rStyle w:val="Hyperlink"/>
                  <w:rFonts w:ascii="Times New Roman" w:hAnsi="Times New Roman"/>
                  <w:color w:val="auto"/>
                  <w:u w:val="none"/>
                </w:rPr>
                <w:t>Філе куряче заморожене, ДСТУ 3143 </w:t>
              </w:r>
            </w:hyperlink>
          </w:p>
        </w:tc>
      </w:tr>
      <w:tr w:rsidR="006E3961" w:rsidRPr="00B8471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30</w:t>
            </w:r>
          </w:p>
        </w:tc>
        <w:tc>
          <w:tcPr>
            <w:tcW w:w="1357" w:type="dxa"/>
          </w:tcPr>
          <w:p w:rsidR="006E3961" w:rsidRPr="005B3FFB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458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.10.25</w:t>
            </w:r>
          </w:p>
        </w:tc>
        <w:tc>
          <w:tcPr>
            <w:tcW w:w="3410" w:type="dxa"/>
          </w:tcPr>
          <w:p w:rsidR="006E3961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Кистень Олександр Миколайович</w:t>
            </w:r>
          </w:p>
        </w:tc>
        <w:tc>
          <w:tcPr>
            <w:tcW w:w="1622" w:type="dxa"/>
          </w:tcPr>
          <w:p w:rsidR="006E3961" w:rsidRPr="005B3FFB" w:rsidRDefault="006E3961" w:rsidP="005B3FF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18981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7024" w:type="dxa"/>
          </w:tcPr>
          <w:p w:rsidR="006E3961" w:rsidRPr="005B3FFB" w:rsidRDefault="006E3961" w:rsidP="005B3FFB">
            <w:pPr>
              <w:rPr>
                <w:rFonts w:ascii="Times New Roman" w:hAnsi="Times New Roman"/>
              </w:rPr>
            </w:pPr>
            <w:r w:rsidRPr="005B3FFB">
              <w:rPr>
                <w:rFonts w:ascii="Times New Roman" w:hAnsi="Times New Roman"/>
              </w:rPr>
              <w:t>Соки фруктові та ягідні в асортименті, 200 мл, відновлені, пастеризовані, без цукру</w:t>
            </w:r>
          </w:p>
        </w:tc>
      </w:tr>
      <w:tr w:rsidR="006E3961" w:rsidRPr="004941C6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431</w:t>
            </w:r>
          </w:p>
        </w:tc>
        <w:tc>
          <w:tcPr>
            <w:tcW w:w="1357" w:type="dxa"/>
          </w:tcPr>
          <w:p w:rsidR="006E3961" w:rsidRPr="003342C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459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29.10.25</w:t>
            </w:r>
          </w:p>
        </w:tc>
        <w:tc>
          <w:tcPr>
            <w:tcW w:w="3410" w:type="dxa"/>
          </w:tcPr>
          <w:p w:rsidR="006E3961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Гріднєв Єгор Семенович</w:t>
            </w:r>
          </w:p>
        </w:tc>
        <w:tc>
          <w:tcPr>
            <w:tcW w:w="1622" w:type="dxa"/>
          </w:tcPr>
          <w:p w:rsidR="006E3961" w:rsidRPr="003342C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500,00</w:t>
            </w:r>
          </w:p>
        </w:tc>
        <w:tc>
          <w:tcPr>
            <w:tcW w:w="7024" w:type="dxa"/>
          </w:tcPr>
          <w:p w:rsidR="006E3961" w:rsidRPr="003342C1" w:rsidRDefault="006E3961" w:rsidP="005B3FF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Повірка приладу обліку холодної води типу КВ 2,5 ДУ 20мм.</w:t>
            </w:r>
          </w:p>
        </w:tc>
      </w:tr>
      <w:tr w:rsidR="006E3961" w:rsidRPr="00B84712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D02AD8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460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/282/1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30.10.25</w:t>
            </w:r>
          </w:p>
        </w:tc>
        <w:tc>
          <w:tcPr>
            <w:tcW w:w="3410" w:type="dxa"/>
          </w:tcPr>
          <w:p w:rsidR="006E3961" w:rsidRPr="00D02AD8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«САНЕПІДСЕРВІС»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39888.00</w:t>
            </w:r>
          </w:p>
        </w:tc>
        <w:tc>
          <w:tcPr>
            <w:tcW w:w="7024" w:type="dxa"/>
          </w:tcPr>
          <w:p w:rsidR="006E3961" w:rsidRPr="00AF224F" w:rsidRDefault="006E3961" w:rsidP="005B3FF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Лабораторні послуги дослідження води 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412B89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461</w:t>
            </w:r>
          </w:p>
        </w:tc>
        <w:tc>
          <w:tcPr>
            <w:tcW w:w="1124" w:type="dxa"/>
          </w:tcPr>
          <w:p w:rsidR="006E3961" w:rsidRPr="003E28E0" w:rsidRDefault="006E3961" w:rsidP="005B3FFB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30.10.25</w:t>
            </w:r>
          </w:p>
        </w:tc>
        <w:tc>
          <w:tcPr>
            <w:tcW w:w="3410" w:type="dxa"/>
          </w:tcPr>
          <w:p w:rsidR="006E3961" w:rsidRDefault="006E3961" w:rsidP="005B3FFB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НВП « Філісіт-Діагностика»</w:t>
            </w:r>
          </w:p>
        </w:tc>
        <w:tc>
          <w:tcPr>
            <w:tcW w:w="1622" w:type="dxa"/>
          </w:tcPr>
          <w:p w:rsidR="006E3961" w:rsidRPr="00412B89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2247,00</w:t>
            </w:r>
          </w:p>
        </w:tc>
        <w:tc>
          <w:tcPr>
            <w:tcW w:w="7024" w:type="dxa"/>
          </w:tcPr>
          <w:p w:rsidR="006E3961" w:rsidRPr="00412B89" w:rsidRDefault="006E3961" w:rsidP="005B3FFB">
            <w:pPr>
              <w:rPr>
                <w:rFonts w:ascii="Times New Roman" w:hAnsi="Times New Roman"/>
                <w:lang w:val="uk-UA"/>
              </w:rPr>
            </w:pPr>
            <w:r w:rsidRPr="0069095E">
              <w:rPr>
                <w:rFonts w:ascii="Times New Roman" w:hAnsi="Times New Roman"/>
                <w:lang w:val="uk-UA"/>
              </w:rPr>
              <w:t xml:space="preserve">Реактиви: Набір реагентів для перевірки відтворюваності та правильності (вірогідності) результатів визначення концентрації аналітів, атестовані показники (нормальний рівень) (КС028.02)(код НК 024:2023 47869 Множинні аналіти клінічної хімії </w:t>
            </w:r>
            <w:r w:rsidRPr="0069095E">
              <w:rPr>
                <w:rFonts w:ascii="Times New Roman" w:hAnsi="Times New Roman"/>
              </w:rPr>
              <w:t>IVD</w:t>
            </w:r>
            <w:r w:rsidRPr="0069095E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69095E">
              <w:rPr>
                <w:rFonts w:ascii="Times New Roman" w:hAnsi="Times New Roman"/>
              </w:rPr>
              <w:t>in</w:t>
            </w:r>
            <w:r w:rsidRPr="0069095E">
              <w:rPr>
                <w:rFonts w:ascii="Times New Roman" w:hAnsi="Times New Roman"/>
                <w:lang w:val="uk-UA"/>
              </w:rPr>
              <w:t xml:space="preserve"> </w:t>
            </w:r>
            <w:r w:rsidRPr="0069095E">
              <w:rPr>
                <w:rFonts w:ascii="Times New Roman" w:hAnsi="Times New Roman"/>
              </w:rPr>
              <w:t>vitro</w:t>
            </w:r>
            <w:r w:rsidRPr="0069095E">
              <w:rPr>
                <w:rFonts w:ascii="Times New Roman" w:hAnsi="Times New Roman"/>
                <w:lang w:val="uk-UA"/>
              </w:rPr>
              <w:t xml:space="preserve">), контрольний матеріал); Набір реагентів для перевірки відтворюваності та правильності (вірогідності) результатів визначення концентрації аналітів, атестовані показники (патологічний рівень)(КС028.03)(код НК 024:2023 47869 Множинні аналіти клінічної хімії </w:t>
            </w:r>
            <w:r w:rsidRPr="0069095E">
              <w:rPr>
                <w:rFonts w:ascii="Times New Roman" w:hAnsi="Times New Roman"/>
              </w:rPr>
              <w:t>IVD</w:t>
            </w:r>
            <w:r w:rsidRPr="0069095E">
              <w:rPr>
                <w:rFonts w:ascii="Times New Roman" w:hAnsi="Times New Roman"/>
                <w:lang w:val="uk-UA"/>
              </w:rPr>
              <w:t xml:space="preserve"> (діагностика </w:t>
            </w:r>
            <w:r w:rsidRPr="0069095E">
              <w:rPr>
                <w:rFonts w:ascii="Times New Roman" w:hAnsi="Times New Roman"/>
              </w:rPr>
              <w:t>in</w:t>
            </w:r>
            <w:r w:rsidRPr="0069095E">
              <w:rPr>
                <w:rFonts w:ascii="Times New Roman" w:hAnsi="Times New Roman"/>
                <w:lang w:val="uk-UA"/>
              </w:rPr>
              <w:t xml:space="preserve"> </w:t>
            </w:r>
            <w:r w:rsidRPr="0069095E">
              <w:rPr>
                <w:rFonts w:ascii="Times New Roman" w:hAnsi="Times New Roman"/>
              </w:rPr>
              <w:t>vitro</w:t>
            </w:r>
            <w:r w:rsidRPr="0069095E">
              <w:rPr>
                <w:rFonts w:ascii="Times New Roman" w:hAnsi="Times New Roman"/>
                <w:lang w:val="uk-UA"/>
              </w:rPr>
              <w:t>), контрольний матеріал)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434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462</w:t>
            </w:r>
          </w:p>
        </w:tc>
        <w:tc>
          <w:tcPr>
            <w:tcW w:w="1124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31.10.25</w:t>
            </w:r>
          </w:p>
        </w:tc>
        <w:tc>
          <w:tcPr>
            <w:tcW w:w="3410" w:type="dxa"/>
          </w:tcPr>
          <w:p w:rsidR="006E3961" w:rsidRDefault="006E3961" w:rsidP="001E2DF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7805,00</w:t>
            </w:r>
          </w:p>
        </w:tc>
        <w:tc>
          <w:tcPr>
            <w:tcW w:w="7024" w:type="dxa"/>
          </w:tcPr>
          <w:p w:rsidR="006E3961" w:rsidRPr="00FA441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Журнали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463</w:t>
            </w:r>
          </w:p>
        </w:tc>
        <w:tc>
          <w:tcPr>
            <w:tcW w:w="1124" w:type="dxa"/>
          </w:tcPr>
          <w:p w:rsidR="006E3961" w:rsidRDefault="006E3961" w:rsidP="001E2DF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31.10.25</w:t>
            </w:r>
          </w:p>
        </w:tc>
        <w:tc>
          <w:tcPr>
            <w:tcW w:w="3410" w:type="dxa"/>
          </w:tcPr>
          <w:p w:rsidR="006E3961" w:rsidRDefault="006E3961" w:rsidP="001E2DF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660,00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Бланки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436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464</w:t>
            </w:r>
          </w:p>
        </w:tc>
        <w:tc>
          <w:tcPr>
            <w:tcW w:w="1124" w:type="dxa"/>
          </w:tcPr>
          <w:p w:rsidR="006E3961" w:rsidRDefault="006E3961" w:rsidP="001E2DF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31.10.25</w:t>
            </w:r>
          </w:p>
        </w:tc>
        <w:tc>
          <w:tcPr>
            <w:tcW w:w="3410" w:type="dxa"/>
          </w:tcPr>
          <w:p w:rsidR="006E3961" w:rsidRDefault="006E3961" w:rsidP="00F921B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Журавльова Яна Євгенівна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4000,00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Ренгенівська плівка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437</w:t>
            </w:r>
          </w:p>
        </w:tc>
        <w:tc>
          <w:tcPr>
            <w:tcW w:w="1357" w:type="dxa"/>
          </w:tcPr>
          <w:p w:rsidR="006E3961" w:rsidRPr="001414D6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/ 29-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Дб/25</w:t>
            </w:r>
          </w:p>
        </w:tc>
        <w:tc>
          <w:tcPr>
            <w:tcW w:w="1124" w:type="dxa"/>
          </w:tcPr>
          <w:p w:rsidR="006E3961" w:rsidRDefault="006E3961" w:rsidP="001E2DF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31.10.25</w:t>
            </w:r>
          </w:p>
        </w:tc>
        <w:tc>
          <w:tcPr>
            <w:tcW w:w="3410" w:type="dxa"/>
          </w:tcPr>
          <w:p w:rsidR="006E3961" w:rsidRDefault="006E3961" w:rsidP="00F921B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«ТЕТАФАРМ»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38156,20</w:t>
            </w:r>
          </w:p>
        </w:tc>
        <w:tc>
          <w:tcPr>
            <w:tcW w:w="7024" w:type="dxa"/>
          </w:tcPr>
          <w:p w:rsidR="006E3961" w:rsidRPr="0069095E" w:rsidRDefault="006E3961" w:rsidP="001414D6">
            <w:pPr>
              <w:rPr>
                <w:rFonts w:ascii="Times New Roman" w:hAnsi="Times New Roman"/>
                <w:lang w:val="uk-UA"/>
              </w:rPr>
            </w:pPr>
            <w:r w:rsidRPr="0069095E">
              <w:rPr>
                <w:rFonts w:ascii="Times New Roman" w:hAnsi="Times New Roman"/>
                <w:lang w:val="uk-UA"/>
              </w:rPr>
              <w:t xml:space="preserve">Рукавички: Рукавички оглядові, нестерильні, з латексу, без пудри, Розмір (ДСТУ </w:t>
            </w:r>
            <w:r w:rsidRPr="0069095E">
              <w:rPr>
                <w:rFonts w:ascii="Times New Roman" w:hAnsi="Times New Roman"/>
              </w:rPr>
              <w:t>EN</w:t>
            </w:r>
            <w:r w:rsidRPr="0069095E">
              <w:rPr>
                <w:rFonts w:ascii="Times New Roman" w:hAnsi="Times New Roman"/>
                <w:lang w:val="uk-UA"/>
              </w:rPr>
              <w:t xml:space="preserve"> 455-2:2015)(Код НК 024:2023 47172 Непудровані оглядові/процедурні рукавички з латексу гевеї не стерильні); Рукавички оглядові, нестерильні, з латексу, без пудри, Розмір (ДСТУ </w:t>
            </w:r>
            <w:r w:rsidRPr="0069095E">
              <w:rPr>
                <w:rFonts w:ascii="Times New Roman" w:hAnsi="Times New Roman"/>
              </w:rPr>
              <w:t>EN</w:t>
            </w:r>
            <w:r w:rsidRPr="0069095E">
              <w:rPr>
                <w:rFonts w:ascii="Times New Roman" w:hAnsi="Times New Roman"/>
                <w:lang w:val="uk-UA"/>
              </w:rPr>
              <w:t xml:space="preserve"> 455-2:2015), </w:t>
            </w:r>
            <w:r w:rsidRPr="0069095E">
              <w:rPr>
                <w:rFonts w:ascii="Times New Roman" w:hAnsi="Times New Roman"/>
              </w:rPr>
              <w:t>M</w:t>
            </w:r>
            <w:r w:rsidRPr="0069095E">
              <w:rPr>
                <w:rFonts w:ascii="Times New Roman" w:hAnsi="Times New Roman"/>
                <w:lang w:val="uk-UA"/>
              </w:rPr>
              <w:t xml:space="preserve"> (Код НК 024:2023 47172 Непудровані оглядові/процедурні рукавички з латексу гевеї не стерильні); Рукавички оглядові, нестерильні, з латексу, без пудри, Розмір (ДСТУ </w:t>
            </w:r>
            <w:r w:rsidRPr="0069095E">
              <w:rPr>
                <w:rFonts w:ascii="Times New Roman" w:hAnsi="Times New Roman"/>
              </w:rPr>
              <w:t>EN</w:t>
            </w:r>
            <w:r w:rsidRPr="0069095E">
              <w:rPr>
                <w:rFonts w:ascii="Times New Roman" w:hAnsi="Times New Roman"/>
                <w:lang w:val="uk-UA"/>
              </w:rPr>
              <w:t xml:space="preserve"> 455-2:2015), </w:t>
            </w:r>
            <w:r w:rsidRPr="0069095E">
              <w:rPr>
                <w:rFonts w:ascii="Times New Roman" w:hAnsi="Times New Roman"/>
              </w:rPr>
              <w:t>S</w:t>
            </w:r>
            <w:r w:rsidRPr="0069095E">
              <w:rPr>
                <w:rFonts w:ascii="Times New Roman" w:hAnsi="Times New Roman"/>
                <w:lang w:val="uk-UA"/>
              </w:rPr>
              <w:t xml:space="preserve"> (Код НК 024:2023 47172 Непудровані оглядові/процедурні рукавички з латексу гевеї не стерильні); Рукавички оглядові, нестерильні, з нітрилу, без пудри, Розмір (ДСТУ </w:t>
            </w:r>
            <w:r w:rsidRPr="0069095E">
              <w:rPr>
                <w:rFonts w:ascii="Times New Roman" w:hAnsi="Times New Roman"/>
              </w:rPr>
              <w:t>EN</w:t>
            </w:r>
            <w:r w:rsidRPr="0069095E">
              <w:rPr>
                <w:rFonts w:ascii="Times New Roman" w:hAnsi="Times New Roman"/>
                <w:lang w:val="uk-UA"/>
              </w:rPr>
              <w:t xml:space="preserve"> 455-2:2015), </w:t>
            </w:r>
            <w:r w:rsidRPr="0069095E">
              <w:rPr>
                <w:rFonts w:ascii="Times New Roman" w:hAnsi="Times New Roman"/>
              </w:rPr>
              <w:t>S</w:t>
            </w:r>
            <w:r w:rsidRPr="0069095E">
              <w:rPr>
                <w:rFonts w:ascii="Times New Roman" w:hAnsi="Times New Roman"/>
                <w:lang w:val="uk-UA"/>
              </w:rPr>
              <w:t xml:space="preserve"> (Код НК 024:2023 56286 Рукавички оглядові/процедурні нітрилові необпудровані нестерильні); Рукавички оглядові, нестерильні, з нітрилу, без пудри, Розмір (ДСТУ </w:t>
            </w:r>
            <w:r w:rsidRPr="0069095E">
              <w:rPr>
                <w:rFonts w:ascii="Times New Roman" w:hAnsi="Times New Roman"/>
              </w:rPr>
              <w:t>EN</w:t>
            </w:r>
            <w:r w:rsidRPr="0069095E">
              <w:rPr>
                <w:rFonts w:ascii="Times New Roman" w:hAnsi="Times New Roman"/>
                <w:lang w:val="uk-UA"/>
              </w:rPr>
              <w:t xml:space="preserve"> 455-2:2015), </w:t>
            </w:r>
            <w:r w:rsidRPr="0069095E">
              <w:rPr>
                <w:rFonts w:ascii="Times New Roman" w:hAnsi="Times New Roman"/>
              </w:rPr>
              <w:t>M</w:t>
            </w:r>
            <w:r w:rsidRPr="0069095E">
              <w:rPr>
                <w:rFonts w:ascii="Times New Roman" w:hAnsi="Times New Roman"/>
                <w:lang w:val="uk-UA"/>
              </w:rPr>
              <w:t xml:space="preserve"> (Код НК 024:2023 56286 Рукавички оглядові/процедурні нітрилові необпудровані нестерильні); Рукавички оглядові, нестерильні, з нітрилу, без пудри, Розмір (ДСТУ </w:t>
            </w:r>
            <w:r w:rsidRPr="0069095E">
              <w:rPr>
                <w:rFonts w:ascii="Times New Roman" w:hAnsi="Times New Roman"/>
              </w:rPr>
              <w:t>EN</w:t>
            </w:r>
            <w:r w:rsidRPr="0069095E">
              <w:rPr>
                <w:rFonts w:ascii="Times New Roman" w:hAnsi="Times New Roman"/>
                <w:lang w:val="uk-UA"/>
              </w:rPr>
              <w:t xml:space="preserve"> 455-2:2015), </w:t>
            </w:r>
            <w:r w:rsidRPr="0069095E">
              <w:rPr>
                <w:rFonts w:ascii="Times New Roman" w:hAnsi="Times New Roman"/>
              </w:rPr>
              <w:t>L</w:t>
            </w:r>
            <w:r w:rsidRPr="0069095E">
              <w:rPr>
                <w:rFonts w:ascii="Times New Roman" w:hAnsi="Times New Roman"/>
                <w:lang w:val="uk-UA"/>
              </w:rPr>
              <w:t xml:space="preserve"> (Код НК 024:2023 56286 Рукавички оглядові/процедурні нітрилові необпудровані нестерильні)</w:t>
            </w:r>
          </w:p>
          <w:p w:rsidR="006E3961" w:rsidRPr="00BD77F4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466</w:t>
            </w:r>
          </w:p>
        </w:tc>
        <w:tc>
          <w:tcPr>
            <w:tcW w:w="1124" w:type="dxa"/>
          </w:tcPr>
          <w:p w:rsidR="006E3961" w:rsidRDefault="006E3961" w:rsidP="001E2DF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F921B3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Ізострічка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439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467</w:t>
            </w:r>
          </w:p>
        </w:tc>
        <w:tc>
          <w:tcPr>
            <w:tcW w:w="1124" w:type="dxa"/>
          </w:tcPr>
          <w:p w:rsidR="006E3961" w:rsidRDefault="006E3961" w:rsidP="001E2DF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E2DF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810,00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Провід ПВС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468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1447,50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Муфта, трійник,труба, коліно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441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469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1080,00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Батарейка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470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111,00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Масло графітне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EA559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471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333,70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Прокладка, кран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EA559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444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472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468,00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Вилка, розетка, клема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473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1461,00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Циліндр, ручка, замок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446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474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132,00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Лампа А60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475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770D5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Стріжень клейовий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476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129,00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Кріплення, лійка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449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477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612,00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Пістолет для піни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478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420,00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Піна, змивка піни</w:t>
            </w:r>
          </w:p>
        </w:tc>
      </w:tr>
      <w:tr w:rsidR="006E3961" w:rsidRPr="00BD77F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451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479</w:t>
            </w:r>
          </w:p>
        </w:tc>
        <w:tc>
          <w:tcPr>
            <w:tcW w:w="1124" w:type="dxa"/>
          </w:tcPr>
          <w:p w:rsidR="006E3961" w:rsidRDefault="006E3961" w:rsidP="00BD77F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05.11.25</w:t>
            </w:r>
          </w:p>
        </w:tc>
        <w:tc>
          <w:tcPr>
            <w:tcW w:w="3410" w:type="dxa"/>
          </w:tcPr>
          <w:p w:rsidR="006E3961" w:rsidRDefault="006E3961" w:rsidP="00BD77F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Дорошенко Вікторія Вікторівна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4160,00</w:t>
            </w:r>
          </w:p>
        </w:tc>
        <w:tc>
          <w:tcPr>
            <w:tcW w:w="7024" w:type="dxa"/>
          </w:tcPr>
          <w:p w:rsidR="006E3961" w:rsidRPr="0069095E" w:rsidRDefault="006E3961" w:rsidP="00BD77F4">
            <w:pPr>
              <w:rPr>
                <w:rFonts w:ascii="Times New Roman" w:hAnsi="Times New Roman"/>
              </w:rPr>
            </w:pPr>
            <w:r w:rsidRPr="0069095E">
              <w:rPr>
                <w:rFonts w:ascii="Times New Roman" w:hAnsi="Times New Roman"/>
              </w:rPr>
              <w:t>Ланцети: Ланцет автоматичний, голка 21G, глибина проколу 2,4 мм (Код НК 024:2023 61578 Ручка – скарифікатор автоматична одноразового використання); Ланцет автоматичний, голка 21G, глибина проколу1,8 мм (Код НК 024:2023 61578 Ручка – скарифікатор автоматична одноразового використання)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480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06.11.25</w:t>
            </w:r>
          </w:p>
        </w:tc>
        <w:tc>
          <w:tcPr>
            <w:tcW w:w="3410" w:type="dxa"/>
          </w:tcPr>
          <w:p w:rsidR="006E3961" w:rsidRPr="00AD09CB" w:rsidRDefault="006E3961" w:rsidP="00AD09C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 xml:space="preserve">ФО-П </w:t>
            </w:r>
            <w:r w:rsidRPr="00AD09CB">
              <w:rPr>
                <w:rFonts w:ascii="Times New Roman" w:hAnsi="Times New Roman"/>
              </w:rPr>
              <w:t>Белевцев Кирило Борисович</w:t>
            </w:r>
          </w:p>
        </w:tc>
        <w:tc>
          <w:tcPr>
            <w:tcW w:w="1622" w:type="dxa"/>
          </w:tcPr>
          <w:p w:rsidR="006E3961" w:rsidRPr="00AD09CB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1440,00</w:t>
            </w:r>
          </w:p>
        </w:tc>
        <w:tc>
          <w:tcPr>
            <w:tcW w:w="7024" w:type="dxa"/>
          </w:tcPr>
          <w:p w:rsidR="006E3961" w:rsidRPr="0050752B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50752B">
              <w:rPr>
                <w:rFonts w:ascii="Times New Roman" w:hAnsi="Times New Roman"/>
                <w:lang w:val="uk-UA"/>
              </w:rPr>
              <w:t>Відновлення працездатності та заміна бункера відпрацьованого чорнила Epson M3170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502695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07.11-25</w:t>
            </w:r>
          </w:p>
        </w:tc>
        <w:tc>
          <w:tcPr>
            <w:tcW w:w="1124" w:type="dxa"/>
          </w:tcPr>
          <w:p w:rsidR="006E3961" w:rsidRDefault="006E3961" w:rsidP="0050269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07.11.25</w:t>
            </w:r>
          </w:p>
        </w:tc>
        <w:tc>
          <w:tcPr>
            <w:tcW w:w="3410" w:type="dxa"/>
          </w:tcPr>
          <w:p w:rsidR="006E3961" w:rsidRPr="00502695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НВП «</w:t>
            </w:r>
            <w:r>
              <w:rPr>
                <w:rFonts w:ascii="Times New Roman" w:hAnsi="Times New Roman"/>
                <w:lang w:val="en-US"/>
              </w:rPr>
              <w:t>DX-</w:t>
            </w:r>
            <w:r>
              <w:rPr>
                <w:rFonts w:ascii="Times New Roman" w:hAnsi="Times New Roman"/>
                <w:lang w:val="uk-UA"/>
              </w:rPr>
              <w:t>СИСТЕМИ»</w:t>
            </w:r>
          </w:p>
        </w:tc>
        <w:tc>
          <w:tcPr>
            <w:tcW w:w="1622" w:type="dxa"/>
          </w:tcPr>
          <w:p w:rsidR="006E3961" w:rsidRDefault="006E3961" w:rsidP="0050269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1850,00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Електрод  стимуляційний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454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305/1</w:t>
            </w:r>
          </w:p>
        </w:tc>
        <w:tc>
          <w:tcPr>
            <w:tcW w:w="1124" w:type="dxa"/>
          </w:tcPr>
          <w:p w:rsidR="006E3961" w:rsidRDefault="006E3961" w:rsidP="001414D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КП «САНЕПІДЕМСЕРВІС»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1395,00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Аналіз води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6E5AE8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1000780325</w:t>
            </w:r>
          </w:p>
        </w:tc>
        <w:tc>
          <w:tcPr>
            <w:tcW w:w="1124" w:type="dxa"/>
          </w:tcPr>
          <w:p w:rsidR="006E3961" w:rsidRPr="006E5AE8" w:rsidRDefault="006E3961" w:rsidP="006E5AE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Ільчук Ольга Олександрівна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5450,00</w:t>
            </w:r>
          </w:p>
        </w:tc>
        <w:tc>
          <w:tcPr>
            <w:tcW w:w="7024" w:type="dxa"/>
          </w:tcPr>
          <w:p w:rsidR="006E3961" w:rsidRDefault="006E3961" w:rsidP="00412B8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Доступ в режимі он-лайн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456</w:t>
            </w:r>
          </w:p>
        </w:tc>
        <w:tc>
          <w:tcPr>
            <w:tcW w:w="1357" w:type="dxa"/>
          </w:tcPr>
          <w:p w:rsidR="006E3961" w:rsidRPr="00FC7B19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481</w:t>
            </w:r>
          </w:p>
        </w:tc>
        <w:tc>
          <w:tcPr>
            <w:tcW w:w="1124" w:type="dxa"/>
          </w:tcPr>
          <w:p w:rsidR="006E3961" w:rsidRPr="00FC7B19" w:rsidRDefault="006E3961" w:rsidP="006E5AE8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«Цитаделія»</w:t>
            </w:r>
          </w:p>
        </w:tc>
        <w:tc>
          <w:tcPr>
            <w:tcW w:w="1622" w:type="dxa"/>
          </w:tcPr>
          <w:p w:rsidR="006E3961" w:rsidRDefault="006E3961" w:rsidP="005B3FFB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17946,90</w:t>
            </w:r>
          </w:p>
        </w:tc>
        <w:tc>
          <w:tcPr>
            <w:tcW w:w="7024" w:type="dxa"/>
          </w:tcPr>
          <w:p w:rsidR="006E3961" w:rsidRDefault="006E3961" w:rsidP="00FC7B1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Олія рафінована соняшникова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45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02003528</w:t>
            </w:r>
          </w:p>
        </w:tc>
        <w:tc>
          <w:tcPr>
            <w:tcW w:w="1124" w:type="dxa"/>
          </w:tcPr>
          <w:p w:rsidR="006E3961" w:rsidRPr="00FC7B19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«Центр сертифікації ключів»</w:t>
            </w:r>
          </w:p>
        </w:tc>
        <w:tc>
          <w:tcPr>
            <w:tcW w:w="1622" w:type="dxa"/>
          </w:tcPr>
          <w:p w:rsidR="006E3961" w:rsidRPr="00B22C1F" w:rsidRDefault="006E3961" w:rsidP="00B22C1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1386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B22C1F" w:rsidRDefault="006E3961" w:rsidP="00FC7B1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Електронна бухгалтерія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482</w:t>
            </w:r>
          </w:p>
        </w:tc>
        <w:tc>
          <w:tcPr>
            <w:tcW w:w="1124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17.11.25</w:t>
            </w:r>
          </w:p>
        </w:tc>
        <w:tc>
          <w:tcPr>
            <w:tcW w:w="3410" w:type="dxa"/>
          </w:tcPr>
          <w:p w:rsidR="006E3961" w:rsidRDefault="006E3961" w:rsidP="001414D6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«ДАГАЗ- 2009 ЛТД»</w:t>
            </w:r>
          </w:p>
        </w:tc>
        <w:tc>
          <w:tcPr>
            <w:tcW w:w="1622" w:type="dxa"/>
          </w:tcPr>
          <w:p w:rsidR="006E3961" w:rsidRPr="00C81876" w:rsidRDefault="006E3961" w:rsidP="00B22C1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372,00</w:t>
            </w:r>
          </w:p>
        </w:tc>
        <w:tc>
          <w:tcPr>
            <w:tcW w:w="7024" w:type="dxa"/>
          </w:tcPr>
          <w:p w:rsidR="006E3961" w:rsidRDefault="006E3961" w:rsidP="00FC7B1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Губка-шкребок</w:t>
            </w:r>
          </w:p>
        </w:tc>
      </w:tr>
      <w:tr w:rsidR="006E3961" w:rsidRPr="00412B8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459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483</w:t>
            </w:r>
          </w:p>
        </w:tc>
        <w:tc>
          <w:tcPr>
            <w:tcW w:w="1124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17.11.25</w:t>
            </w:r>
          </w:p>
        </w:tc>
        <w:tc>
          <w:tcPr>
            <w:tcW w:w="3410" w:type="dxa"/>
          </w:tcPr>
          <w:p w:rsidR="006E3961" w:rsidRDefault="006E3961" w:rsidP="00ED307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«ДАГАЗ- 2009 ЛТД»</w:t>
            </w:r>
          </w:p>
        </w:tc>
        <w:tc>
          <w:tcPr>
            <w:tcW w:w="1622" w:type="dxa"/>
          </w:tcPr>
          <w:p w:rsidR="006E3961" w:rsidRPr="00C81876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312,00</w:t>
            </w:r>
          </w:p>
        </w:tc>
        <w:tc>
          <w:tcPr>
            <w:tcW w:w="7024" w:type="dxa"/>
          </w:tcPr>
          <w:p w:rsidR="006E3961" w:rsidRDefault="006E3961" w:rsidP="00FC7B1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Бланки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460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484</w:t>
            </w:r>
          </w:p>
        </w:tc>
        <w:tc>
          <w:tcPr>
            <w:tcW w:w="1124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17.11.25</w:t>
            </w:r>
          </w:p>
        </w:tc>
        <w:tc>
          <w:tcPr>
            <w:tcW w:w="3410" w:type="dxa"/>
          </w:tcPr>
          <w:p w:rsidR="006E3961" w:rsidRDefault="006E3961" w:rsidP="00ED307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36892,00</w:t>
            </w:r>
          </w:p>
        </w:tc>
        <w:tc>
          <w:tcPr>
            <w:tcW w:w="7024" w:type="dxa"/>
          </w:tcPr>
          <w:p w:rsidR="006E3961" w:rsidRPr="00ED3074" w:rsidRDefault="006E3961" w:rsidP="00E616B7">
            <w:pPr>
              <w:rPr>
                <w:rFonts w:ascii="Times New Roman" w:hAnsi="Times New Roman"/>
                <w:lang w:val="uk-UA"/>
              </w:rPr>
            </w:pPr>
            <w:r w:rsidRPr="00ED3074">
              <w:rPr>
                <w:rFonts w:ascii="Times New Roman" w:hAnsi="Times New Roman"/>
                <w:lang w:val="uk-UA"/>
              </w:rPr>
              <w:t>Яблука свіжі, пізньостиглі, першого товарного сорту, зелені види плодів, ДСТУ 8133;Банани свіжі, ґатунок перший, зелені, від 20 см, діаметр плоду не більше 4 см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461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171125/1</w:t>
            </w:r>
          </w:p>
        </w:tc>
        <w:tc>
          <w:tcPr>
            <w:tcW w:w="1124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17.11.25</w:t>
            </w:r>
          </w:p>
        </w:tc>
        <w:tc>
          <w:tcPr>
            <w:tcW w:w="3410" w:type="dxa"/>
          </w:tcPr>
          <w:p w:rsidR="006E3961" w:rsidRDefault="006E3961" w:rsidP="00ED307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Христенко Вікторія Михфйлівна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17172,00</w:t>
            </w:r>
          </w:p>
        </w:tc>
        <w:tc>
          <w:tcPr>
            <w:tcW w:w="7024" w:type="dxa"/>
          </w:tcPr>
          <w:p w:rsidR="006E3961" w:rsidRPr="00ED3074" w:rsidRDefault="006E3961" w:rsidP="00E616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Насос водяний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467E7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18-11-25-1</w:t>
            </w:r>
          </w:p>
        </w:tc>
        <w:tc>
          <w:tcPr>
            <w:tcW w:w="1124" w:type="dxa"/>
          </w:tcPr>
          <w:p w:rsidR="006E3961" w:rsidRDefault="006E3961" w:rsidP="00467E71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.11.25</w:t>
            </w:r>
          </w:p>
        </w:tc>
        <w:tc>
          <w:tcPr>
            <w:tcW w:w="3410" w:type="dxa"/>
          </w:tcPr>
          <w:p w:rsidR="006E3961" w:rsidRPr="00467E71" w:rsidRDefault="006E3961" w:rsidP="00ED307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Л.С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840,00</w:t>
            </w:r>
          </w:p>
        </w:tc>
        <w:tc>
          <w:tcPr>
            <w:tcW w:w="7024" w:type="dxa"/>
          </w:tcPr>
          <w:p w:rsidR="006E3961" w:rsidRDefault="006E3961" w:rsidP="00E616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Заправка, регенерація і поточний ремонт картриджів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3C1367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485</w:t>
            </w:r>
          </w:p>
        </w:tc>
        <w:tc>
          <w:tcPr>
            <w:tcW w:w="1124" w:type="dxa"/>
          </w:tcPr>
          <w:p w:rsidR="006E3961" w:rsidRDefault="006E3961" w:rsidP="004A0E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.11.25</w:t>
            </w:r>
          </w:p>
        </w:tc>
        <w:tc>
          <w:tcPr>
            <w:tcW w:w="3410" w:type="dxa"/>
          </w:tcPr>
          <w:p w:rsidR="006E3961" w:rsidRDefault="006E3961" w:rsidP="00ED3074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50,00</w:t>
            </w:r>
          </w:p>
        </w:tc>
        <w:tc>
          <w:tcPr>
            <w:tcW w:w="7024" w:type="dxa"/>
          </w:tcPr>
          <w:p w:rsidR="006E3961" w:rsidRDefault="006E3961" w:rsidP="00E616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Лампа автомобільна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464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486</w:t>
            </w:r>
          </w:p>
        </w:tc>
        <w:tc>
          <w:tcPr>
            <w:tcW w:w="1124" w:type="dxa"/>
          </w:tcPr>
          <w:p w:rsidR="006E3961" w:rsidRDefault="006E3961" w:rsidP="004A0E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.11.25</w:t>
            </w:r>
          </w:p>
        </w:tc>
        <w:tc>
          <w:tcPr>
            <w:tcW w:w="3410" w:type="dxa"/>
          </w:tcPr>
          <w:p w:rsidR="006E3961" w:rsidRDefault="006E3961" w:rsidP="004A0E9C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370,00</w:t>
            </w:r>
          </w:p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7024" w:type="dxa"/>
          </w:tcPr>
          <w:p w:rsidR="006E3961" w:rsidRDefault="006E3961" w:rsidP="00E616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Ремкомплект, клеми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465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487</w:t>
            </w:r>
          </w:p>
        </w:tc>
        <w:tc>
          <w:tcPr>
            <w:tcW w:w="1124" w:type="dxa"/>
          </w:tcPr>
          <w:p w:rsidR="006E3961" w:rsidRDefault="006E3961" w:rsidP="004A0E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.11.25</w:t>
            </w:r>
          </w:p>
        </w:tc>
        <w:tc>
          <w:tcPr>
            <w:tcW w:w="3410" w:type="dxa"/>
          </w:tcPr>
          <w:p w:rsidR="006E3961" w:rsidRDefault="006E3961" w:rsidP="004A0E9C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Пожарська Яна Рашидівна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915,00</w:t>
            </w:r>
          </w:p>
        </w:tc>
        <w:tc>
          <w:tcPr>
            <w:tcW w:w="7024" w:type="dxa"/>
          </w:tcPr>
          <w:p w:rsidR="006E3961" w:rsidRDefault="006E3961" w:rsidP="00E616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Олива для автомобіля, поліроль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466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224</w:t>
            </w:r>
          </w:p>
        </w:tc>
        <w:tc>
          <w:tcPr>
            <w:tcW w:w="1124" w:type="dxa"/>
          </w:tcPr>
          <w:p w:rsidR="006E3961" w:rsidRDefault="006E3961" w:rsidP="004A0E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21.11.25</w:t>
            </w:r>
          </w:p>
        </w:tc>
        <w:tc>
          <w:tcPr>
            <w:tcW w:w="3410" w:type="dxa"/>
          </w:tcPr>
          <w:p w:rsidR="006E3961" w:rsidRPr="00B40EC0" w:rsidRDefault="006E3961" w:rsidP="00B40EC0">
            <w:pPr>
              <w:rPr>
                <w:rFonts w:ascii="Times New Roman" w:hAnsi="Times New Roman"/>
              </w:rPr>
            </w:pPr>
            <w:r w:rsidRPr="00B40EC0">
              <w:rPr>
                <w:rFonts w:ascii="Times New Roman" w:hAnsi="Times New Roman"/>
              </w:rPr>
              <w:t>Навчально-методичний центр цивільного захисту та безпеки життєдіяльності Харківської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1250,40</w:t>
            </w:r>
          </w:p>
        </w:tc>
        <w:tc>
          <w:tcPr>
            <w:tcW w:w="7024" w:type="dxa"/>
          </w:tcPr>
          <w:p w:rsidR="006E3961" w:rsidRPr="00B40EC0" w:rsidRDefault="006E3961" w:rsidP="00B40EC0">
            <w:pPr>
              <w:rPr>
                <w:rFonts w:ascii="Times New Roman" w:hAnsi="Times New Roman"/>
              </w:rPr>
            </w:pPr>
            <w:r w:rsidRPr="00B40EC0">
              <w:rPr>
                <w:rFonts w:ascii="Times New Roman" w:hAnsi="Times New Roman"/>
              </w:rPr>
              <w:t>Функціональне навчання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467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488</w:t>
            </w:r>
          </w:p>
        </w:tc>
        <w:tc>
          <w:tcPr>
            <w:tcW w:w="1124" w:type="dxa"/>
          </w:tcPr>
          <w:p w:rsidR="006E3961" w:rsidRDefault="006E3961" w:rsidP="004A0E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21.11.25</w:t>
            </w:r>
          </w:p>
        </w:tc>
        <w:tc>
          <w:tcPr>
            <w:tcW w:w="3410" w:type="dxa"/>
          </w:tcPr>
          <w:p w:rsidR="006E3961" w:rsidRPr="004A0E9C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3150,00</w:t>
            </w:r>
          </w:p>
        </w:tc>
        <w:tc>
          <w:tcPr>
            <w:tcW w:w="7024" w:type="dxa"/>
          </w:tcPr>
          <w:p w:rsidR="006E3961" w:rsidRPr="004A0E9C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Журнали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468</w:t>
            </w:r>
          </w:p>
        </w:tc>
        <w:tc>
          <w:tcPr>
            <w:tcW w:w="1357" w:type="dxa"/>
          </w:tcPr>
          <w:p w:rsidR="006E3961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489</w:t>
            </w:r>
          </w:p>
        </w:tc>
        <w:tc>
          <w:tcPr>
            <w:tcW w:w="1124" w:type="dxa"/>
          </w:tcPr>
          <w:p w:rsidR="006E3961" w:rsidRDefault="006E3961" w:rsidP="004A0E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21.11.25</w:t>
            </w:r>
          </w:p>
        </w:tc>
        <w:tc>
          <w:tcPr>
            <w:tcW w:w="3410" w:type="dxa"/>
          </w:tcPr>
          <w:p w:rsidR="006E3961" w:rsidRPr="004A0E9C" w:rsidRDefault="006E3961" w:rsidP="004A0E9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720,00</w:t>
            </w:r>
          </w:p>
        </w:tc>
        <w:tc>
          <w:tcPr>
            <w:tcW w:w="7024" w:type="dxa"/>
          </w:tcPr>
          <w:p w:rsidR="006E3961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46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1D476B" w:rsidRDefault="006E3961" w:rsidP="00080AA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490</w:t>
            </w:r>
          </w:p>
        </w:tc>
        <w:tc>
          <w:tcPr>
            <w:tcW w:w="1124" w:type="dxa"/>
          </w:tcPr>
          <w:p w:rsidR="006E3961" w:rsidRDefault="006E3961" w:rsidP="00507D9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21.11.25</w:t>
            </w:r>
          </w:p>
        </w:tc>
        <w:tc>
          <w:tcPr>
            <w:tcW w:w="3410" w:type="dxa"/>
          </w:tcPr>
          <w:p w:rsidR="006E3961" w:rsidRPr="001D476B" w:rsidRDefault="006E3961" w:rsidP="001D476B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ХОР «ОКЛ»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6025,00</w:t>
            </w:r>
          </w:p>
        </w:tc>
        <w:tc>
          <w:tcPr>
            <w:tcW w:w="7024" w:type="dxa"/>
          </w:tcPr>
          <w:p w:rsidR="006E3961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Бактеріологічні дослідження</w:t>
            </w:r>
          </w:p>
        </w:tc>
      </w:tr>
      <w:tr w:rsidR="006E3961" w:rsidRPr="00ED307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70</w:t>
            </w:r>
          </w:p>
        </w:tc>
        <w:tc>
          <w:tcPr>
            <w:tcW w:w="1357" w:type="dxa"/>
          </w:tcPr>
          <w:p w:rsidR="006E3961" w:rsidRPr="00CA5CBC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66</w:t>
            </w:r>
          </w:p>
        </w:tc>
        <w:tc>
          <w:tcPr>
            <w:tcW w:w="1124" w:type="dxa"/>
          </w:tcPr>
          <w:p w:rsidR="006E3961" w:rsidRDefault="006E3961" w:rsidP="00507D9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24.11.25</w:t>
            </w:r>
          </w:p>
        </w:tc>
        <w:tc>
          <w:tcPr>
            <w:tcW w:w="3410" w:type="dxa"/>
          </w:tcPr>
          <w:p w:rsidR="006E3961" w:rsidRDefault="006E3961" w:rsidP="00CA5C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«Центр променевої діагностики»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394000,00</w:t>
            </w:r>
          </w:p>
        </w:tc>
        <w:tc>
          <w:tcPr>
            <w:tcW w:w="7024" w:type="dxa"/>
          </w:tcPr>
          <w:p w:rsidR="006E3961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Послуги з магнітно-резонансної томографії та інші послуги</w:t>
            </w:r>
          </w:p>
        </w:tc>
      </w:tr>
      <w:tr w:rsidR="006E3961" w:rsidRPr="00FC2A9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471</w:t>
            </w:r>
          </w:p>
        </w:tc>
        <w:tc>
          <w:tcPr>
            <w:tcW w:w="1357" w:type="dxa"/>
          </w:tcPr>
          <w:p w:rsidR="006E3961" w:rsidRPr="00CA5CBC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491</w:t>
            </w:r>
          </w:p>
        </w:tc>
        <w:tc>
          <w:tcPr>
            <w:tcW w:w="1124" w:type="dxa"/>
          </w:tcPr>
          <w:p w:rsidR="006E3961" w:rsidRDefault="006E3961" w:rsidP="00507D92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25.11.25</w:t>
            </w:r>
          </w:p>
        </w:tc>
        <w:tc>
          <w:tcPr>
            <w:tcW w:w="3410" w:type="dxa"/>
          </w:tcPr>
          <w:p w:rsidR="006E3961" w:rsidRDefault="006E3961" w:rsidP="00CA5C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1445,00</w:t>
            </w:r>
          </w:p>
        </w:tc>
        <w:tc>
          <w:tcPr>
            <w:tcW w:w="7024" w:type="dxa"/>
          </w:tcPr>
          <w:p w:rsidR="006E3961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Крупа манна, марка М, Гост 7022</w:t>
            </w:r>
          </w:p>
        </w:tc>
      </w:tr>
      <w:tr w:rsidR="006E3961" w:rsidRPr="00FC2A9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492</w:t>
            </w:r>
          </w:p>
        </w:tc>
        <w:tc>
          <w:tcPr>
            <w:tcW w:w="1124" w:type="dxa"/>
          </w:tcPr>
          <w:p w:rsidR="006E3961" w:rsidRDefault="006E3961" w:rsidP="00FC2A9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26.11.25</w:t>
            </w:r>
          </w:p>
        </w:tc>
        <w:tc>
          <w:tcPr>
            <w:tcW w:w="3410" w:type="dxa"/>
          </w:tcPr>
          <w:p w:rsidR="006E3961" w:rsidRDefault="006E3961" w:rsidP="00FC2A9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10068,00</w:t>
            </w:r>
          </w:p>
        </w:tc>
        <w:tc>
          <w:tcPr>
            <w:tcW w:w="7024" w:type="dxa"/>
          </w:tcPr>
          <w:p w:rsidR="006E3961" w:rsidRDefault="006E3961" w:rsidP="00B40EC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Овочева суміш заморожена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1313AC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2025/11/174</w:t>
            </w:r>
          </w:p>
        </w:tc>
        <w:tc>
          <w:tcPr>
            <w:tcW w:w="1124" w:type="dxa"/>
          </w:tcPr>
          <w:p w:rsidR="006E3961" w:rsidRDefault="006E3961" w:rsidP="002A581E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27.11.25</w:t>
            </w:r>
          </w:p>
        </w:tc>
        <w:tc>
          <w:tcPr>
            <w:tcW w:w="3410" w:type="dxa"/>
          </w:tcPr>
          <w:p w:rsidR="006E3961" w:rsidRPr="001313AC" w:rsidRDefault="006E3961" w:rsidP="00FC2A9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«АМІКУМ ПЛЮС»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10975,44</w:t>
            </w:r>
          </w:p>
        </w:tc>
        <w:tc>
          <w:tcPr>
            <w:tcW w:w="7024" w:type="dxa"/>
          </w:tcPr>
          <w:p w:rsidR="006E3961" w:rsidRPr="0069095E" w:rsidRDefault="006E3961" w:rsidP="00B40EC0">
            <w:pPr>
              <w:rPr>
                <w:rFonts w:ascii="Times New Roman" w:hAnsi="Times New Roman"/>
                <w:lang w:val="uk-UA"/>
              </w:rPr>
            </w:pPr>
            <w:r w:rsidRPr="0069095E">
              <w:rPr>
                <w:rFonts w:ascii="Times New Roman" w:hAnsi="Times New Roman"/>
                <w:lang w:val="uk-UA"/>
              </w:rPr>
              <w:t>Ентеральне харчування: Ентеральне харчування для дітей від 1 року, Суміш суха, від 400 г (</w:t>
            </w:r>
            <w:r w:rsidRPr="0069095E">
              <w:rPr>
                <w:rFonts w:ascii="Times New Roman" w:hAnsi="Times New Roman"/>
              </w:rPr>
              <w:t>Neocate</w:t>
            </w:r>
            <w:r w:rsidRPr="0069095E">
              <w:rPr>
                <w:rFonts w:ascii="Times New Roman" w:hAnsi="Times New Roman"/>
                <w:lang w:val="uk-UA"/>
              </w:rPr>
              <w:t xml:space="preserve"> </w:t>
            </w:r>
            <w:r w:rsidRPr="0069095E">
              <w:rPr>
                <w:rFonts w:ascii="Times New Roman" w:hAnsi="Times New Roman"/>
              </w:rPr>
              <w:t>Junior</w:t>
            </w:r>
            <w:r w:rsidRPr="0069095E">
              <w:rPr>
                <w:rFonts w:ascii="Times New Roman" w:hAnsi="Times New Roman"/>
                <w:lang w:val="uk-UA"/>
              </w:rPr>
              <w:t xml:space="preserve"> харч. продукт 400г д/спец. медичних цілей від 1 року або еквівалент); Ентеральне харчування для дітей та дорослих, Суміш рідка, від 125 мл № 4 (</w:t>
            </w:r>
            <w:r w:rsidRPr="0069095E">
              <w:rPr>
                <w:rFonts w:ascii="Times New Roman" w:hAnsi="Times New Roman"/>
              </w:rPr>
              <w:t>Nutridrink</w:t>
            </w:r>
            <w:r w:rsidRPr="0069095E">
              <w:rPr>
                <w:rFonts w:ascii="Times New Roman" w:hAnsi="Times New Roman"/>
                <w:lang w:val="uk-UA"/>
              </w:rPr>
              <w:t xml:space="preserve"> харч. з харч. волокн. зі смаком ванілі 4х125мл </w:t>
            </w:r>
            <w:r w:rsidRPr="0069095E">
              <w:rPr>
                <w:rFonts w:ascii="Times New Roman" w:hAnsi="Times New Roman"/>
              </w:rPr>
              <w:t>Compact</w:t>
            </w:r>
            <w:r w:rsidRPr="0069095E">
              <w:rPr>
                <w:rFonts w:ascii="Times New Roman" w:hAnsi="Times New Roman"/>
                <w:lang w:val="uk-UA"/>
              </w:rPr>
              <w:t xml:space="preserve"> або еквівалент</w:t>
            </w:r>
          </w:p>
        </w:tc>
      </w:tr>
      <w:tr w:rsidR="006E3961" w:rsidRPr="00907E04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474</w:t>
            </w:r>
          </w:p>
        </w:tc>
        <w:tc>
          <w:tcPr>
            <w:tcW w:w="1357" w:type="dxa"/>
          </w:tcPr>
          <w:p w:rsidR="006E3961" w:rsidRPr="00907E04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493</w:t>
            </w:r>
          </w:p>
        </w:tc>
        <w:tc>
          <w:tcPr>
            <w:tcW w:w="1124" w:type="dxa"/>
          </w:tcPr>
          <w:p w:rsidR="006E3961" w:rsidRDefault="006E3961" w:rsidP="00907E0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28.11.25</w:t>
            </w:r>
          </w:p>
        </w:tc>
        <w:tc>
          <w:tcPr>
            <w:tcW w:w="3410" w:type="dxa"/>
          </w:tcPr>
          <w:p w:rsidR="006E3961" w:rsidRDefault="006E3961" w:rsidP="00FC2A9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«БВС РИТЕЙЛ»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85272,00</w:t>
            </w:r>
          </w:p>
        </w:tc>
        <w:tc>
          <w:tcPr>
            <w:tcW w:w="7024" w:type="dxa"/>
          </w:tcPr>
          <w:p w:rsidR="006E3961" w:rsidRPr="00907E04" w:rsidRDefault="006E3961" w:rsidP="001313A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Дизельне паливо (Євро 5), талон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475</w:t>
            </w:r>
          </w:p>
        </w:tc>
        <w:tc>
          <w:tcPr>
            <w:tcW w:w="1357" w:type="dxa"/>
          </w:tcPr>
          <w:p w:rsidR="006E3961" w:rsidRPr="00907E04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494</w:t>
            </w:r>
          </w:p>
        </w:tc>
        <w:tc>
          <w:tcPr>
            <w:tcW w:w="1124" w:type="dxa"/>
          </w:tcPr>
          <w:p w:rsidR="006E3961" w:rsidRDefault="006E3961" w:rsidP="00907E0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28.11.25</w:t>
            </w:r>
          </w:p>
        </w:tc>
        <w:tc>
          <w:tcPr>
            <w:tcW w:w="3410" w:type="dxa"/>
          </w:tcPr>
          <w:p w:rsidR="006E3961" w:rsidRDefault="006E3961" w:rsidP="00FC2A9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«СМТ-Фарм»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15258,74</w:t>
            </w:r>
          </w:p>
        </w:tc>
        <w:tc>
          <w:tcPr>
            <w:tcW w:w="7024" w:type="dxa"/>
          </w:tcPr>
          <w:p w:rsidR="006E3961" w:rsidRPr="00907E04" w:rsidRDefault="006E3961" w:rsidP="001313AC">
            <w:pPr>
              <w:rPr>
                <w:rFonts w:ascii="Times New Roman" w:hAnsi="Times New Roman"/>
                <w:lang w:val="uk-UA"/>
              </w:rPr>
            </w:pPr>
            <w:r w:rsidRPr="0069095E">
              <w:rPr>
                <w:rFonts w:ascii="Times New Roman" w:hAnsi="Times New Roman"/>
                <w:lang w:val="uk-UA"/>
              </w:rPr>
              <w:t>Фармацевтична продукція: Вальпроєва кислота, таблетки, по 300 мг (ДЕПАКІН ХРОНО 300 мг, таблетки вкриті оболонкою, пролонгованої дії, по 300 мг; № 100 50*2 по 50 таблеток у контейнері, закритому кришкою з вологопоглиначем; по 2 контейнери у картонній коробці(ДК 021:2015 33661300-4 Протиепілептичні засоби)(вальпроєва кислота (</w:t>
            </w:r>
            <w:r w:rsidRPr="0069095E">
              <w:rPr>
                <w:rFonts w:ascii="Times New Roman" w:hAnsi="Times New Roman"/>
              </w:rPr>
              <w:t>Valproic</w:t>
            </w:r>
            <w:r w:rsidRPr="0069095E">
              <w:rPr>
                <w:rFonts w:ascii="Times New Roman" w:hAnsi="Times New Roman"/>
                <w:lang w:val="uk-UA"/>
              </w:rPr>
              <w:t xml:space="preserve"> </w:t>
            </w:r>
            <w:r w:rsidRPr="0069095E">
              <w:rPr>
                <w:rFonts w:ascii="Times New Roman" w:hAnsi="Times New Roman"/>
              </w:rPr>
              <w:t>acid</w:t>
            </w:r>
            <w:r w:rsidRPr="0069095E">
              <w:rPr>
                <w:rFonts w:ascii="Times New Roman" w:hAnsi="Times New Roman"/>
                <w:lang w:val="uk-UA"/>
              </w:rPr>
              <w:t>)); Вальпроєва кислота, таблетки, по 500 мг (ДЕПАКІН ХРОНО 500 мг, таблетки вкриті оболонкою, пролонгованої дії, по 500 мг № 30 по 30 таблеток у контейнері, закритому кришкою з вологопоглиначем, в картонній коробці (ДК 021:2015 33661300-4 Протиепілептичні засоби)(вальпроєва кислота (</w:t>
            </w:r>
            <w:r w:rsidRPr="0069095E">
              <w:rPr>
                <w:rFonts w:ascii="Times New Roman" w:hAnsi="Times New Roman"/>
              </w:rPr>
              <w:t>Valproic</w:t>
            </w:r>
            <w:r w:rsidRPr="0069095E">
              <w:rPr>
                <w:rFonts w:ascii="Times New Roman" w:hAnsi="Times New Roman"/>
                <w:lang w:val="uk-UA"/>
              </w:rPr>
              <w:t xml:space="preserve"> </w:t>
            </w:r>
            <w:r w:rsidRPr="0069095E">
              <w:rPr>
                <w:rFonts w:ascii="Times New Roman" w:hAnsi="Times New Roman"/>
              </w:rPr>
              <w:t>acid</w:t>
            </w:r>
            <w:r w:rsidRPr="0069095E">
              <w:rPr>
                <w:rFonts w:ascii="Times New Roman" w:hAnsi="Times New Roman"/>
                <w:lang w:val="uk-UA"/>
              </w:rPr>
              <w:t>)); Карбамазепін, таблетки, по 200 мг (МЕЗАКАР таблетки по 200 мг по 10 таблеток у блістері; по 5 блістерів в картонній упаковці (ДК 021:2015 33661300-4 Протиепілептичні засоби)(Карбамазепін (</w:t>
            </w:r>
            <w:r w:rsidRPr="0069095E">
              <w:rPr>
                <w:rFonts w:ascii="Times New Roman" w:hAnsi="Times New Roman"/>
              </w:rPr>
              <w:t>Carbamazepine</w:t>
            </w:r>
            <w:r w:rsidRPr="0069095E">
              <w:rPr>
                <w:rFonts w:ascii="Times New Roman" w:hAnsi="Times New Roman"/>
                <w:lang w:val="uk-UA"/>
              </w:rPr>
              <w:t>)</w:t>
            </w:r>
          </w:p>
        </w:tc>
      </w:tr>
      <w:tr w:rsidR="006E3961" w:rsidRPr="0055657C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357" w:type="dxa"/>
          </w:tcPr>
          <w:p w:rsidR="006E3961" w:rsidRPr="0055657C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495</w:t>
            </w:r>
          </w:p>
        </w:tc>
        <w:tc>
          <w:tcPr>
            <w:tcW w:w="1124" w:type="dxa"/>
          </w:tcPr>
          <w:p w:rsidR="006E3961" w:rsidRPr="0055657C" w:rsidRDefault="006E3961" w:rsidP="0055657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FC2A9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ДП «Днржавне управління комплексногозабеспечення»</w:t>
            </w:r>
          </w:p>
        </w:tc>
        <w:tc>
          <w:tcPr>
            <w:tcW w:w="1622" w:type="dxa"/>
          </w:tcPr>
          <w:p w:rsidR="006E3961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2400,00</w:t>
            </w:r>
          </w:p>
        </w:tc>
        <w:tc>
          <w:tcPr>
            <w:tcW w:w="7024" w:type="dxa"/>
          </w:tcPr>
          <w:p w:rsidR="006E3961" w:rsidRPr="0055657C" w:rsidRDefault="006E3961" w:rsidP="00686A0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Послуги з надання доступу до електронного журналу «фінансовий контроль»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477</w:t>
            </w:r>
          </w:p>
        </w:tc>
        <w:tc>
          <w:tcPr>
            <w:tcW w:w="1357" w:type="dxa"/>
          </w:tcPr>
          <w:p w:rsidR="006E3961" w:rsidRPr="00981BE5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496</w:t>
            </w:r>
          </w:p>
        </w:tc>
        <w:tc>
          <w:tcPr>
            <w:tcW w:w="1124" w:type="dxa"/>
          </w:tcPr>
          <w:p w:rsidR="006E3961" w:rsidRDefault="006E3961" w:rsidP="00981BE5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981BE5" w:rsidRDefault="006E3961" w:rsidP="00981BE5">
            <w:pPr>
              <w:rPr>
                <w:rFonts w:ascii="Times New Roman" w:hAnsi="Times New Roman"/>
                <w:lang w:val="uk-UA"/>
              </w:rPr>
            </w:pPr>
            <w:r w:rsidRPr="00981BE5">
              <w:rPr>
                <w:rFonts w:ascii="Times New Roman" w:hAnsi="Times New Roman"/>
                <w:bCs/>
                <w:lang w:val="uk-UA" w:eastAsia="en-US"/>
              </w:rPr>
              <w:t xml:space="preserve">ФО-П </w:t>
            </w:r>
            <w:r w:rsidRPr="00981BE5">
              <w:rPr>
                <w:rFonts w:ascii="Times New Roman" w:hAnsi="Times New Roman"/>
                <w:bCs/>
                <w:lang w:val="uk-UA"/>
              </w:rPr>
              <w:t>Белевцев Кирило Борисович</w:t>
            </w:r>
          </w:p>
        </w:tc>
        <w:tc>
          <w:tcPr>
            <w:tcW w:w="1622" w:type="dxa"/>
          </w:tcPr>
          <w:p w:rsidR="006E3961" w:rsidRPr="00981BE5" w:rsidRDefault="006E3961" w:rsidP="00ED3074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7450.00</w:t>
            </w:r>
          </w:p>
        </w:tc>
        <w:tc>
          <w:tcPr>
            <w:tcW w:w="7024" w:type="dxa"/>
          </w:tcPr>
          <w:p w:rsidR="006E3961" w:rsidRPr="00981BE5" w:rsidRDefault="006E3961" w:rsidP="00686A0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981BE5">
              <w:rPr>
                <w:rFonts w:ascii="Times New Roman" w:hAnsi="Times New Roman"/>
                <w:lang w:val="uk-UA"/>
              </w:rPr>
              <w:t xml:space="preserve">Чорнило WWM E110 для Epson M3170  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478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497</w:t>
            </w:r>
          </w:p>
        </w:tc>
        <w:tc>
          <w:tcPr>
            <w:tcW w:w="1124" w:type="dxa"/>
          </w:tcPr>
          <w:p w:rsidR="006E3961" w:rsidRDefault="006E3961" w:rsidP="001F48C2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981BE5" w:rsidRDefault="006E3961" w:rsidP="001F48C2">
            <w:pPr>
              <w:rPr>
                <w:rFonts w:ascii="Times New Roman" w:hAnsi="Times New Roman"/>
                <w:lang w:val="uk-UA"/>
              </w:rPr>
            </w:pPr>
            <w:r w:rsidRPr="00981BE5">
              <w:rPr>
                <w:rFonts w:ascii="Times New Roman" w:hAnsi="Times New Roman"/>
                <w:bCs/>
                <w:lang w:val="uk-UA" w:eastAsia="en-US"/>
              </w:rPr>
              <w:t xml:space="preserve">ФО-П </w:t>
            </w:r>
            <w:r w:rsidRPr="00981BE5">
              <w:rPr>
                <w:rFonts w:ascii="Times New Roman" w:hAnsi="Times New Roman"/>
                <w:bCs/>
                <w:lang w:val="uk-UA"/>
              </w:rPr>
              <w:t>Белевцев Кирило Борисович</w:t>
            </w:r>
          </w:p>
        </w:tc>
        <w:tc>
          <w:tcPr>
            <w:tcW w:w="1622" w:type="dxa"/>
          </w:tcPr>
          <w:p w:rsidR="006E3961" w:rsidRPr="00981BE5" w:rsidRDefault="006E3961" w:rsidP="00ED307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1320,00</w:t>
            </w:r>
          </w:p>
        </w:tc>
        <w:tc>
          <w:tcPr>
            <w:tcW w:w="7024" w:type="dxa"/>
          </w:tcPr>
          <w:p w:rsidR="006E3961" w:rsidRPr="00981BE5" w:rsidRDefault="006E3961" w:rsidP="00686A0A">
            <w:pPr>
              <w:rPr>
                <w:rFonts w:ascii="Times New Roman" w:hAnsi="Times New Roman"/>
                <w:lang w:val="uk-UA"/>
              </w:rPr>
            </w:pPr>
            <w:r w:rsidRPr="00981BE5">
              <w:rPr>
                <w:rFonts w:ascii="Times New Roman" w:hAnsi="Times New Roman"/>
                <w:lang w:val="uk-UA"/>
              </w:rPr>
              <w:t>Ремонт принтера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47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9</w:t>
            </w:r>
          </w:p>
        </w:tc>
        <w:tc>
          <w:tcPr>
            <w:tcW w:w="1357" w:type="dxa"/>
          </w:tcPr>
          <w:p w:rsidR="006E3961" w:rsidRPr="00D9436A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498</w:t>
            </w:r>
          </w:p>
        </w:tc>
        <w:tc>
          <w:tcPr>
            <w:tcW w:w="1124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4A0E9C" w:rsidRDefault="006E3961" w:rsidP="00D9436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D9436A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Pr="00981BE5" w:rsidRDefault="006E3961" w:rsidP="00686A0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Бланки 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480</w:t>
            </w:r>
          </w:p>
        </w:tc>
        <w:tc>
          <w:tcPr>
            <w:tcW w:w="1357" w:type="dxa"/>
          </w:tcPr>
          <w:p w:rsidR="006E3961" w:rsidRPr="00D9436A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499</w:t>
            </w:r>
          </w:p>
        </w:tc>
        <w:tc>
          <w:tcPr>
            <w:tcW w:w="1124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4A0E9C" w:rsidRDefault="006E3961" w:rsidP="00D9436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D9436A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6380,00</w:t>
            </w:r>
          </w:p>
        </w:tc>
        <w:tc>
          <w:tcPr>
            <w:tcW w:w="7024" w:type="dxa"/>
          </w:tcPr>
          <w:p w:rsidR="006E3961" w:rsidRDefault="006E3961" w:rsidP="00686A0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Журнали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481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</w:t>
            </w:r>
          </w:p>
        </w:tc>
        <w:tc>
          <w:tcPr>
            <w:tcW w:w="1124" w:type="dxa"/>
          </w:tcPr>
          <w:p w:rsidR="006E3961" w:rsidRPr="00857647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04.12.25</w:t>
            </w:r>
          </w:p>
        </w:tc>
        <w:tc>
          <w:tcPr>
            <w:tcW w:w="3410" w:type="dxa"/>
          </w:tcPr>
          <w:p w:rsidR="006E3961" w:rsidRDefault="006E3961" w:rsidP="00D9436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«ПРОДІАГНОСТИК ЦЕНТР»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54200,00</w:t>
            </w:r>
          </w:p>
        </w:tc>
        <w:tc>
          <w:tcPr>
            <w:tcW w:w="7024" w:type="dxa"/>
          </w:tcPr>
          <w:p w:rsidR="006E3961" w:rsidRPr="00857647" w:rsidRDefault="006E3961" w:rsidP="00857647">
            <w:pPr>
              <w:rPr>
                <w:rFonts w:ascii="Times New Roman" w:hAnsi="Times New Roman"/>
              </w:rPr>
            </w:pPr>
            <w:r w:rsidRPr="00857647">
              <w:rPr>
                <w:rFonts w:ascii="Times New Roman" w:hAnsi="Times New Roman"/>
              </w:rPr>
              <w:t>Послуги з комп'ютерної та магнітно-резонансної томографії та інші послуги</w:t>
            </w:r>
          </w:p>
          <w:p w:rsidR="006E3961" w:rsidRPr="00857647" w:rsidRDefault="006E3961" w:rsidP="00857647">
            <w:pPr>
              <w:rPr>
                <w:rFonts w:ascii="Times New Roman" w:hAnsi="Times New Roman"/>
              </w:rPr>
            </w:pP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Pr="009E1BBC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501</w:t>
            </w:r>
          </w:p>
        </w:tc>
        <w:tc>
          <w:tcPr>
            <w:tcW w:w="1124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04.12.25</w:t>
            </w:r>
          </w:p>
        </w:tc>
        <w:tc>
          <w:tcPr>
            <w:tcW w:w="3410" w:type="dxa"/>
          </w:tcPr>
          <w:p w:rsidR="006E3961" w:rsidRPr="009E1BBC" w:rsidRDefault="006E3961" w:rsidP="009E1B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Позднякова  Ольга Володимирівна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900,00</w:t>
            </w:r>
          </w:p>
        </w:tc>
        <w:tc>
          <w:tcPr>
            <w:tcW w:w="7024" w:type="dxa"/>
          </w:tcPr>
          <w:p w:rsidR="006E3961" w:rsidRPr="009E1BBC" w:rsidRDefault="006E3961" w:rsidP="0085764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Заправка та відновлення картриджу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502</w:t>
            </w:r>
          </w:p>
        </w:tc>
        <w:tc>
          <w:tcPr>
            <w:tcW w:w="1124" w:type="dxa"/>
          </w:tcPr>
          <w:p w:rsidR="006E3961" w:rsidRDefault="006E3961" w:rsidP="000979C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04.12.25</w:t>
            </w:r>
          </w:p>
        </w:tc>
        <w:tc>
          <w:tcPr>
            <w:tcW w:w="3410" w:type="dxa"/>
          </w:tcPr>
          <w:p w:rsidR="006E3961" w:rsidRPr="000979CA" w:rsidRDefault="006E3961" w:rsidP="009E1B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«ПРЕС КОРПАРЕЙШН ЛІМІТЕД»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11280,00</w:t>
            </w:r>
          </w:p>
        </w:tc>
        <w:tc>
          <w:tcPr>
            <w:tcW w:w="7024" w:type="dxa"/>
          </w:tcPr>
          <w:p w:rsidR="006E3961" w:rsidRDefault="006E3961" w:rsidP="000979C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 для заходів охорони здоров’я, А-5( 297х148)</w:t>
            </w:r>
          </w:p>
        </w:tc>
      </w:tr>
      <w:tr w:rsidR="006E3961" w:rsidRPr="006A2E9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484</w:t>
            </w:r>
          </w:p>
        </w:tc>
        <w:tc>
          <w:tcPr>
            <w:tcW w:w="1357" w:type="dxa"/>
          </w:tcPr>
          <w:p w:rsidR="006E3961" w:rsidRPr="006A2E99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503</w:t>
            </w:r>
          </w:p>
        </w:tc>
        <w:tc>
          <w:tcPr>
            <w:tcW w:w="1124" w:type="dxa"/>
          </w:tcPr>
          <w:p w:rsidR="006E3961" w:rsidRDefault="006E3961" w:rsidP="006A2E9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05.12.25</w:t>
            </w:r>
          </w:p>
        </w:tc>
        <w:tc>
          <w:tcPr>
            <w:tcW w:w="3410" w:type="dxa"/>
          </w:tcPr>
          <w:p w:rsidR="006E3961" w:rsidRDefault="006E3961" w:rsidP="009E1B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«Цитаделія»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7500,00</w:t>
            </w:r>
          </w:p>
        </w:tc>
        <w:tc>
          <w:tcPr>
            <w:tcW w:w="7024" w:type="dxa"/>
          </w:tcPr>
          <w:p w:rsidR="006E3961" w:rsidRDefault="006E3961" w:rsidP="006A2E9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Картопля столова пізня, клас перший, ДСТУ 9221 </w:t>
            </w:r>
          </w:p>
        </w:tc>
      </w:tr>
      <w:tr w:rsidR="006E3961" w:rsidRPr="006A2E9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Pr="0002696D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504</w:t>
            </w:r>
          </w:p>
        </w:tc>
        <w:tc>
          <w:tcPr>
            <w:tcW w:w="1124" w:type="dxa"/>
          </w:tcPr>
          <w:p w:rsidR="006E3961" w:rsidRDefault="006E3961" w:rsidP="006A2E9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08.12.25</w:t>
            </w:r>
          </w:p>
        </w:tc>
        <w:tc>
          <w:tcPr>
            <w:tcW w:w="3410" w:type="dxa"/>
          </w:tcPr>
          <w:p w:rsidR="006E3961" w:rsidRPr="0002696D" w:rsidRDefault="006E3961" w:rsidP="009E1B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«ДАГАЗ-2009 ЛТД»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441,00</w:t>
            </w:r>
          </w:p>
        </w:tc>
        <w:tc>
          <w:tcPr>
            <w:tcW w:w="7024" w:type="dxa"/>
          </w:tcPr>
          <w:p w:rsidR="006E3961" w:rsidRDefault="006E3961" w:rsidP="006A2E9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Пакети</w:t>
            </w:r>
          </w:p>
        </w:tc>
      </w:tr>
      <w:tr w:rsidR="006E3961" w:rsidRPr="006A2E9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486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505</w:t>
            </w:r>
          </w:p>
        </w:tc>
        <w:tc>
          <w:tcPr>
            <w:tcW w:w="1124" w:type="dxa"/>
          </w:tcPr>
          <w:p w:rsidR="006E3961" w:rsidRDefault="006E3961" w:rsidP="00C502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08.12.25</w:t>
            </w:r>
          </w:p>
        </w:tc>
        <w:tc>
          <w:tcPr>
            <w:tcW w:w="3410" w:type="dxa"/>
          </w:tcPr>
          <w:p w:rsidR="006E3961" w:rsidRDefault="006E3961" w:rsidP="00C50297">
            <w:pPr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8375,00</w:t>
            </w:r>
          </w:p>
        </w:tc>
        <w:tc>
          <w:tcPr>
            <w:tcW w:w="7024" w:type="dxa"/>
          </w:tcPr>
          <w:p w:rsidR="006E3961" w:rsidRPr="00C50297" w:rsidRDefault="006E3961" w:rsidP="006A2E9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C5029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Овочі: Цибуля ріпчаста свіжа, вищого товарного сорту, від 5 см, ДСТУ 3234; Капуста білоголова свіжа, пізньостигла, першого товарного сорту, ДСТУ 7037; </w:t>
            </w:r>
            <w:r w:rsidRPr="00C50297">
              <w:rPr>
                <w:rFonts w:ascii="Times New Roman" w:hAnsi="Times New Roman"/>
                <w:sz w:val="20"/>
                <w:szCs w:val="20"/>
              </w:rPr>
              <w:t>Буряк столовий першого товарного сорту,  5-10 см, ДСТУ 7033</w:t>
            </w:r>
          </w:p>
        </w:tc>
      </w:tr>
      <w:tr w:rsidR="006E3961" w:rsidRPr="006A2E99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7</w:t>
            </w:r>
          </w:p>
        </w:tc>
        <w:tc>
          <w:tcPr>
            <w:tcW w:w="1357" w:type="dxa"/>
          </w:tcPr>
          <w:p w:rsidR="006E3961" w:rsidRPr="00387052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506</w:t>
            </w:r>
          </w:p>
        </w:tc>
        <w:tc>
          <w:tcPr>
            <w:tcW w:w="1124" w:type="dxa"/>
          </w:tcPr>
          <w:p w:rsidR="006E3961" w:rsidRDefault="006E3961" w:rsidP="00C50297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08.12.25</w:t>
            </w:r>
          </w:p>
        </w:tc>
        <w:tc>
          <w:tcPr>
            <w:tcW w:w="3410" w:type="dxa"/>
          </w:tcPr>
          <w:p w:rsidR="006E3961" w:rsidRPr="00387052" w:rsidRDefault="006E3961" w:rsidP="00C5029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ТОВ « ГАРНА СТРАВА»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8964,00</w:t>
            </w:r>
          </w:p>
        </w:tc>
        <w:tc>
          <w:tcPr>
            <w:tcW w:w="7024" w:type="dxa"/>
          </w:tcPr>
          <w:p w:rsidR="006E3961" w:rsidRPr="0069095E" w:rsidRDefault="006E3961" w:rsidP="006A2E99">
            <w:pPr>
              <w:rPr>
                <w:rFonts w:ascii="Times New Roman" w:hAnsi="Times New Roman"/>
                <w:color w:val="000000"/>
              </w:rPr>
            </w:pPr>
            <w:r w:rsidRPr="0069095E">
              <w:rPr>
                <w:rFonts w:ascii="Times New Roman" w:hAnsi="Times New Roman"/>
              </w:rPr>
              <w:t>Цукор буряковий, кристалічний, білий, другої категорії, ДСТУ 4623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488</w:t>
            </w:r>
          </w:p>
        </w:tc>
        <w:tc>
          <w:tcPr>
            <w:tcW w:w="1357" w:type="dxa"/>
          </w:tcPr>
          <w:p w:rsidR="006E3961" w:rsidRPr="00EE0BAA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507</w:t>
            </w:r>
          </w:p>
        </w:tc>
        <w:tc>
          <w:tcPr>
            <w:tcW w:w="1124" w:type="dxa"/>
          </w:tcPr>
          <w:p w:rsidR="006E3961" w:rsidRDefault="006E3961" w:rsidP="00EE0BA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08.12.25</w:t>
            </w:r>
          </w:p>
        </w:tc>
        <w:tc>
          <w:tcPr>
            <w:tcW w:w="3410" w:type="dxa"/>
          </w:tcPr>
          <w:p w:rsidR="006E3961" w:rsidRDefault="006E3961" w:rsidP="009E1B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ПП «Медична лабораторія «Аналітика»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225000,00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Послуги з проведення лабораторних досліджень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489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264-25</w:t>
            </w:r>
          </w:p>
        </w:tc>
        <w:tc>
          <w:tcPr>
            <w:tcW w:w="1124" w:type="dxa"/>
          </w:tcPr>
          <w:p w:rsidR="006E3961" w:rsidRDefault="006E3961" w:rsidP="00EE0BA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08.12.25</w:t>
            </w:r>
          </w:p>
        </w:tc>
        <w:tc>
          <w:tcPr>
            <w:tcW w:w="3410" w:type="dxa"/>
          </w:tcPr>
          <w:p w:rsidR="006E3961" w:rsidRDefault="006E3961" w:rsidP="009E1BB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«А-ЕНЕРГО»</w:t>
            </w:r>
          </w:p>
        </w:tc>
        <w:tc>
          <w:tcPr>
            <w:tcW w:w="1622" w:type="dxa"/>
          </w:tcPr>
          <w:p w:rsidR="006E3961" w:rsidRDefault="006E3961" w:rsidP="00D9436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11064,00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Приймання та зберігання, оброблення відходів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490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786/2035/25/1792550</w:t>
            </w:r>
          </w:p>
        </w:tc>
        <w:tc>
          <w:tcPr>
            <w:tcW w:w="1124" w:type="dxa"/>
          </w:tcPr>
          <w:p w:rsidR="006E3961" w:rsidRDefault="006E3961" w:rsidP="00EE0BA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10.12.25</w:t>
            </w:r>
          </w:p>
        </w:tc>
        <w:tc>
          <w:tcPr>
            <w:tcW w:w="3410" w:type="dxa"/>
          </w:tcPr>
          <w:p w:rsidR="006E3961" w:rsidRDefault="006E3961" w:rsidP="00D31D2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ПАТ НАСК «ОРАНТА» </w:t>
            </w:r>
          </w:p>
        </w:tc>
        <w:tc>
          <w:tcPr>
            <w:tcW w:w="1622" w:type="dxa"/>
          </w:tcPr>
          <w:p w:rsidR="006E3961" w:rsidRPr="00D31D29" w:rsidRDefault="006E3961" w:rsidP="00D31D29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4922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Страхування транспортних засобів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491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115</w:t>
            </w:r>
          </w:p>
        </w:tc>
        <w:tc>
          <w:tcPr>
            <w:tcW w:w="1124" w:type="dxa"/>
          </w:tcPr>
          <w:p w:rsidR="006E3961" w:rsidRDefault="006E3961" w:rsidP="00FA143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11.12.25</w:t>
            </w:r>
          </w:p>
        </w:tc>
        <w:tc>
          <w:tcPr>
            <w:tcW w:w="3410" w:type="dxa"/>
          </w:tcPr>
          <w:p w:rsidR="006E3961" w:rsidRDefault="006E3961" w:rsidP="00D31D2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КНП «Місь автопідприємство спеціалізованого санітарного транспорту»</w:t>
            </w:r>
          </w:p>
        </w:tc>
        <w:tc>
          <w:tcPr>
            <w:tcW w:w="1622" w:type="dxa"/>
          </w:tcPr>
          <w:p w:rsidR="006E3961" w:rsidRPr="00FA1434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11274,84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Ремонт РЕНО АХ9341МС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508</w:t>
            </w:r>
          </w:p>
        </w:tc>
        <w:tc>
          <w:tcPr>
            <w:tcW w:w="1124" w:type="dxa"/>
          </w:tcPr>
          <w:p w:rsidR="006E3961" w:rsidRDefault="006E3961" w:rsidP="00FA1434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D31D2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387,00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Трійник, кран шаровий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  <w:p w:rsidR="006E3961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509</w:t>
            </w:r>
          </w:p>
        </w:tc>
        <w:tc>
          <w:tcPr>
            <w:tcW w:w="1124" w:type="dxa"/>
          </w:tcPr>
          <w:p w:rsidR="006E3961" w:rsidRDefault="006E3961" w:rsidP="00E663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E663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193,02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Гвинт, шайба, гайка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494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510</w:t>
            </w:r>
          </w:p>
        </w:tc>
        <w:tc>
          <w:tcPr>
            <w:tcW w:w="1124" w:type="dxa"/>
          </w:tcPr>
          <w:p w:rsidR="006E3961" w:rsidRDefault="006E3961" w:rsidP="00E663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E663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1515,00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Лійка, шланг, арматура бачка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495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511</w:t>
            </w:r>
          </w:p>
        </w:tc>
        <w:tc>
          <w:tcPr>
            <w:tcW w:w="1124" w:type="dxa"/>
          </w:tcPr>
          <w:p w:rsidR="006E3961" w:rsidRDefault="006E3961" w:rsidP="00E663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E663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612,00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Вимикач, викрутка,клема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496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512</w:t>
            </w:r>
          </w:p>
        </w:tc>
        <w:tc>
          <w:tcPr>
            <w:tcW w:w="1124" w:type="dxa"/>
          </w:tcPr>
          <w:p w:rsidR="006E3961" w:rsidRDefault="006E3961" w:rsidP="00E663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E663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270,00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Бур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497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513</w:t>
            </w:r>
          </w:p>
        </w:tc>
        <w:tc>
          <w:tcPr>
            <w:tcW w:w="1124" w:type="dxa"/>
          </w:tcPr>
          <w:p w:rsidR="006E3961" w:rsidRDefault="006E3961" w:rsidP="00E6635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E663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348,00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Клей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498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514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330,00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Герметик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499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515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384,00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Світильник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500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516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Рідкий фум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501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517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210,00</w:t>
            </w:r>
          </w:p>
        </w:tc>
        <w:tc>
          <w:tcPr>
            <w:tcW w:w="7024" w:type="dxa"/>
          </w:tcPr>
          <w:p w:rsidR="006E3961" w:rsidRDefault="006E3961" w:rsidP="00EE0BA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Моноліт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518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0F54F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Профіль ПВХ</w:t>
            </w:r>
          </w:p>
        </w:tc>
      </w:tr>
      <w:tr w:rsidR="006E3961" w:rsidRPr="00981BE5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519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«ГАРНА СТРАВА»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5356,80</w:t>
            </w:r>
          </w:p>
        </w:tc>
        <w:tc>
          <w:tcPr>
            <w:tcW w:w="7024" w:type="dxa"/>
          </w:tcPr>
          <w:p w:rsidR="006E3961" w:rsidRPr="00505C31" w:rsidRDefault="006E3961" w:rsidP="009977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uk-UA"/>
              </w:rPr>
              <w:t>Яйце куряче столове, категорія Перша (М)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504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520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«ОКСІДОК»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31230,00</w:t>
            </w:r>
          </w:p>
        </w:tc>
        <w:tc>
          <w:tcPr>
            <w:tcW w:w="7024" w:type="dxa"/>
          </w:tcPr>
          <w:p w:rsidR="006E3961" w:rsidRPr="00505C31" w:rsidRDefault="006E3961" w:rsidP="00E262F0">
            <w:pPr>
              <w:rPr>
                <w:rFonts w:ascii="Times New Roman" w:hAnsi="Times New Roman"/>
                <w:lang w:val="uk-UA"/>
              </w:rPr>
            </w:pPr>
            <w:r w:rsidRPr="00505C31">
              <w:rPr>
                <w:rFonts w:ascii="Times New Roman" w:hAnsi="Times New Roman"/>
                <w:lang w:val="uk-UA"/>
              </w:rPr>
              <w:t xml:space="preserve">Апарат для респіраторної терапії апное уві сні </w:t>
            </w:r>
            <w:r w:rsidRPr="00E262F0">
              <w:rPr>
                <w:rFonts w:ascii="Times New Roman" w:hAnsi="Times New Roman"/>
              </w:rPr>
              <w:t>OXYDOC</w:t>
            </w:r>
            <w:r w:rsidRPr="00505C31">
              <w:rPr>
                <w:rFonts w:ascii="Times New Roman" w:hAnsi="Times New Roman"/>
                <w:lang w:val="uk-UA"/>
              </w:rPr>
              <w:t xml:space="preserve"> </w:t>
            </w:r>
            <w:r w:rsidRPr="00E262F0">
              <w:rPr>
                <w:rFonts w:ascii="Times New Roman" w:hAnsi="Times New Roman"/>
              </w:rPr>
              <w:t>APAP</w:t>
            </w:r>
          </w:p>
        </w:tc>
      </w:tr>
      <w:tr w:rsidR="006E3961" w:rsidRPr="00E262F0" w:rsidTr="007E1C5B">
        <w:trPr>
          <w:gridBefore w:val="1"/>
          <w:wBefore w:w="6" w:type="dxa"/>
          <w:trHeight w:val="690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505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521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12.12.25</w:t>
            </w:r>
          </w:p>
        </w:tc>
        <w:tc>
          <w:tcPr>
            <w:tcW w:w="3410" w:type="dxa"/>
          </w:tcPr>
          <w:p w:rsidR="006E3961" w:rsidRPr="00E262F0" w:rsidRDefault="006E3961" w:rsidP="00E262F0">
            <w:pPr>
              <w:rPr>
                <w:rFonts w:ascii="Times New Roman" w:hAnsi="Times New Roman"/>
              </w:rPr>
            </w:pPr>
            <w:r w:rsidRPr="00E262F0">
              <w:rPr>
                <w:rFonts w:ascii="Times New Roman" w:hAnsi="Times New Roman"/>
              </w:rPr>
              <w:t>ПП«СМАРТІ УА»</w:t>
            </w:r>
          </w:p>
          <w:p w:rsidR="006E3961" w:rsidRDefault="006E3961" w:rsidP="009977E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6845,80</w:t>
            </w:r>
          </w:p>
        </w:tc>
        <w:tc>
          <w:tcPr>
            <w:tcW w:w="7024" w:type="dxa"/>
          </w:tcPr>
          <w:p w:rsidR="006E3961" w:rsidRPr="00E262F0" w:rsidRDefault="006E3961" w:rsidP="00E262F0">
            <w:pPr>
              <w:rPr>
                <w:rFonts w:ascii="Times New Roman" w:hAnsi="Times New Roman"/>
              </w:rPr>
            </w:pPr>
            <w:r w:rsidRPr="00E262F0">
              <w:rPr>
                <w:rFonts w:ascii="Times New Roman" w:hAnsi="Times New Roman"/>
              </w:rPr>
              <w:t>Олія для немовлят Bubchen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506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522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15.12.25</w:t>
            </w:r>
          </w:p>
        </w:tc>
        <w:tc>
          <w:tcPr>
            <w:tcW w:w="3410" w:type="dxa"/>
          </w:tcPr>
          <w:p w:rsidR="006E3961" w:rsidRPr="00505C3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Дунський Дмитро Олексійович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51696,00</w:t>
            </w:r>
          </w:p>
        </w:tc>
        <w:tc>
          <w:tcPr>
            <w:tcW w:w="7024" w:type="dxa"/>
          </w:tcPr>
          <w:p w:rsidR="006E3961" w:rsidRPr="00505C31" w:rsidRDefault="006E3961" w:rsidP="000657F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Яйце куряче столове, Категорія Перша(М)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507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523</w:t>
            </w:r>
          </w:p>
        </w:tc>
        <w:tc>
          <w:tcPr>
            <w:tcW w:w="1124" w:type="dxa"/>
          </w:tcPr>
          <w:p w:rsidR="006E3961" w:rsidRDefault="006E3961" w:rsidP="009977EF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15.12.25</w:t>
            </w:r>
          </w:p>
        </w:tc>
        <w:tc>
          <w:tcPr>
            <w:tcW w:w="3410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Клема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508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524</w:t>
            </w:r>
          </w:p>
        </w:tc>
        <w:tc>
          <w:tcPr>
            <w:tcW w:w="1124" w:type="dxa"/>
          </w:tcPr>
          <w:p w:rsidR="006E3961" w:rsidRDefault="006E3961" w:rsidP="007D798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15.12.25</w:t>
            </w:r>
          </w:p>
        </w:tc>
        <w:tc>
          <w:tcPr>
            <w:tcW w:w="3410" w:type="dxa"/>
          </w:tcPr>
          <w:p w:rsidR="006E3961" w:rsidRDefault="006E3961" w:rsidP="007D798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Клема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51EED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509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525</w:t>
            </w:r>
          </w:p>
        </w:tc>
        <w:tc>
          <w:tcPr>
            <w:tcW w:w="1124" w:type="dxa"/>
          </w:tcPr>
          <w:p w:rsidR="006E3961" w:rsidRDefault="006E3961" w:rsidP="007D798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15.12.25</w:t>
            </w:r>
          </w:p>
        </w:tc>
        <w:tc>
          <w:tcPr>
            <w:tcW w:w="3410" w:type="dxa"/>
          </w:tcPr>
          <w:p w:rsidR="006E3961" w:rsidRDefault="006E3961" w:rsidP="007D798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2274,00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Арматура бачка,шар-кран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510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526</w:t>
            </w:r>
          </w:p>
        </w:tc>
        <w:tc>
          <w:tcPr>
            <w:tcW w:w="1124" w:type="dxa"/>
          </w:tcPr>
          <w:p w:rsidR="006E3961" w:rsidRDefault="006E3961" w:rsidP="007D7985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15.12.25</w:t>
            </w:r>
          </w:p>
        </w:tc>
        <w:tc>
          <w:tcPr>
            <w:tcW w:w="3410" w:type="dxa"/>
          </w:tcPr>
          <w:p w:rsidR="006E3961" w:rsidRDefault="006E3961" w:rsidP="007D798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57,00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Стрічка сантехнічна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511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527</w:t>
            </w:r>
          </w:p>
        </w:tc>
        <w:tc>
          <w:tcPr>
            <w:tcW w:w="1124" w:type="dxa"/>
          </w:tcPr>
          <w:p w:rsidR="006E3961" w:rsidRDefault="006E3961" w:rsidP="00DB50E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15.12.25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Осадча Катерина Миколаївна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171,00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Лезо, ніж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528</w:t>
            </w:r>
          </w:p>
        </w:tc>
        <w:tc>
          <w:tcPr>
            <w:tcW w:w="1124" w:type="dxa"/>
          </w:tcPr>
          <w:p w:rsidR="006E3961" w:rsidRDefault="006E3961" w:rsidP="00DB50E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16.12.25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ТОВ « Цитаделія»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90000,00</w:t>
            </w:r>
          </w:p>
        </w:tc>
        <w:tc>
          <w:tcPr>
            <w:tcW w:w="7024" w:type="dxa"/>
          </w:tcPr>
          <w:p w:rsidR="006E3961" w:rsidRDefault="006E3961" w:rsidP="00F56D51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Філе куряче заморожене, ДСТУ 3143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61297C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15-12-25-2</w:t>
            </w:r>
          </w:p>
        </w:tc>
        <w:tc>
          <w:tcPr>
            <w:tcW w:w="1124" w:type="dxa"/>
          </w:tcPr>
          <w:p w:rsidR="006E3961" w:rsidRPr="0061297C" w:rsidRDefault="006E3961" w:rsidP="0061297C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7.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Пушкаш Людмила Семенівна</w:t>
            </w:r>
          </w:p>
        </w:tc>
        <w:tc>
          <w:tcPr>
            <w:tcW w:w="1622" w:type="dxa"/>
          </w:tcPr>
          <w:p w:rsidR="006E3961" w:rsidRDefault="006E3961" w:rsidP="00D31D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960,00</w:t>
            </w:r>
          </w:p>
        </w:tc>
        <w:tc>
          <w:tcPr>
            <w:tcW w:w="7024" w:type="dxa"/>
          </w:tcPr>
          <w:p w:rsidR="006E3961" w:rsidRDefault="006E3961" w:rsidP="0061297C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Заправка і поточний ремонт картриджів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357" w:type="dxa"/>
          </w:tcPr>
          <w:p w:rsidR="006E3961" w:rsidRPr="00936143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529</w:t>
            </w:r>
          </w:p>
        </w:tc>
        <w:tc>
          <w:tcPr>
            <w:tcW w:w="1124" w:type="dxa"/>
          </w:tcPr>
          <w:p w:rsidR="006E3961" w:rsidRPr="0061297C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18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Белевцев Кирило Борисович </w:t>
            </w:r>
          </w:p>
        </w:tc>
        <w:tc>
          <w:tcPr>
            <w:tcW w:w="1622" w:type="dxa"/>
          </w:tcPr>
          <w:p w:rsidR="006E3961" w:rsidRPr="00936143" w:rsidRDefault="006E3961" w:rsidP="00936143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900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Ремонт принтера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530</w:t>
            </w:r>
          </w:p>
        </w:tc>
        <w:tc>
          <w:tcPr>
            <w:tcW w:w="1124" w:type="dxa"/>
          </w:tcPr>
          <w:p w:rsidR="006E3961" w:rsidRPr="0061297C" w:rsidRDefault="006E3961" w:rsidP="00DB50E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9.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4A0E9C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DB50ED" w:rsidRDefault="006E3961" w:rsidP="00936143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6800.00</w:t>
            </w:r>
          </w:p>
        </w:tc>
        <w:tc>
          <w:tcPr>
            <w:tcW w:w="7024" w:type="dxa"/>
          </w:tcPr>
          <w:p w:rsidR="006E3961" w:rsidRPr="00DB50ED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Журнали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516</w:t>
            </w:r>
          </w:p>
        </w:tc>
        <w:tc>
          <w:tcPr>
            <w:tcW w:w="1357" w:type="dxa"/>
          </w:tcPr>
          <w:p w:rsidR="006E3961" w:rsidRPr="00DB50ED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531</w:t>
            </w:r>
          </w:p>
        </w:tc>
        <w:tc>
          <w:tcPr>
            <w:tcW w:w="1124" w:type="dxa"/>
          </w:tcPr>
          <w:p w:rsidR="006E3961" w:rsidRPr="0061297C" w:rsidRDefault="006E3961" w:rsidP="00DB50E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9.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4A0E9C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Pr="00DB50ED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517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532</w:t>
            </w:r>
          </w:p>
        </w:tc>
        <w:tc>
          <w:tcPr>
            <w:tcW w:w="1124" w:type="dxa"/>
          </w:tcPr>
          <w:p w:rsidR="006E3961" w:rsidRPr="0061297C" w:rsidRDefault="006E3961" w:rsidP="00D0193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ФО-ПГусев Владислав Ігорович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45000,00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Вершкове масло 82,5% фасування 180-200г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518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533</w:t>
            </w:r>
          </w:p>
        </w:tc>
        <w:tc>
          <w:tcPr>
            <w:tcW w:w="1124" w:type="dxa"/>
          </w:tcPr>
          <w:p w:rsidR="006E3961" w:rsidRPr="0061297C" w:rsidRDefault="006E3961" w:rsidP="00D0193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0193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Гусев Владислав Ігорович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18720,00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Сир твердий 50%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519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534</w:t>
            </w:r>
          </w:p>
        </w:tc>
        <w:tc>
          <w:tcPr>
            <w:tcW w:w="1124" w:type="dxa"/>
          </w:tcPr>
          <w:p w:rsidR="006E3961" w:rsidRPr="0061297C" w:rsidRDefault="006E3961" w:rsidP="00D0193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Лянна Дар’я Володимирівна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43550,00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Яблука, банани</w:t>
            </w:r>
          </w:p>
        </w:tc>
      </w:tr>
      <w:tr w:rsidR="006E3961" w:rsidRPr="00E262F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520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535</w:t>
            </w:r>
          </w:p>
        </w:tc>
        <w:tc>
          <w:tcPr>
            <w:tcW w:w="1124" w:type="dxa"/>
          </w:tcPr>
          <w:p w:rsidR="006E3961" w:rsidRDefault="006E3961" w:rsidP="00D0193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ТДВ «Охтирський хлібокомбінат»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156000,00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Хліб пшеничного борошна в упаковці</w:t>
            </w:r>
          </w:p>
        </w:tc>
      </w:tr>
      <w:tr w:rsidR="006E3961" w:rsidRPr="0079772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521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536</w:t>
            </w:r>
          </w:p>
        </w:tc>
        <w:tc>
          <w:tcPr>
            <w:tcW w:w="1124" w:type="dxa"/>
          </w:tcPr>
          <w:p w:rsidR="006E3961" w:rsidRDefault="006E3961" w:rsidP="00D0193A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DB50ED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3440,00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 для заходів охорони здоров’я (297*210)</w:t>
            </w:r>
          </w:p>
        </w:tc>
      </w:tr>
      <w:tr w:rsidR="006E3961" w:rsidRPr="0079772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357" w:type="dxa"/>
          </w:tcPr>
          <w:p w:rsidR="006E3961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537</w:t>
            </w:r>
          </w:p>
        </w:tc>
        <w:tc>
          <w:tcPr>
            <w:tcW w:w="1124" w:type="dxa"/>
          </w:tcPr>
          <w:p w:rsidR="006E3961" w:rsidRDefault="006E3961" w:rsidP="00797720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Default="006E3961" w:rsidP="0079772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Піхотенко Олег Григорович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3000,00</w:t>
            </w:r>
          </w:p>
        </w:tc>
        <w:tc>
          <w:tcPr>
            <w:tcW w:w="7024" w:type="dxa"/>
          </w:tcPr>
          <w:p w:rsidR="006E3961" w:rsidRDefault="006E3961" w:rsidP="0079772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Бланки для заходів охорони здоров’я (297*420)</w:t>
            </w:r>
          </w:p>
        </w:tc>
      </w:tr>
      <w:tr w:rsidR="006E3961" w:rsidRPr="0079772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357" w:type="dxa"/>
          </w:tcPr>
          <w:p w:rsidR="006E3961" w:rsidRPr="00170F49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538</w:t>
            </w:r>
          </w:p>
        </w:tc>
        <w:tc>
          <w:tcPr>
            <w:tcW w:w="1124" w:type="dxa"/>
          </w:tcPr>
          <w:p w:rsidR="006E3961" w:rsidRDefault="006E3961" w:rsidP="00A45A6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170F49" w:rsidRDefault="006E3961" w:rsidP="0079772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ФО-П Назаренко Наталія Володимирівна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11388,00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Овочева суміш заморожена</w:t>
            </w:r>
          </w:p>
        </w:tc>
      </w:tr>
      <w:tr w:rsidR="006E3961" w:rsidRPr="0079772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Pr="0089070F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524</w:t>
            </w:r>
          </w:p>
        </w:tc>
        <w:tc>
          <w:tcPr>
            <w:tcW w:w="1357" w:type="dxa"/>
          </w:tcPr>
          <w:p w:rsidR="006E3961" w:rsidRPr="002655A7" w:rsidRDefault="006E3961" w:rsidP="00CA5CBC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539</w:t>
            </w:r>
          </w:p>
        </w:tc>
        <w:tc>
          <w:tcPr>
            <w:tcW w:w="1124" w:type="dxa"/>
          </w:tcPr>
          <w:p w:rsidR="006E3961" w:rsidRDefault="006E3961" w:rsidP="00A45A6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22.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3410" w:type="dxa"/>
          </w:tcPr>
          <w:p w:rsidR="006E3961" w:rsidRPr="002655A7" w:rsidRDefault="006E3961" w:rsidP="00A45A66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ФО-П Кулачковська Вікторія Олександрівна</w:t>
            </w:r>
          </w:p>
        </w:tc>
        <w:tc>
          <w:tcPr>
            <w:tcW w:w="1622" w:type="dxa"/>
          </w:tcPr>
          <w:p w:rsidR="006E3961" w:rsidRDefault="006E3961" w:rsidP="00936143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10492,80</w:t>
            </w:r>
          </w:p>
        </w:tc>
        <w:tc>
          <w:tcPr>
            <w:tcW w:w="7024" w:type="dxa"/>
          </w:tcPr>
          <w:p w:rsidR="006E3961" w:rsidRDefault="006E3961" w:rsidP="00E262F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Філе куряче заморожене</w:t>
            </w:r>
          </w:p>
        </w:tc>
      </w:tr>
      <w:tr w:rsidR="006E3961" w:rsidRPr="00797720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525</w:t>
            </w:r>
          </w:p>
        </w:tc>
        <w:tc>
          <w:tcPr>
            <w:tcW w:w="1357" w:type="dxa"/>
          </w:tcPr>
          <w:p w:rsidR="006E3961" w:rsidRDefault="006E3961" w:rsidP="00022529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20030598-08/26-ОЗ</w:t>
            </w:r>
          </w:p>
        </w:tc>
        <w:tc>
          <w:tcPr>
            <w:tcW w:w="1124" w:type="dxa"/>
          </w:tcPr>
          <w:p w:rsidR="006E3961" w:rsidRDefault="006E3961" w:rsidP="000225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24.12.25</w:t>
            </w:r>
          </w:p>
        </w:tc>
        <w:tc>
          <w:tcPr>
            <w:tcW w:w="3410" w:type="dxa"/>
          </w:tcPr>
          <w:p w:rsidR="006E3961" w:rsidRDefault="006E3961" w:rsidP="000225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ТОВ «ПОЛТАВАЕНЕРГОЗБУТ»</w:t>
            </w:r>
          </w:p>
        </w:tc>
        <w:tc>
          <w:tcPr>
            <w:tcW w:w="1622" w:type="dxa"/>
          </w:tcPr>
          <w:p w:rsidR="006E3961" w:rsidRDefault="006E3961" w:rsidP="000225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801 514,74</w:t>
            </w:r>
          </w:p>
        </w:tc>
        <w:tc>
          <w:tcPr>
            <w:tcW w:w="7024" w:type="dxa"/>
          </w:tcPr>
          <w:p w:rsidR="006E3961" w:rsidRDefault="006E3961" w:rsidP="00022529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Електрична енергія</w:t>
            </w:r>
          </w:p>
        </w:tc>
      </w:tr>
      <w:tr w:rsidR="006E3961" w:rsidRPr="0011118B" w:rsidTr="00502695">
        <w:trPr>
          <w:gridBefore w:val="1"/>
          <w:wBefore w:w="6" w:type="dxa"/>
          <w:trHeight w:val="729"/>
        </w:trPr>
        <w:tc>
          <w:tcPr>
            <w:tcW w:w="703" w:type="dxa"/>
          </w:tcPr>
          <w:p w:rsidR="006E3961" w:rsidRDefault="006E3961" w:rsidP="00787C3D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526</w:t>
            </w:r>
          </w:p>
        </w:tc>
        <w:tc>
          <w:tcPr>
            <w:tcW w:w="1357" w:type="dxa"/>
          </w:tcPr>
          <w:p w:rsidR="006E3961" w:rsidRDefault="006E3961" w:rsidP="00022529">
            <w:pPr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540</w:t>
            </w:r>
          </w:p>
        </w:tc>
        <w:tc>
          <w:tcPr>
            <w:tcW w:w="1124" w:type="dxa"/>
          </w:tcPr>
          <w:p w:rsidR="006E3961" w:rsidRDefault="006E3961" w:rsidP="000225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26.12.25</w:t>
            </w:r>
          </w:p>
        </w:tc>
        <w:tc>
          <w:tcPr>
            <w:tcW w:w="3410" w:type="dxa"/>
          </w:tcPr>
          <w:p w:rsidR="006E3961" w:rsidRDefault="006E3961" w:rsidP="000225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ТОВ «ФАРМІННОВАЦІЇ»</w:t>
            </w:r>
          </w:p>
        </w:tc>
        <w:tc>
          <w:tcPr>
            <w:tcW w:w="1622" w:type="dxa"/>
          </w:tcPr>
          <w:p w:rsidR="006E3961" w:rsidRDefault="006E3961" w:rsidP="00022529">
            <w:pPr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5 640,61</w:t>
            </w:r>
          </w:p>
        </w:tc>
        <w:tc>
          <w:tcPr>
            <w:tcW w:w="7024" w:type="dxa"/>
          </w:tcPr>
          <w:p w:rsidR="006E3961" w:rsidRDefault="006E3961" w:rsidP="00022529">
            <w:pPr>
              <w:jc w:val="both"/>
              <w:rPr>
                <w:rFonts w:ascii="Times New Roman" w:hAnsi="Times New Roman"/>
                <w:lang w:val="uk-UA"/>
              </w:rPr>
            </w:pPr>
            <w:r w:rsidRPr="00F375F8">
              <w:rPr>
                <w:rFonts w:ascii="Times New Roman" w:hAnsi="Times New Roman"/>
                <w:lang w:val="uk-UA"/>
              </w:rPr>
              <w:t>Фармацевтична продукція: Вода для ін’єкцій ампули по 5 мл (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>ВОДА ДЛЯ ІН'ЄКЦІЙ розчинник для парентерального застосування, по   5,0 мл в ампулі, по 10 ампул в пачці  (Вода для ін’єкцій ампули по 5 мл (</w:t>
            </w:r>
            <w:r w:rsidRPr="00F375F8">
              <w:rPr>
                <w:rFonts w:ascii="Times New Roman" w:hAnsi="Times New Roman"/>
                <w:shd w:val="clear" w:color="auto" w:fill="FFFFFF"/>
              </w:rPr>
              <w:t>Aqua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Fonts w:ascii="Times New Roman" w:hAnsi="Times New Roman"/>
                <w:shd w:val="clear" w:color="auto" w:fill="FFFFFF"/>
              </w:rPr>
              <w:t>pro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Fonts w:ascii="Times New Roman" w:hAnsi="Times New Roman"/>
                <w:shd w:val="clear" w:color="auto" w:fill="FFFFFF"/>
              </w:rPr>
              <w:t>injectionibus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>/</w:t>
            </w:r>
            <w:r w:rsidRPr="00F375F8">
              <w:rPr>
                <w:rFonts w:ascii="Times New Roman" w:hAnsi="Times New Roman"/>
                <w:shd w:val="clear" w:color="auto" w:fill="FFFFFF"/>
              </w:rPr>
              <w:t>Water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Fonts w:ascii="Times New Roman" w:hAnsi="Times New Roman"/>
                <w:shd w:val="clear" w:color="auto" w:fill="FFFFFF"/>
              </w:rPr>
              <w:t>for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Fonts w:ascii="Times New Roman" w:hAnsi="Times New Roman"/>
                <w:shd w:val="clear" w:color="auto" w:fill="FFFFFF"/>
              </w:rPr>
              <w:t>injection</w:t>
            </w:r>
            <w:r w:rsidRPr="00F375F8">
              <w:rPr>
                <w:rFonts w:ascii="Times New Roman" w:hAnsi="Times New Roman"/>
                <w:shd w:val="clear" w:color="auto" w:fill="FFFFFF"/>
                <w:lang w:val="uk-UA"/>
              </w:rPr>
              <w:t>)(</w:t>
            </w:r>
            <w:r w:rsidRPr="00F375F8">
              <w:rPr>
                <w:rFonts w:ascii="Times New Roman" w:hAnsi="Times New Roman"/>
                <w:lang w:val="uk-UA" w:eastAsia="ar-SA"/>
              </w:rPr>
              <w:t xml:space="preserve">ДК 021:2015 </w:t>
            </w:r>
            <w:r w:rsidRPr="00F375F8">
              <w:rPr>
                <w:rFonts w:ascii="Times New Roman" w:hAnsi="Times New Roman"/>
                <w:lang w:val="uk-UA"/>
              </w:rPr>
              <w:t xml:space="preserve">33692500-2 Розчини для ін’єкцій)); </w:t>
            </w:r>
            <w:r w:rsidRPr="00F375F8">
              <w:rPr>
                <w:rFonts w:ascii="Times New Roman" w:eastAsia="MS Mincho" w:hAnsi="Times New Roman"/>
                <w:color w:val="000000"/>
                <w:lang w:val="uk-UA" w:eastAsia="ja-JP"/>
              </w:rPr>
              <w:t>Дифенгідрамін, розчин для ін'єкцій, 10 мг/мл, по 1 мл</w:t>
            </w:r>
            <w:r w:rsidRPr="00F375F8">
              <w:rPr>
                <w:rFonts w:ascii="Times New Roman" w:hAnsi="Times New Roman"/>
                <w:lang w:val="uk-UA"/>
              </w:rPr>
              <w:t xml:space="preserve"> (</w:t>
            </w:r>
            <w:r w:rsidRPr="00F375F8">
              <w:rPr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ДИМЕДРОЛ р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 xml:space="preserve">озчин для ін'єкцій, 10 мг/мл по 1 мл в ампулі; по 10 ампул у контурній чарунковій упаковці, по 1 контурній чарунковій упаковці в пачці; по 1 мл в ампулі, по 10 ампул у коробці </w:t>
            </w:r>
            <w:r w:rsidRPr="00F375F8">
              <w:rPr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(Д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ифенгідрамін (</w:t>
            </w:r>
            <w:r w:rsidRPr="00F375F8">
              <w:rPr>
                <w:rFonts w:ascii="Times New Roman" w:hAnsi="Times New Roman"/>
                <w:color w:val="000000"/>
              </w:rPr>
              <w:t>Diphenhydramine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)</w:t>
            </w:r>
            <w:r w:rsidRPr="00F375F8">
              <w:rPr>
                <w:rFonts w:ascii="Times New Roman" w:hAnsi="Times New Roman"/>
                <w:color w:val="000000"/>
                <w:shd w:val="clear" w:color="auto" w:fill="FFFFFF"/>
                <w:lang w:val="uk-UA"/>
              </w:rPr>
              <w:t>(</w:t>
            </w:r>
            <w:r w:rsidRPr="00F375F8">
              <w:rPr>
                <w:rFonts w:ascii="Times New Roman" w:hAnsi="Times New Roman"/>
                <w:color w:val="000000"/>
                <w:shd w:val="clear" w:color="auto" w:fill="FFFFFF"/>
                <w:lang w:val="uk-UA" w:eastAsia="ar-SA"/>
              </w:rPr>
              <w:t xml:space="preserve">ДК 021:2015 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 xml:space="preserve">33675000-2 Антигістамінні засоби для системного застосування)); </w:t>
            </w:r>
            <w:r w:rsidRPr="00F375F8">
              <w:rPr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Ібупрофен таблетки/капсули по 200 мг</w:t>
            </w:r>
            <w:r w:rsidRPr="00F375F8">
              <w:rPr>
                <w:rFonts w:ascii="Times New Roman" w:hAnsi="Times New Roman"/>
                <w:lang w:val="uk-UA"/>
              </w:rPr>
              <w:t xml:space="preserve"> (</w:t>
            </w:r>
            <w:r w:rsidRPr="00F375F8">
              <w:rPr>
                <w:rFonts w:ascii="Times New Roman" w:hAnsi="Times New Roman"/>
                <w:bCs/>
                <w:color w:val="000000"/>
                <w:lang w:val="uk-UA"/>
              </w:rPr>
              <w:t>ІБУПРОФЕН-ДАРНИЦЯ таблетки по 200 мг, по 10 таблеток у контурній чарунковій упаковці; по 5 контурних чарункових упаковок у пачці (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Ібупрофен (</w:t>
            </w:r>
            <w:r w:rsidRPr="00F375F8">
              <w:rPr>
                <w:rFonts w:ascii="Times New Roman" w:hAnsi="Times New Roman"/>
                <w:color w:val="000000"/>
              </w:rPr>
              <w:t>Ibuprofen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)(</w:t>
            </w:r>
            <w:r w:rsidRPr="00F375F8">
              <w:rPr>
                <w:rFonts w:ascii="Times New Roman" w:hAnsi="Times New Roman"/>
                <w:bCs/>
                <w:lang w:val="uk-UA" w:eastAsia="ar-SA"/>
              </w:rPr>
              <w:t xml:space="preserve">ДК 021:2015 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33632100-0 Протизапальні та протиревматичні засоби)); </w:t>
            </w:r>
            <w:r w:rsidRPr="00F375F8">
              <w:rPr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Ондансетрон розчин для ін`акцій</w:t>
            </w:r>
            <w:r w:rsidRPr="00F375F8">
              <w:rPr>
                <w:rFonts w:ascii="Times New Roman" w:hAnsi="Times New Roman"/>
                <w:lang w:val="uk-UA"/>
              </w:rPr>
              <w:t xml:space="preserve">; </w:t>
            </w:r>
            <w:r w:rsidRPr="00F375F8">
              <w:rPr>
                <w:rFonts w:ascii="Times New Roman" w:hAnsi="Times New Roman"/>
                <w:bCs/>
                <w:color w:val="000000"/>
                <w:lang w:val="uk-UA"/>
              </w:rPr>
              <w:t>ОНДАНСЕТРОН розчин для ін'єкцій, 2 мг/мл, по 2 мл  в ампулі; по 5 ампул в касеті; по 1 касеті в пачці (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Ондансетрон (</w:t>
            </w:r>
            <w:r w:rsidRPr="00F375F8">
              <w:rPr>
                <w:rFonts w:ascii="Times New Roman" w:hAnsi="Times New Roman"/>
                <w:color w:val="000000"/>
              </w:rPr>
              <w:t>Ondansetron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)(</w:t>
            </w:r>
            <w:r w:rsidRPr="00F375F8">
              <w:rPr>
                <w:rFonts w:ascii="Times New Roman" w:hAnsi="Times New Roman"/>
                <w:bCs/>
                <w:lang w:val="uk-UA" w:eastAsia="ar-SA"/>
              </w:rPr>
              <w:t xml:space="preserve">ДК 021:2015 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>33612000-3 Лікарські засоби для лікування функціональних розладів шлунково-кишкового тракту)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 xml:space="preserve">); </w:t>
            </w:r>
            <w:r w:rsidRPr="00F375F8">
              <w:rPr>
                <w:rStyle w:val="stit"/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 xml:space="preserve">Парацетамол суспензія оральна/сироп 120 мг/5 мл 100 мл (ПАРАЦЕТАМОЛ </w:t>
            </w:r>
            <w:r w:rsidRPr="00F375F8">
              <w:rPr>
                <w:rFonts w:ascii="Times New Roman" w:hAnsi="Times New Roman"/>
                <w:bCs/>
                <w:color w:val="000000"/>
                <w:lang w:val="uk-UA"/>
              </w:rPr>
              <w:t>ДЛЯ ДІТЕЙ сироп 120 мг/5 мл  по 50 мл у флаконі полімерному, по 1 флакону разом з дозувальною ложкою в пачці (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>Парацетамол (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Paracetamol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  <w:lang w:val="uk-UA"/>
              </w:rPr>
              <w:t>)</w:t>
            </w:r>
            <w:r w:rsidRPr="00F375F8">
              <w:rPr>
                <w:rFonts w:ascii="Times New Roman" w:hAnsi="Times New Roman"/>
                <w:bCs/>
                <w:lang w:val="uk-UA" w:eastAsia="ar-SA"/>
              </w:rPr>
              <w:t xml:space="preserve">(ДК 021:2015 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Style w:val="stit"/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 xml:space="preserve">33661200-3 Анальгетичні засоби)); Парацетамол </w:t>
            </w:r>
            <w:r w:rsidRPr="00F375F8">
              <w:rPr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таблетки/капсули по 200 мг (</w:t>
            </w:r>
            <w:r w:rsidRPr="00F375F8">
              <w:rPr>
                <w:rStyle w:val="stit"/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ПАРАЦЕТАМОЛ-ДАРНИЦЯ таблетки по 200 мг по 10 таблеток у контурній чарунковій упаковці; по 1 чарунковій упаковці у пачці; по 10 таблеток у контурних чарункових упаковках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 Парацетамол (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Paracetamol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  <w:lang w:val="uk-UA"/>
              </w:rPr>
              <w:t>)</w:t>
            </w:r>
            <w:r w:rsidRPr="00F375F8">
              <w:rPr>
                <w:rStyle w:val="stit"/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>(</w:t>
            </w:r>
            <w:r w:rsidRPr="00F375F8">
              <w:rPr>
                <w:rFonts w:ascii="Times New Roman" w:hAnsi="Times New Roman"/>
                <w:bCs/>
                <w:lang w:val="uk-UA" w:eastAsia="ar-SA"/>
              </w:rPr>
              <w:t xml:space="preserve">ДК 021:2015 </w:t>
            </w:r>
            <w:r w:rsidRPr="00F375F8">
              <w:rPr>
                <w:rStyle w:val="stit"/>
                <w:rFonts w:ascii="Times New Roman" w:hAnsi="Times New Roman"/>
                <w:bCs/>
                <w:color w:val="000000"/>
                <w:shd w:val="clear" w:color="auto" w:fill="FFFFFF"/>
                <w:lang w:val="uk-UA"/>
              </w:rPr>
              <w:t xml:space="preserve">33661200-3 Анальгетичні засоби)); </w:t>
            </w:r>
            <w:r w:rsidRPr="00F375F8">
              <w:rPr>
                <w:rFonts w:ascii="Times New Roman" w:hAnsi="Times New Roman"/>
                <w:bCs/>
                <w:color w:val="000000"/>
                <w:lang w:val="uk-UA"/>
              </w:rPr>
              <w:t>Аскорбінова кислота розчин для ін`єкцій, 50 мг/мл по 2 мл</w:t>
            </w:r>
            <w:r w:rsidRPr="00F375F8">
              <w:rPr>
                <w:rFonts w:ascii="Times New Roman" w:hAnsi="Times New Roman"/>
                <w:lang w:val="uk-UA"/>
              </w:rPr>
              <w:t xml:space="preserve"> (</w:t>
            </w:r>
            <w:r w:rsidRPr="00F375F8">
              <w:rPr>
                <w:rFonts w:ascii="Times New Roman" w:hAnsi="Times New Roman"/>
                <w:bCs/>
                <w:color w:val="000000"/>
                <w:lang w:val="uk-UA"/>
              </w:rPr>
              <w:t>АСКОРБІНОВА КИСЛОТА-ЗДОРОВ'Я розчин для ін’єкцій, 50 мг/мл;  по 2 мл в ампулі; по 5 ампул у блістері; по 2 блістери у картонній коробці (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Аскорбінова кислота (Віт. С) 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Ascorbic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acid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  <w:lang w:val="uk-UA"/>
              </w:rPr>
              <w:t xml:space="preserve"> (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vit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  <w:lang w:val="uk-UA"/>
              </w:rPr>
              <w:t xml:space="preserve"> 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C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>)(</w:t>
            </w:r>
            <w:r w:rsidRPr="00F375F8">
              <w:rPr>
                <w:rFonts w:ascii="Times New Roman" w:hAnsi="Times New Roman"/>
                <w:bCs/>
                <w:lang w:val="uk-UA" w:eastAsia="ar-SA"/>
              </w:rPr>
              <w:t xml:space="preserve">ДК 021:2015 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 xml:space="preserve">33616000-1 Вітаміни)); </w:t>
            </w:r>
            <w:r w:rsidRPr="00F375F8">
              <w:rPr>
                <w:rStyle w:val="Hyperlink"/>
                <w:rFonts w:ascii="Times New Roman" w:hAnsi="Times New Roman"/>
                <w:bCs/>
                <w:color w:val="000000"/>
                <w:u w:val="none"/>
                <w:shd w:val="clear" w:color="auto" w:fill="FFFFFF"/>
                <w:lang w:val="uk-UA"/>
              </w:rPr>
              <w:t>Дротаверин таблетки 40 мг</w:t>
            </w:r>
            <w:r w:rsidRPr="00F375F8">
              <w:rPr>
                <w:rStyle w:val="Hyperlink"/>
                <w:rFonts w:ascii="Times New Roman" w:hAnsi="Times New Roman"/>
                <w:u w:val="none"/>
                <w:lang w:val="uk-UA"/>
              </w:rPr>
              <w:t xml:space="preserve"> (</w:t>
            </w:r>
            <w:r w:rsidRPr="00F375F8">
              <w:rPr>
                <w:rStyle w:val="Hyperlink"/>
                <w:rFonts w:ascii="Times New Roman" w:hAnsi="Times New Roman"/>
                <w:bCs/>
                <w:color w:val="000000"/>
                <w:u w:val="none"/>
                <w:shd w:val="clear" w:color="auto" w:fill="FFFFFF"/>
                <w:lang w:val="uk-UA"/>
              </w:rPr>
              <w:t>ДРОТАВЕРИН таблетки по 40 мг по 10 таблеток у блістері; по  3 блістери у пачці (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>Дротаверин (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</w:rPr>
              <w:t>Drotaverine</w:t>
            </w:r>
            <w:r w:rsidRPr="00F375F8">
              <w:rPr>
                <w:rStyle w:val="Emphasis"/>
                <w:rFonts w:ascii="Times New Roman" w:hAnsi="Times New Roman"/>
                <w:i w:val="0"/>
                <w:iCs/>
                <w:color w:val="000000"/>
                <w:shd w:val="clear" w:color="auto" w:fill="FFFFFF"/>
                <w:lang w:val="uk-UA"/>
              </w:rPr>
              <w:t>)(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33612000-3 Лікарські засоби для лікування функціональних розладів шлунково-кишкового тракту)); </w:t>
            </w:r>
            <w:r w:rsidRPr="00F375F8">
              <w:rPr>
                <w:rStyle w:val="Hyperlink"/>
                <w:rFonts w:ascii="Times New Roman" w:hAnsi="Times New Roman"/>
                <w:bCs/>
                <w:color w:val="000000"/>
                <w:u w:val="none"/>
                <w:shd w:val="clear" w:color="auto" w:fill="FFFFFF"/>
                <w:lang w:val="uk-UA"/>
              </w:rPr>
              <w:t>Ацикловір таблетки по 200 мг</w:t>
            </w:r>
            <w:r w:rsidRPr="00F375F8">
              <w:rPr>
                <w:rStyle w:val="Hyperlink"/>
                <w:rFonts w:ascii="Times New Roman" w:hAnsi="Times New Roman"/>
                <w:u w:val="none"/>
                <w:lang w:val="uk-UA"/>
              </w:rPr>
              <w:t xml:space="preserve"> </w:t>
            </w:r>
            <w:r w:rsidRPr="00F375F8">
              <w:rPr>
                <w:rStyle w:val="Hyperlink"/>
                <w:rFonts w:ascii="Times New Roman" w:hAnsi="Times New Roman"/>
                <w:bCs/>
                <w:color w:val="000000"/>
                <w:u w:val="none"/>
                <w:shd w:val="clear" w:color="auto" w:fill="FFFFFF"/>
                <w:lang w:val="uk-UA"/>
              </w:rPr>
              <w:t>(АЦИКЛОВІР-ДАРНИЦЯ таблетки по 200 мг по 10 таблеток у контурній чарунковій упаковці; по 2 контурні чарункові упаковки в пачці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 xml:space="preserve"> Ацикловір (</w:t>
            </w:r>
            <w:r w:rsidRPr="00F375F8">
              <w:rPr>
                <w:rStyle w:val="Strong"/>
                <w:rFonts w:ascii="Times New Roman" w:hAnsi="Times New Roman"/>
                <w:b w:val="0"/>
                <w:bCs/>
                <w:color w:val="000000"/>
                <w:shd w:val="clear" w:color="auto" w:fill="FFFFFF"/>
              </w:rPr>
              <w:t>Aciclovir</w:t>
            </w:r>
            <w:r w:rsidRPr="00F375F8">
              <w:rPr>
                <w:rStyle w:val="stit"/>
                <w:rFonts w:ascii="Times New Roman" w:hAnsi="Times New Roman"/>
                <w:color w:val="000000"/>
                <w:shd w:val="clear" w:color="auto" w:fill="FFFFFF"/>
                <w:lang w:val="uk-UA"/>
              </w:rPr>
              <w:t>)(</w:t>
            </w:r>
            <w:r w:rsidRPr="00F375F8">
              <w:rPr>
                <w:rFonts w:ascii="Times New Roman" w:hAnsi="Times New Roman"/>
                <w:bCs/>
                <w:lang w:val="uk-UA" w:eastAsia="ar-SA"/>
              </w:rPr>
              <w:t xml:space="preserve">ДК 021:2015 </w:t>
            </w:r>
            <w:r w:rsidRPr="00F375F8">
              <w:rPr>
                <w:rFonts w:ascii="Times New Roman" w:hAnsi="Times New Roman"/>
                <w:color w:val="000000"/>
                <w:lang w:val="uk-UA"/>
              </w:rPr>
              <w:t>33651400-2 Противірусні засоби для системного застосування)</w:t>
            </w:r>
          </w:p>
        </w:tc>
      </w:tr>
    </w:tbl>
    <w:p w:rsidR="006E3961" w:rsidRDefault="006E3961" w:rsidP="00EA7BDD">
      <w:pPr>
        <w:rPr>
          <w:sz w:val="28"/>
          <w:szCs w:val="28"/>
          <w:lang w:val="uk-UA"/>
        </w:rPr>
      </w:pPr>
      <w:r w:rsidRPr="00F101BD">
        <w:rPr>
          <w:rFonts w:ascii="Times New Roman" w:hAnsi="Times New Roman"/>
          <w:sz w:val="20"/>
          <w:szCs w:val="20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Pr="0091412F">
        <w:rPr>
          <w:sz w:val="28"/>
          <w:szCs w:val="28"/>
          <w:lang w:val="uk-UA"/>
        </w:rPr>
        <w:t xml:space="preserve">                                                                                   </w:t>
      </w:r>
    </w:p>
    <w:p w:rsidR="006E3961" w:rsidRPr="00E616B7" w:rsidRDefault="006E3961" w:rsidP="00EA7BDD">
      <w:pPr>
        <w:rPr>
          <w:sz w:val="28"/>
          <w:szCs w:val="28"/>
          <w:lang w:val="uk-UA"/>
        </w:rPr>
      </w:pPr>
    </w:p>
    <w:p w:rsidR="006E3961" w:rsidRPr="001313AC" w:rsidRDefault="006E3961" w:rsidP="00EA7BDD">
      <w:pPr>
        <w:rPr>
          <w:sz w:val="28"/>
          <w:szCs w:val="28"/>
          <w:lang w:val="uk-UA"/>
        </w:rPr>
      </w:pPr>
      <w:r w:rsidRPr="0091412F">
        <w:rPr>
          <w:sz w:val="28"/>
          <w:szCs w:val="28"/>
          <w:lang w:val="uk-UA"/>
        </w:rPr>
        <w:t xml:space="preserve">                        </w:t>
      </w:r>
    </w:p>
    <w:sectPr w:rsidR="006E3961" w:rsidRPr="001313AC" w:rsidSect="00F75872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961" w:rsidRDefault="006E3961" w:rsidP="00514B1B">
      <w:pPr>
        <w:spacing w:after="0" w:line="240" w:lineRule="auto"/>
      </w:pPr>
      <w:r>
        <w:separator/>
      </w:r>
    </w:p>
  </w:endnote>
  <w:endnote w:type="continuationSeparator" w:id="0">
    <w:p w:rsidR="006E3961" w:rsidRDefault="006E3961" w:rsidP="00514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961" w:rsidRDefault="006E3961" w:rsidP="00514B1B">
      <w:pPr>
        <w:spacing w:after="0" w:line="240" w:lineRule="auto"/>
      </w:pPr>
      <w:r>
        <w:separator/>
      </w:r>
    </w:p>
  </w:footnote>
  <w:footnote w:type="continuationSeparator" w:id="0">
    <w:p w:rsidR="006E3961" w:rsidRDefault="006E3961" w:rsidP="00514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6C45D8"/>
    <w:lvl w:ilvl="0">
      <w:numFmt w:val="bullet"/>
      <w:lvlText w:val="*"/>
      <w:lvlJc w:val="left"/>
    </w:lvl>
  </w:abstractNum>
  <w:abstractNum w:abstractNumId="1">
    <w:nsid w:val="6A3C3AF3"/>
    <w:multiLevelType w:val="multilevel"/>
    <w:tmpl w:val="B3DC94E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872"/>
    <w:rsid w:val="00000192"/>
    <w:rsid w:val="00001030"/>
    <w:rsid w:val="00002A52"/>
    <w:rsid w:val="00004291"/>
    <w:rsid w:val="00005F31"/>
    <w:rsid w:val="000105D8"/>
    <w:rsid w:val="00011146"/>
    <w:rsid w:val="0001194B"/>
    <w:rsid w:val="0001568F"/>
    <w:rsid w:val="00015D79"/>
    <w:rsid w:val="00015D9B"/>
    <w:rsid w:val="00021E14"/>
    <w:rsid w:val="00021E83"/>
    <w:rsid w:val="00022350"/>
    <w:rsid w:val="00022529"/>
    <w:rsid w:val="00022EC1"/>
    <w:rsid w:val="000230F2"/>
    <w:rsid w:val="00023A04"/>
    <w:rsid w:val="00025E66"/>
    <w:rsid w:val="0002696D"/>
    <w:rsid w:val="00027243"/>
    <w:rsid w:val="000310BB"/>
    <w:rsid w:val="00031753"/>
    <w:rsid w:val="000321C5"/>
    <w:rsid w:val="00035823"/>
    <w:rsid w:val="00035953"/>
    <w:rsid w:val="00035EA9"/>
    <w:rsid w:val="00036336"/>
    <w:rsid w:val="000408DF"/>
    <w:rsid w:val="00040ADA"/>
    <w:rsid w:val="00042236"/>
    <w:rsid w:val="00042E49"/>
    <w:rsid w:val="00043266"/>
    <w:rsid w:val="0004377E"/>
    <w:rsid w:val="00043E67"/>
    <w:rsid w:val="00044305"/>
    <w:rsid w:val="00044373"/>
    <w:rsid w:val="000443F7"/>
    <w:rsid w:val="000444DD"/>
    <w:rsid w:val="00052978"/>
    <w:rsid w:val="00052D28"/>
    <w:rsid w:val="00052DC2"/>
    <w:rsid w:val="0005381B"/>
    <w:rsid w:val="0005438B"/>
    <w:rsid w:val="0005453B"/>
    <w:rsid w:val="00054F0A"/>
    <w:rsid w:val="000550F0"/>
    <w:rsid w:val="00055E39"/>
    <w:rsid w:val="0006079A"/>
    <w:rsid w:val="00060AE0"/>
    <w:rsid w:val="00061E67"/>
    <w:rsid w:val="0006219D"/>
    <w:rsid w:val="00062644"/>
    <w:rsid w:val="00064674"/>
    <w:rsid w:val="00065799"/>
    <w:rsid w:val="000657F8"/>
    <w:rsid w:val="000668BA"/>
    <w:rsid w:val="00067201"/>
    <w:rsid w:val="00067399"/>
    <w:rsid w:val="00067818"/>
    <w:rsid w:val="00067994"/>
    <w:rsid w:val="000700B7"/>
    <w:rsid w:val="00070A53"/>
    <w:rsid w:val="0007163F"/>
    <w:rsid w:val="000717CF"/>
    <w:rsid w:val="00071BD7"/>
    <w:rsid w:val="000720D0"/>
    <w:rsid w:val="00072738"/>
    <w:rsid w:val="00073AD6"/>
    <w:rsid w:val="00073C86"/>
    <w:rsid w:val="000759A0"/>
    <w:rsid w:val="00075CE2"/>
    <w:rsid w:val="00076B51"/>
    <w:rsid w:val="00080AA6"/>
    <w:rsid w:val="00082317"/>
    <w:rsid w:val="00082972"/>
    <w:rsid w:val="000831F8"/>
    <w:rsid w:val="00083DBE"/>
    <w:rsid w:val="00083DD7"/>
    <w:rsid w:val="00086376"/>
    <w:rsid w:val="0008649C"/>
    <w:rsid w:val="00087252"/>
    <w:rsid w:val="00087991"/>
    <w:rsid w:val="00091040"/>
    <w:rsid w:val="0009187D"/>
    <w:rsid w:val="00092139"/>
    <w:rsid w:val="00095137"/>
    <w:rsid w:val="00096597"/>
    <w:rsid w:val="000979CA"/>
    <w:rsid w:val="00097C03"/>
    <w:rsid w:val="000A08CF"/>
    <w:rsid w:val="000A1EA4"/>
    <w:rsid w:val="000A30D0"/>
    <w:rsid w:val="000A3124"/>
    <w:rsid w:val="000A3E42"/>
    <w:rsid w:val="000A46F5"/>
    <w:rsid w:val="000A5C6C"/>
    <w:rsid w:val="000A653C"/>
    <w:rsid w:val="000A70C6"/>
    <w:rsid w:val="000A7B16"/>
    <w:rsid w:val="000B08D7"/>
    <w:rsid w:val="000B1A35"/>
    <w:rsid w:val="000B1C71"/>
    <w:rsid w:val="000B3DF8"/>
    <w:rsid w:val="000B43E5"/>
    <w:rsid w:val="000B4714"/>
    <w:rsid w:val="000B53D5"/>
    <w:rsid w:val="000B654C"/>
    <w:rsid w:val="000C1889"/>
    <w:rsid w:val="000C2B74"/>
    <w:rsid w:val="000C3BEE"/>
    <w:rsid w:val="000C3C2E"/>
    <w:rsid w:val="000C40AE"/>
    <w:rsid w:val="000C44F5"/>
    <w:rsid w:val="000C4675"/>
    <w:rsid w:val="000C6AB6"/>
    <w:rsid w:val="000C749A"/>
    <w:rsid w:val="000D0CA2"/>
    <w:rsid w:val="000D1B6D"/>
    <w:rsid w:val="000D1EEE"/>
    <w:rsid w:val="000D2898"/>
    <w:rsid w:val="000D2EF6"/>
    <w:rsid w:val="000D60D0"/>
    <w:rsid w:val="000D7182"/>
    <w:rsid w:val="000E06CA"/>
    <w:rsid w:val="000E0F76"/>
    <w:rsid w:val="000E2BA8"/>
    <w:rsid w:val="000E388C"/>
    <w:rsid w:val="000E4BAB"/>
    <w:rsid w:val="000E52ED"/>
    <w:rsid w:val="000E55A3"/>
    <w:rsid w:val="000E6E9F"/>
    <w:rsid w:val="000F0D84"/>
    <w:rsid w:val="000F13CE"/>
    <w:rsid w:val="000F1FF6"/>
    <w:rsid w:val="000F20BB"/>
    <w:rsid w:val="000F3F9D"/>
    <w:rsid w:val="000F4DF0"/>
    <w:rsid w:val="000F4E9E"/>
    <w:rsid w:val="000F530D"/>
    <w:rsid w:val="000F54F8"/>
    <w:rsid w:val="0010000B"/>
    <w:rsid w:val="00101577"/>
    <w:rsid w:val="001028C1"/>
    <w:rsid w:val="00103E1E"/>
    <w:rsid w:val="0010506A"/>
    <w:rsid w:val="00106918"/>
    <w:rsid w:val="0010751B"/>
    <w:rsid w:val="00110091"/>
    <w:rsid w:val="00110871"/>
    <w:rsid w:val="0011118B"/>
    <w:rsid w:val="0011138D"/>
    <w:rsid w:val="0011304F"/>
    <w:rsid w:val="001135D1"/>
    <w:rsid w:val="00113879"/>
    <w:rsid w:val="00114257"/>
    <w:rsid w:val="00116078"/>
    <w:rsid w:val="001206EC"/>
    <w:rsid w:val="00121559"/>
    <w:rsid w:val="00121C70"/>
    <w:rsid w:val="00122CC9"/>
    <w:rsid w:val="00123923"/>
    <w:rsid w:val="001248BB"/>
    <w:rsid w:val="00124D2C"/>
    <w:rsid w:val="00125568"/>
    <w:rsid w:val="0012697D"/>
    <w:rsid w:val="00130102"/>
    <w:rsid w:val="001313AC"/>
    <w:rsid w:val="00132628"/>
    <w:rsid w:val="001327F7"/>
    <w:rsid w:val="0013317D"/>
    <w:rsid w:val="00135249"/>
    <w:rsid w:val="0013652C"/>
    <w:rsid w:val="0013716C"/>
    <w:rsid w:val="00137F6D"/>
    <w:rsid w:val="0014119F"/>
    <w:rsid w:val="001414D6"/>
    <w:rsid w:val="001414F0"/>
    <w:rsid w:val="001420DF"/>
    <w:rsid w:val="00144B4D"/>
    <w:rsid w:val="00145204"/>
    <w:rsid w:val="00151727"/>
    <w:rsid w:val="00153B15"/>
    <w:rsid w:val="001556C8"/>
    <w:rsid w:val="00155742"/>
    <w:rsid w:val="00156D6A"/>
    <w:rsid w:val="00156FD5"/>
    <w:rsid w:val="00160E37"/>
    <w:rsid w:val="00161073"/>
    <w:rsid w:val="0016140D"/>
    <w:rsid w:val="00162AD3"/>
    <w:rsid w:val="00162C25"/>
    <w:rsid w:val="0016305F"/>
    <w:rsid w:val="00163CC8"/>
    <w:rsid w:val="00164241"/>
    <w:rsid w:val="0016490B"/>
    <w:rsid w:val="00165B76"/>
    <w:rsid w:val="00166703"/>
    <w:rsid w:val="00166DF5"/>
    <w:rsid w:val="00166E13"/>
    <w:rsid w:val="0016705D"/>
    <w:rsid w:val="00170F49"/>
    <w:rsid w:val="00173439"/>
    <w:rsid w:val="00174112"/>
    <w:rsid w:val="001749B3"/>
    <w:rsid w:val="001755E9"/>
    <w:rsid w:val="00176E1A"/>
    <w:rsid w:val="00177152"/>
    <w:rsid w:val="00177C4E"/>
    <w:rsid w:val="00177C86"/>
    <w:rsid w:val="00177F6C"/>
    <w:rsid w:val="00177F8C"/>
    <w:rsid w:val="001802F7"/>
    <w:rsid w:val="00180B6C"/>
    <w:rsid w:val="00182159"/>
    <w:rsid w:val="00182D00"/>
    <w:rsid w:val="001832F2"/>
    <w:rsid w:val="00183AC1"/>
    <w:rsid w:val="00183F68"/>
    <w:rsid w:val="001861E3"/>
    <w:rsid w:val="001861FD"/>
    <w:rsid w:val="001878F7"/>
    <w:rsid w:val="00190141"/>
    <w:rsid w:val="00190DDC"/>
    <w:rsid w:val="00190E04"/>
    <w:rsid w:val="00191E85"/>
    <w:rsid w:val="001925BB"/>
    <w:rsid w:val="0019288B"/>
    <w:rsid w:val="00193B08"/>
    <w:rsid w:val="00193C18"/>
    <w:rsid w:val="00193F12"/>
    <w:rsid w:val="00194171"/>
    <w:rsid w:val="00194184"/>
    <w:rsid w:val="00195E65"/>
    <w:rsid w:val="00195E8D"/>
    <w:rsid w:val="00196265"/>
    <w:rsid w:val="0019758F"/>
    <w:rsid w:val="0019797F"/>
    <w:rsid w:val="001A03AD"/>
    <w:rsid w:val="001A147F"/>
    <w:rsid w:val="001A16D0"/>
    <w:rsid w:val="001A42F2"/>
    <w:rsid w:val="001A462B"/>
    <w:rsid w:val="001A5457"/>
    <w:rsid w:val="001A5513"/>
    <w:rsid w:val="001A74A4"/>
    <w:rsid w:val="001B0086"/>
    <w:rsid w:val="001B0A4D"/>
    <w:rsid w:val="001B15DB"/>
    <w:rsid w:val="001B2B84"/>
    <w:rsid w:val="001B6160"/>
    <w:rsid w:val="001B666A"/>
    <w:rsid w:val="001B6D6F"/>
    <w:rsid w:val="001C08B4"/>
    <w:rsid w:val="001C0B22"/>
    <w:rsid w:val="001C0E43"/>
    <w:rsid w:val="001C34E5"/>
    <w:rsid w:val="001C3D8A"/>
    <w:rsid w:val="001C4CF6"/>
    <w:rsid w:val="001C5449"/>
    <w:rsid w:val="001C56CB"/>
    <w:rsid w:val="001C677B"/>
    <w:rsid w:val="001C684B"/>
    <w:rsid w:val="001C69B4"/>
    <w:rsid w:val="001D0993"/>
    <w:rsid w:val="001D305F"/>
    <w:rsid w:val="001D32F9"/>
    <w:rsid w:val="001D33D8"/>
    <w:rsid w:val="001D3B9A"/>
    <w:rsid w:val="001D3D87"/>
    <w:rsid w:val="001D3F50"/>
    <w:rsid w:val="001D466A"/>
    <w:rsid w:val="001D476B"/>
    <w:rsid w:val="001D5D35"/>
    <w:rsid w:val="001D61A8"/>
    <w:rsid w:val="001D692A"/>
    <w:rsid w:val="001D7A4E"/>
    <w:rsid w:val="001D7D49"/>
    <w:rsid w:val="001E1622"/>
    <w:rsid w:val="001E2084"/>
    <w:rsid w:val="001E2DF6"/>
    <w:rsid w:val="001E2EB0"/>
    <w:rsid w:val="001E56E5"/>
    <w:rsid w:val="001E6555"/>
    <w:rsid w:val="001E7E79"/>
    <w:rsid w:val="001F1710"/>
    <w:rsid w:val="001F2693"/>
    <w:rsid w:val="001F3387"/>
    <w:rsid w:val="001F3DD3"/>
    <w:rsid w:val="001F4573"/>
    <w:rsid w:val="001F48C2"/>
    <w:rsid w:val="001F50FD"/>
    <w:rsid w:val="001F5324"/>
    <w:rsid w:val="001F6BA1"/>
    <w:rsid w:val="002001BC"/>
    <w:rsid w:val="00203390"/>
    <w:rsid w:val="00203691"/>
    <w:rsid w:val="00203F24"/>
    <w:rsid w:val="002053D8"/>
    <w:rsid w:val="00206884"/>
    <w:rsid w:val="00207B8E"/>
    <w:rsid w:val="00210482"/>
    <w:rsid w:val="0021188B"/>
    <w:rsid w:val="00212BC4"/>
    <w:rsid w:val="0021464B"/>
    <w:rsid w:val="00222D9D"/>
    <w:rsid w:val="00224226"/>
    <w:rsid w:val="00224FE9"/>
    <w:rsid w:val="002260A3"/>
    <w:rsid w:val="002265DA"/>
    <w:rsid w:val="00227585"/>
    <w:rsid w:val="00231B27"/>
    <w:rsid w:val="002322AC"/>
    <w:rsid w:val="00232FB0"/>
    <w:rsid w:val="002338D7"/>
    <w:rsid w:val="00233D6E"/>
    <w:rsid w:val="002348BF"/>
    <w:rsid w:val="00234B19"/>
    <w:rsid w:val="00234DE1"/>
    <w:rsid w:val="00237B29"/>
    <w:rsid w:val="0024029F"/>
    <w:rsid w:val="00240C65"/>
    <w:rsid w:val="002415EB"/>
    <w:rsid w:val="002438C1"/>
    <w:rsid w:val="00243DDB"/>
    <w:rsid w:val="00245496"/>
    <w:rsid w:val="00246A85"/>
    <w:rsid w:val="0024771A"/>
    <w:rsid w:val="00247741"/>
    <w:rsid w:val="00247DD3"/>
    <w:rsid w:val="002517EE"/>
    <w:rsid w:val="002517F1"/>
    <w:rsid w:val="00251FCD"/>
    <w:rsid w:val="00252516"/>
    <w:rsid w:val="00253B2B"/>
    <w:rsid w:val="00253B88"/>
    <w:rsid w:val="00255CE2"/>
    <w:rsid w:val="00256042"/>
    <w:rsid w:val="0025615D"/>
    <w:rsid w:val="0025655A"/>
    <w:rsid w:val="00260A39"/>
    <w:rsid w:val="00260E50"/>
    <w:rsid w:val="00261178"/>
    <w:rsid w:val="00262294"/>
    <w:rsid w:val="00264DCA"/>
    <w:rsid w:val="002655A7"/>
    <w:rsid w:val="00266CA2"/>
    <w:rsid w:val="00266ED7"/>
    <w:rsid w:val="00266F7F"/>
    <w:rsid w:val="00267477"/>
    <w:rsid w:val="00270EE2"/>
    <w:rsid w:val="00270F7E"/>
    <w:rsid w:val="00272431"/>
    <w:rsid w:val="00272849"/>
    <w:rsid w:val="002743C2"/>
    <w:rsid w:val="00274CDE"/>
    <w:rsid w:val="00276266"/>
    <w:rsid w:val="00276D1A"/>
    <w:rsid w:val="0027740A"/>
    <w:rsid w:val="00277480"/>
    <w:rsid w:val="0027759E"/>
    <w:rsid w:val="00277F11"/>
    <w:rsid w:val="00280247"/>
    <w:rsid w:val="00280432"/>
    <w:rsid w:val="00281943"/>
    <w:rsid w:val="00281CBD"/>
    <w:rsid w:val="00283D0C"/>
    <w:rsid w:val="002848D8"/>
    <w:rsid w:val="00285FF8"/>
    <w:rsid w:val="0028605D"/>
    <w:rsid w:val="002907BA"/>
    <w:rsid w:val="0029180C"/>
    <w:rsid w:val="0029197F"/>
    <w:rsid w:val="00292D26"/>
    <w:rsid w:val="00294221"/>
    <w:rsid w:val="00296342"/>
    <w:rsid w:val="00296B60"/>
    <w:rsid w:val="00296CCF"/>
    <w:rsid w:val="00297DAF"/>
    <w:rsid w:val="002A1894"/>
    <w:rsid w:val="002A21B3"/>
    <w:rsid w:val="002A3AC4"/>
    <w:rsid w:val="002A42B5"/>
    <w:rsid w:val="002A581E"/>
    <w:rsid w:val="002A79E0"/>
    <w:rsid w:val="002B1202"/>
    <w:rsid w:val="002B13AE"/>
    <w:rsid w:val="002B198B"/>
    <w:rsid w:val="002B2A83"/>
    <w:rsid w:val="002B58C9"/>
    <w:rsid w:val="002B7926"/>
    <w:rsid w:val="002C0787"/>
    <w:rsid w:val="002C1088"/>
    <w:rsid w:val="002C15DB"/>
    <w:rsid w:val="002C2F74"/>
    <w:rsid w:val="002C35DF"/>
    <w:rsid w:val="002C51F2"/>
    <w:rsid w:val="002C67C6"/>
    <w:rsid w:val="002C7BCE"/>
    <w:rsid w:val="002D082C"/>
    <w:rsid w:val="002D1022"/>
    <w:rsid w:val="002D2655"/>
    <w:rsid w:val="002D2746"/>
    <w:rsid w:val="002D5403"/>
    <w:rsid w:val="002D607F"/>
    <w:rsid w:val="002D7543"/>
    <w:rsid w:val="002E0348"/>
    <w:rsid w:val="002E3567"/>
    <w:rsid w:val="002E50A9"/>
    <w:rsid w:val="002E6724"/>
    <w:rsid w:val="002E6DC4"/>
    <w:rsid w:val="002F1B6E"/>
    <w:rsid w:val="002F2FE5"/>
    <w:rsid w:val="002F32C4"/>
    <w:rsid w:val="002F346E"/>
    <w:rsid w:val="002F37E2"/>
    <w:rsid w:val="002F4557"/>
    <w:rsid w:val="002F5730"/>
    <w:rsid w:val="002F59DA"/>
    <w:rsid w:val="002F6EBB"/>
    <w:rsid w:val="002F76AD"/>
    <w:rsid w:val="002F782F"/>
    <w:rsid w:val="002F7C39"/>
    <w:rsid w:val="00300075"/>
    <w:rsid w:val="003003CF"/>
    <w:rsid w:val="00300540"/>
    <w:rsid w:val="003005FC"/>
    <w:rsid w:val="00300C6D"/>
    <w:rsid w:val="00300CC9"/>
    <w:rsid w:val="00301894"/>
    <w:rsid w:val="0030245F"/>
    <w:rsid w:val="003024E9"/>
    <w:rsid w:val="00303396"/>
    <w:rsid w:val="003048F0"/>
    <w:rsid w:val="00304CFB"/>
    <w:rsid w:val="00306093"/>
    <w:rsid w:val="00306FFF"/>
    <w:rsid w:val="00310BB4"/>
    <w:rsid w:val="00310EAA"/>
    <w:rsid w:val="00315304"/>
    <w:rsid w:val="00316D52"/>
    <w:rsid w:val="003171BE"/>
    <w:rsid w:val="003177A7"/>
    <w:rsid w:val="0032177C"/>
    <w:rsid w:val="00321B6E"/>
    <w:rsid w:val="00321BCA"/>
    <w:rsid w:val="00323A9A"/>
    <w:rsid w:val="0032538F"/>
    <w:rsid w:val="00325761"/>
    <w:rsid w:val="00327667"/>
    <w:rsid w:val="003320FD"/>
    <w:rsid w:val="003325A2"/>
    <w:rsid w:val="00333368"/>
    <w:rsid w:val="003339DE"/>
    <w:rsid w:val="00333E77"/>
    <w:rsid w:val="00333FEB"/>
    <w:rsid w:val="003342C1"/>
    <w:rsid w:val="00334425"/>
    <w:rsid w:val="00335A24"/>
    <w:rsid w:val="00335DBA"/>
    <w:rsid w:val="00336F31"/>
    <w:rsid w:val="00337DF4"/>
    <w:rsid w:val="003437FA"/>
    <w:rsid w:val="00344542"/>
    <w:rsid w:val="00344ECF"/>
    <w:rsid w:val="00351B51"/>
    <w:rsid w:val="00352DD9"/>
    <w:rsid w:val="0035439C"/>
    <w:rsid w:val="003545AB"/>
    <w:rsid w:val="00355EBC"/>
    <w:rsid w:val="00356A65"/>
    <w:rsid w:val="00356EA7"/>
    <w:rsid w:val="00360061"/>
    <w:rsid w:val="00360B1F"/>
    <w:rsid w:val="00361789"/>
    <w:rsid w:val="00361FA5"/>
    <w:rsid w:val="00362F35"/>
    <w:rsid w:val="0036333C"/>
    <w:rsid w:val="00364609"/>
    <w:rsid w:val="00364947"/>
    <w:rsid w:val="003649CF"/>
    <w:rsid w:val="00364C72"/>
    <w:rsid w:val="00365643"/>
    <w:rsid w:val="00365854"/>
    <w:rsid w:val="00366122"/>
    <w:rsid w:val="00366840"/>
    <w:rsid w:val="00366FF5"/>
    <w:rsid w:val="0037026E"/>
    <w:rsid w:val="003731CE"/>
    <w:rsid w:val="003735BC"/>
    <w:rsid w:val="00376D80"/>
    <w:rsid w:val="0037751F"/>
    <w:rsid w:val="00377FC4"/>
    <w:rsid w:val="003800C1"/>
    <w:rsid w:val="00380DFF"/>
    <w:rsid w:val="00381066"/>
    <w:rsid w:val="003837C3"/>
    <w:rsid w:val="00386052"/>
    <w:rsid w:val="00386E61"/>
    <w:rsid w:val="00387052"/>
    <w:rsid w:val="00387779"/>
    <w:rsid w:val="003912FE"/>
    <w:rsid w:val="00392DB6"/>
    <w:rsid w:val="003934A6"/>
    <w:rsid w:val="00394E64"/>
    <w:rsid w:val="00394E76"/>
    <w:rsid w:val="0039501D"/>
    <w:rsid w:val="0039647A"/>
    <w:rsid w:val="00396B55"/>
    <w:rsid w:val="00397B15"/>
    <w:rsid w:val="003A06A8"/>
    <w:rsid w:val="003A1418"/>
    <w:rsid w:val="003A173A"/>
    <w:rsid w:val="003A22C5"/>
    <w:rsid w:val="003A283B"/>
    <w:rsid w:val="003A45F9"/>
    <w:rsid w:val="003B32C4"/>
    <w:rsid w:val="003B3863"/>
    <w:rsid w:val="003B4072"/>
    <w:rsid w:val="003B4BB2"/>
    <w:rsid w:val="003B4F3B"/>
    <w:rsid w:val="003B5C5F"/>
    <w:rsid w:val="003B60B7"/>
    <w:rsid w:val="003B6312"/>
    <w:rsid w:val="003B69BF"/>
    <w:rsid w:val="003B6B08"/>
    <w:rsid w:val="003B7A89"/>
    <w:rsid w:val="003C0119"/>
    <w:rsid w:val="003C017B"/>
    <w:rsid w:val="003C0A3D"/>
    <w:rsid w:val="003C0BA9"/>
    <w:rsid w:val="003C1367"/>
    <w:rsid w:val="003C2A4A"/>
    <w:rsid w:val="003C2EA7"/>
    <w:rsid w:val="003C39DC"/>
    <w:rsid w:val="003C4B46"/>
    <w:rsid w:val="003C62B3"/>
    <w:rsid w:val="003C73A9"/>
    <w:rsid w:val="003C7690"/>
    <w:rsid w:val="003C798F"/>
    <w:rsid w:val="003D067A"/>
    <w:rsid w:val="003D096E"/>
    <w:rsid w:val="003D135A"/>
    <w:rsid w:val="003D1750"/>
    <w:rsid w:val="003D1F1B"/>
    <w:rsid w:val="003D3CC3"/>
    <w:rsid w:val="003D49D8"/>
    <w:rsid w:val="003D5868"/>
    <w:rsid w:val="003D593F"/>
    <w:rsid w:val="003D5A55"/>
    <w:rsid w:val="003D5C70"/>
    <w:rsid w:val="003D6335"/>
    <w:rsid w:val="003D64AF"/>
    <w:rsid w:val="003E0870"/>
    <w:rsid w:val="003E28E0"/>
    <w:rsid w:val="003E2C82"/>
    <w:rsid w:val="003E5936"/>
    <w:rsid w:val="003E596A"/>
    <w:rsid w:val="003E5AF9"/>
    <w:rsid w:val="003E6EBD"/>
    <w:rsid w:val="003E7B66"/>
    <w:rsid w:val="003F0955"/>
    <w:rsid w:val="003F103C"/>
    <w:rsid w:val="003F2DC5"/>
    <w:rsid w:val="003F2E5B"/>
    <w:rsid w:val="003F54D3"/>
    <w:rsid w:val="003F5ABC"/>
    <w:rsid w:val="003F5C18"/>
    <w:rsid w:val="003F5D2D"/>
    <w:rsid w:val="003F5F3B"/>
    <w:rsid w:val="003F6261"/>
    <w:rsid w:val="003F6C51"/>
    <w:rsid w:val="00400079"/>
    <w:rsid w:val="00400618"/>
    <w:rsid w:val="00401028"/>
    <w:rsid w:val="004020D7"/>
    <w:rsid w:val="00402BDE"/>
    <w:rsid w:val="00403376"/>
    <w:rsid w:val="00403908"/>
    <w:rsid w:val="00404387"/>
    <w:rsid w:val="0040492A"/>
    <w:rsid w:val="004052A3"/>
    <w:rsid w:val="00405F91"/>
    <w:rsid w:val="004068AC"/>
    <w:rsid w:val="00406D14"/>
    <w:rsid w:val="004071C1"/>
    <w:rsid w:val="00407963"/>
    <w:rsid w:val="00410499"/>
    <w:rsid w:val="00410573"/>
    <w:rsid w:val="00412526"/>
    <w:rsid w:val="00412B89"/>
    <w:rsid w:val="0041395E"/>
    <w:rsid w:val="00414201"/>
    <w:rsid w:val="0041493A"/>
    <w:rsid w:val="00416E55"/>
    <w:rsid w:val="004176E9"/>
    <w:rsid w:val="00417EDC"/>
    <w:rsid w:val="004225BC"/>
    <w:rsid w:val="004230E7"/>
    <w:rsid w:val="00423394"/>
    <w:rsid w:val="00423BE2"/>
    <w:rsid w:val="00424698"/>
    <w:rsid w:val="00424C3D"/>
    <w:rsid w:val="00426DD3"/>
    <w:rsid w:val="00431A5E"/>
    <w:rsid w:val="00432CB2"/>
    <w:rsid w:val="00433F49"/>
    <w:rsid w:val="0043425E"/>
    <w:rsid w:val="0043543C"/>
    <w:rsid w:val="00435D6B"/>
    <w:rsid w:val="00440E3C"/>
    <w:rsid w:val="00441C53"/>
    <w:rsid w:val="00441C70"/>
    <w:rsid w:val="004425BB"/>
    <w:rsid w:val="00443F07"/>
    <w:rsid w:val="00445ED5"/>
    <w:rsid w:val="00446CCE"/>
    <w:rsid w:val="00447649"/>
    <w:rsid w:val="00447842"/>
    <w:rsid w:val="00450D7A"/>
    <w:rsid w:val="004514F5"/>
    <w:rsid w:val="00452770"/>
    <w:rsid w:val="00452F99"/>
    <w:rsid w:val="004536DA"/>
    <w:rsid w:val="0045391E"/>
    <w:rsid w:val="00454066"/>
    <w:rsid w:val="00456233"/>
    <w:rsid w:val="00456577"/>
    <w:rsid w:val="00456BF1"/>
    <w:rsid w:val="0045789F"/>
    <w:rsid w:val="00457944"/>
    <w:rsid w:val="00457AA5"/>
    <w:rsid w:val="00460306"/>
    <w:rsid w:val="00460489"/>
    <w:rsid w:val="0046181C"/>
    <w:rsid w:val="00461B83"/>
    <w:rsid w:val="00463774"/>
    <w:rsid w:val="00463BD9"/>
    <w:rsid w:val="004643AC"/>
    <w:rsid w:val="0046457D"/>
    <w:rsid w:val="00464CDE"/>
    <w:rsid w:val="00467B53"/>
    <w:rsid w:val="00467DC1"/>
    <w:rsid w:val="00467E71"/>
    <w:rsid w:val="0047061E"/>
    <w:rsid w:val="004718BC"/>
    <w:rsid w:val="00473C72"/>
    <w:rsid w:val="00474199"/>
    <w:rsid w:val="00474B7B"/>
    <w:rsid w:val="00476FD2"/>
    <w:rsid w:val="004801D9"/>
    <w:rsid w:val="00480B6B"/>
    <w:rsid w:val="00481AA2"/>
    <w:rsid w:val="00481F63"/>
    <w:rsid w:val="00483100"/>
    <w:rsid w:val="004845AC"/>
    <w:rsid w:val="00485745"/>
    <w:rsid w:val="00486224"/>
    <w:rsid w:val="00486F16"/>
    <w:rsid w:val="00492EF0"/>
    <w:rsid w:val="00493878"/>
    <w:rsid w:val="004941C6"/>
    <w:rsid w:val="0049498B"/>
    <w:rsid w:val="004965EF"/>
    <w:rsid w:val="00496768"/>
    <w:rsid w:val="0049689E"/>
    <w:rsid w:val="004972C8"/>
    <w:rsid w:val="00497A7D"/>
    <w:rsid w:val="004A0E9C"/>
    <w:rsid w:val="004A1113"/>
    <w:rsid w:val="004A24F2"/>
    <w:rsid w:val="004A2648"/>
    <w:rsid w:val="004A3A5F"/>
    <w:rsid w:val="004A3BA8"/>
    <w:rsid w:val="004A4C35"/>
    <w:rsid w:val="004A58E6"/>
    <w:rsid w:val="004A6282"/>
    <w:rsid w:val="004B1EFC"/>
    <w:rsid w:val="004B3BD1"/>
    <w:rsid w:val="004B3C2D"/>
    <w:rsid w:val="004B54B5"/>
    <w:rsid w:val="004B6560"/>
    <w:rsid w:val="004B7458"/>
    <w:rsid w:val="004B7660"/>
    <w:rsid w:val="004C1D3D"/>
    <w:rsid w:val="004C2280"/>
    <w:rsid w:val="004C25B5"/>
    <w:rsid w:val="004C2AFC"/>
    <w:rsid w:val="004C2D6D"/>
    <w:rsid w:val="004C3220"/>
    <w:rsid w:val="004C4B0E"/>
    <w:rsid w:val="004C537A"/>
    <w:rsid w:val="004C5CBE"/>
    <w:rsid w:val="004C6565"/>
    <w:rsid w:val="004C6850"/>
    <w:rsid w:val="004C6A56"/>
    <w:rsid w:val="004C724B"/>
    <w:rsid w:val="004D0E8B"/>
    <w:rsid w:val="004D199C"/>
    <w:rsid w:val="004D1AFE"/>
    <w:rsid w:val="004D1BD0"/>
    <w:rsid w:val="004D1BE1"/>
    <w:rsid w:val="004D2915"/>
    <w:rsid w:val="004D404B"/>
    <w:rsid w:val="004D4ECC"/>
    <w:rsid w:val="004D5C85"/>
    <w:rsid w:val="004D6216"/>
    <w:rsid w:val="004D744E"/>
    <w:rsid w:val="004E108C"/>
    <w:rsid w:val="004E10D4"/>
    <w:rsid w:val="004E1C1D"/>
    <w:rsid w:val="004E2572"/>
    <w:rsid w:val="004E2C05"/>
    <w:rsid w:val="004E2EF3"/>
    <w:rsid w:val="004E4E86"/>
    <w:rsid w:val="004E5274"/>
    <w:rsid w:val="004E61CA"/>
    <w:rsid w:val="004E7F3B"/>
    <w:rsid w:val="004F0763"/>
    <w:rsid w:val="004F30C1"/>
    <w:rsid w:val="004F3BEA"/>
    <w:rsid w:val="004F48A9"/>
    <w:rsid w:val="004F5812"/>
    <w:rsid w:val="004F6C2A"/>
    <w:rsid w:val="004F6FB9"/>
    <w:rsid w:val="004F7AEE"/>
    <w:rsid w:val="00500346"/>
    <w:rsid w:val="005018A1"/>
    <w:rsid w:val="00502416"/>
    <w:rsid w:val="00502695"/>
    <w:rsid w:val="00503322"/>
    <w:rsid w:val="005033C4"/>
    <w:rsid w:val="005054AF"/>
    <w:rsid w:val="00505C31"/>
    <w:rsid w:val="00506713"/>
    <w:rsid w:val="00506D7C"/>
    <w:rsid w:val="0050752B"/>
    <w:rsid w:val="00507D92"/>
    <w:rsid w:val="00510082"/>
    <w:rsid w:val="00510900"/>
    <w:rsid w:val="00511516"/>
    <w:rsid w:val="00511897"/>
    <w:rsid w:val="00513105"/>
    <w:rsid w:val="005135D2"/>
    <w:rsid w:val="00513CB7"/>
    <w:rsid w:val="005146E6"/>
    <w:rsid w:val="00514B1B"/>
    <w:rsid w:val="005166A6"/>
    <w:rsid w:val="00516E7A"/>
    <w:rsid w:val="005173A9"/>
    <w:rsid w:val="0052063C"/>
    <w:rsid w:val="00521456"/>
    <w:rsid w:val="005214E1"/>
    <w:rsid w:val="005258C2"/>
    <w:rsid w:val="00526300"/>
    <w:rsid w:val="00526958"/>
    <w:rsid w:val="00526B64"/>
    <w:rsid w:val="00530254"/>
    <w:rsid w:val="00531E04"/>
    <w:rsid w:val="0053411D"/>
    <w:rsid w:val="00534F33"/>
    <w:rsid w:val="00535552"/>
    <w:rsid w:val="005367BD"/>
    <w:rsid w:val="005376EE"/>
    <w:rsid w:val="00540E33"/>
    <w:rsid w:val="00541217"/>
    <w:rsid w:val="005417D1"/>
    <w:rsid w:val="00541C9B"/>
    <w:rsid w:val="00541CEC"/>
    <w:rsid w:val="00542649"/>
    <w:rsid w:val="005433F2"/>
    <w:rsid w:val="005439DF"/>
    <w:rsid w:val="00544157"/>
    <w:rsid w:val="00544F16"/>
    <w:rsid w:val="00546DE4"/>
    <w:rsid w:val="00547133"/>
    <w:rsid w:val="00547538"/>
    <w:rsid w:val="00551D91"/>
    <w:rsid w:val="005531D5"/>
    <w:rsid w:val="005537F8"/>
    <w:rsid w:val="005539D1"/>
    <w:rsid w:val="00554101"/>
    <w:rsid w:val="005551E6"/>
    <w:rsid w:val="005561DD"/>
    <w:rsid w:val="0055657C"/>
    <w:rsid w:val="005566C5"/>
    <w:rsid w:val="00557A4C"/>
    <w:rsid w:val="005600C9"/>
    <w:rsid w:val="00560B30"/>
    <w:rsid w:val="005613DF"/>
    <w:rsid w:val="00561799"/>
    <w:rsid w:val="00562970"/>
    <w:rsid w:val="00564532"/>
    <w:rsid w:val="00564591"/>
    <w:rsid w:val="00564755"/>
    <w:rsid w:val="005669F1"/>
    <w:rsid w:val="005709B3"/>
    <w:rsid w:val="00570B06"/>
    <w:rsid w:val="00573483"/>
    <w:rsid w:val="00573706"/>
    <w:rsid w:val="00573CFD"/>
    <w:rsid w:val="00575206"/>
    <w:rsid w:val="00575A68"/>
    <w:rsid w:val="00580D60"/>
    <w:rsid w:val="00581318"/>
    <w:rsid w:val="00581617"/>
    <w:rsid w:val="005816B4"/>
    <w:rsid w:val="00581C82"/>
    <w:rsid w:val="00581CC0"/>
    <w:rsid w:val="0058291E"/>
    <w:rsid w:val="00583A94"/>
    <w:rsid w:val="00584A65"/>
    <w:rsid w:val="00585521"/>
    <w:rsid w:val="00585EFB"/>
    <w:rsid w:val="00586B2C"/>
    <w:rsid w:val="00586E6A"/>
    <w:rsid w:val="00587224"/>
    <w:rsid w:val="00587BAE"/>
    <w:rsid w:val="00587EE5"/>
    <w:rsid w:val="00590BD6"/>
    <w:rsid w:val="00591B02"/>
    <w:rsid w:val="005939D3"/>
    <w:rsid w:val="00593D47"/>
    <w:rsid w:val="005946D8"/>
    <w:rsid w:val="005966F2"/>
    <w:rsid w:val="005A23E4"/>
    <w:rsid w:val="005A2C1A"/>
    <w:rsid w:val="005A50C7"/>
    <w:rsid w:val="005B3D7C"/>
    <w:rsid w:val="005B3FFB"/>
    <w:rsid w:val="005B468F"/>
    <w:rsid w:val="005B53B2"/>
    <w:rsid w:val="005B6685"/>
    <w:rsid w:val="005B73A2"/>
    <w:rsid w:val="005B7554"/>
    <w:rsid w:val="005B7AB3"/>
    <w:rsid w:val="005C1720"/>
    <w:rsid w:val="005C30E7"/>
    <w:rsid w:val="005C3EB3"/>
    <w:rsid w:val="005C4082"/>
    <w:rsid w:val="005C53FE"/>
    <w:rsid w:val="005C68E5"/>
    <w:rsid w:val="005C7053"/>
    <w:rsid w:val="005D0145"/>
    <w:rsid w:val="005D1692"/>
    <w:rsid w:val="005D187F"/>
    <w:rsid w:val="005D212A"/>
    <w:rsid w:val="005D382A"/>
    <w:rsid w:val="005D3DDE"/>
    <w:rsid w:val="005D4242"/>
    <w:rsid w:val="005D454D"/>
    <w:rsid w:val="005D47FB"/>
    <w:rsid w:val="005D4939"/>
    <w:rsid w:val="005D63F2"/>
    <w:rsid w:val="005D7AE6"/>
    <w:rsid w:val="005E00B6"/>
    <w:rsid w:val="005E1D81"/>
    <w:rsid w:val="005E2161"/>
    <w:rsid w:val="005E2CAB"/>
    <w:rsid w:val="005E4974"/>
    <w:rsid w:val="005E6D5C"/>
    <w:rsid w:val="005E73A7"/>
    <w:rsid w:val="005F12C3"/>
    <w:rsid w:val="005F2CD0"/>
    <w:rsid w:val="005F34D9"/>
    <w:rsid w:val="005F6236"/>
    <w:rsid w:val="005F6D78"/>
    <w:rsid w:val="005F71D1"/>
    <w:rsid w:val="005F7C72"/>
    <w:rsid w:val="00600632"/>
    <w:rsid w:val="00601191"/>
    <w:rsid w:val="006017AD"/>
    <w:rsid w:val="0060271D"/>
    <w:rsid w:val="00604D80"/>
    <w:rsid w:val="00604DCA"/>
    <w:rsid w:val="00605C50"/>
    <w:rsid w:val="00605CC3"/>
    <w:rsid w:val="00606550"/>
    <w:rsid w:val="006068D3"/>
    <w:rsid w:val="006108D8"/>
    <w:rsid w:val="00612333"/>
    <w:rsid w:val="0061297C"/>
    <w:rsid w:val="00612A95"/>
    <w:rsid w:val="006137FF"/>
    <w:rsid w:val="00615CCC"/>
    <w:rsid w:val="0061736C"/>
    <w:rsid w:val="0062260E"/>
    <w:rsid w:val="00622CF5"/>
    <w:rsid w:val="0062569B"/>
    <w:rsid w:val="006261C8"/>
    <w:rsid w:val="00626D7F"/>
    <w:rsid w:val="006308DD"/>
    <w:rsid w:val="006313DA"/>
    <w:rsid w:val="00632381"/>
    <w:rsid w:val="00632615"/>
    <w:rsid w:val="00633B3C"/>
    <w:rsid w:val="00636CDC"/>
    <w:rsid w:val="00636FA6"/>
    <w:rsid w:val="0063738F"/>
    <w:rsid w:val="0063782B"/>
    <w:rsid w:val="00641988"/>
    <w:rsid w:val="00641CBA"/>
    <w:rsid w:val="0064332D"/>
    <w:rsid w:val="00643FF1"/>
    <w:rsid w:val="006462E6"/>
    <w:rsid w:val="00647086"/>
    <w:rsid w:val="006472FA"/>
    <w:rsid w:val="00647750"/>
    <w:rsid w:val="00647CA2"/>
    <w:rsid w:val="00647F85"/>
    <w:rsid w:val="00650351"/>
    <w:rsid w:val="006509C1"/>
    <w:rsid w:val="00651E9E"/>
    <w:rsid w:val="00651F38"/>
    <w:rsid w:val="00653549"/>
    <w:rsid w:val="00653A95"/>
    <w:rsid w:val="00653D29"/>
    <w:rsid w:val="00656628"/>
    <w:rsid w:val="006567DC"/>
    <w:rsid w:val="0066022E"/>
    <w:rsid w:val="00660584"/>
    <w:rsid w:val="00660EA2"/>
    <w:rsid w:val="00661C78"/>
    <w:rsid w:val="00661F95"/>
    <w:rsid w:val="006648DF"/>
    <w:rsid w:val="00664E43"/>
    <w:rsid w:val="00665A06"/>
    <w:rsid w:val="00666376"/>
    <w:rsid w:val="00666837"/>
    <w:rsid w:val="00670095"/>
    <w:rsid w:val="006702DF"/>
    <w:rsid w:val="00670742"/>
    <w:rsid w:val="00670AB0"/>
    <w:rsid w:val="00672BB5"/>
    <w:rsid w:val="00675C39"/>
    <w:rsid w:val="006761ED"/>
    <w:rsid w:val="00677693"/>
    <w:rsid w:val="00677D09"/>
    <w:rsid w:val="00680E16"/>
    <w:rsid w:val="0068510F"/>
    <w:rsid w:val="00685908"/>
    <w:rsid w:val="00686674"/>
    <w:rsid w:val="00686A0A"/>
    <w:rsid w:val="00687519"/>
    <w:rsid w:val="006902B0"/>
    <w:rsid w:val="0069095E"/>
    <w:rsid w:val="00691959"/>
    <w:rsid w:val="006929D0"/>
    <w:rsid w:val="00692BE6"/>
    <w:rsid w:val="00693E32"/>
    <w:rsid w:val="006956EB"/>
    <w:rsid w:val="00696DE3"/>
    <w:rsid w:val="00696EBD"/>
    <w:rsid w:val="006971A8"/>
    <w:rsid w:val="006A0657"/>
    <w:rsid w:val="006A09E6"/>
    <w:rsid w:val="006A0A82"/>
    <w:rsid w:val="006A0B5D"/>
    <w:rsid w:val="006A136E"/>
    <w:rsid w:val="006A2D43"/>
    <w:rsid w:val="006A2E99"/>
    <w:rsid w:val="006A4C46"/>
    <w:rsid w:val="006A788B"/>
    <w:rsid w:val="006A7C69"/>
    <w:rsid w:val="006B065A"/>
    <w:rsid w:val="006B1600"/>
    <w:rsid w:val="006B212E"/>
    <w:rsid w:val="006B344A"/>
    <w:rsid w:val="006B6361"/>
    <w:rsid w:val="006B6381"/>
    <w:rsid w:val="006B64FA"/>
    <w:rsid w:val="006B7E8B"/>
    <w:rsid w:val="006B7F01"/>
    <w:rsid w:val="006C087D"/>
    <w:rsid w:val="006C0BB5"/>
    <w:rsid w:val="006C0E2F"/>
    <w:rsid w:val="006C0F5C"/>
    <w:rsid w:val="006C1303"/>
    <w:rsid w:val="006C1E21"/>
    <w:rsid w:val="006C4C65"/>
    <w:rsid w:val="006C6010"/>
    <w:rsid w:val="006C6B76"/>
    <w:rsid w:val="006C6CF1"/>
    <w:rsid w:val="006C7005"/>
    <w:rsid w:val="006D1297"/>
    <w:rsid w:val="006D1929"/>
    <w:rsid w:val="006D30E0"/>
    <w:rsid w:val="006D4ED5"/>
    <w:rsid w:val="006D5690"/>
    <w:rsid w:val="006D71A7"/>
    <w:rsid w:val="006D7678"/>
    <w:rsid w:val="006D7B83"/>
    <w:rsid w:val="006D7E80"/>
    <w:rsid w:val="006E011D"/>
    <w:rsid w:val="006E0BFB"/>
    <w:rsid w:val="006E21A1"/>
    <w:rsid w:val="006E3292"/>
    <w:rsid w:val="006E3863"/>
    <w:rsid w:val="006E3961"/>
    <w:rsid w:val="006E3CA5"/>
    <w:rsid w:val="006E534B"/>
    <w:rsid w:val="006E5671"/>
    <w:rsid w:val="006E5A1D"/>
    <w:rsid w:val="006E5AE8"/>
    <w:rsid w:val="006E6680"/>
    <w:rsid w:val="006E6FD5"/>
    <w:rsid w:val="006E7CAB"/>
    <w:rsid w:val="006F0384"/>
    <w:rsid w:val="006F0749"/>
    <w:rsid w:val="006F1B45"/>
    <w:rsid w:val="006F3887"/>
    <w:rsid w:val="006F51AC"/>
    <w:rsid w:val="006F56D1"/>
    <w:rsid w:val="006F619E"/>
    <w:rsid w:val="006F6B0D"/>
    <w:rsid w:val="006F7B16"/>
    <w:rsid w:val="007005B2"/>
    <w:rsid w:val="007015B8"/>
    <w:rsid w:val="0070271A"/>
    <w:rsid w:val="007040A6"/>
    <w:rsid w:val="007050A8"/>
    <w:rsid w:val="0070536F"/>
    <w:rsid w:val="00706D7E"/>
    <w:rsid w:val="00706E96"/>
    <w:rsid w:val="00707EC8"/>
    <w:rsid w:val="007102EE"/>
    <w:rsid w:val="00710384"/>
    <w:rsid w:val="0071085F"/>
    <w:rsid w:val="00710939"/>
    <w:rsid w:val="00711172"/>
    <w:rsid w:val="00712C8F"/>
    <w:rsid w:val="00712CE6"/>
    <w:rsid w:val="007140A4"/>
    <w:rsid w:val="007156A8"/>
    <w:rsid w:val="007202D8"/>
    <w:rsid w:val="00722785"/>
    <w:rsid w:val="007228EF"/>
    <w:rsid w:val="00725696"/>
    <w:rsid w:val="00725EBB"/>
    <w:rsid w:val="007261B2"/>
    <w:rsid w:val="007272FA"/>
    <w:rsid w:val="0072748E"/>
    <w:rsid w:val="00727B06"/>
    <w:rsid w:val="00730104"/>
    <w:rsid w:val="007304DB"/>
    <w:rsid w:val="007307A6"/>
    <w:rsid w:val="00730D90"/>
    <w:rsid w:val="00731763"/>
    <w:rsid w:val="00732560"/>
    <w:rsid w:val="00732F95"/>
    <w:rsid w:val="007330EE"/>
    <w:rsid w:val="00733E3B"/>
    <w:rsid w:val="00741FDF"/>
    <w:rsid w:val="007420D9"/>
    <w:rsid w:val="0074260F"/>
    <w:rsid w:val="00742792"/>
    <w:rsid w:val="00742DB1"/>
    <w:rsid w:val="007447E7"/>
    <w:rsid w:val="00745ECE"/>
    <w:rsid w:val="007475FF"/>
    <w:rsid w:val="00750054"/>
    <w:rsid w:val="00750144"/>
    <w:rsid w:val="00752652"/>
    <w:rsid w:val="007548E3"/>
    <w:rsid w:val="00755701"/>
    <w:rsid w:val="0075592C"/>
    <w:rsid w:val="00755C12"/>
    <w:rsid w:val="0075671E"/>
    <w:rsid w:val="00756EC3"/>
    <w:rsid w:val="00757C99"/>
    <w:rsid w:val="00760246"/>
    <w:rsid w:val="00760C9B"/>
    <w:rsid w:val="00761642"/>
    <w:rsid w:val="00762C5E"/>
    <w:rsid w:val="0076497C"/>
    <w:rsid w:val="00764A97"/>
    <w:rsid w:val="0076681B"/>
    <w:rsid w:val="00767BA2"/>
    <w:rsid w:val="00767F4B"/>
    <w:rsid w:val="00770252"/>
    <w:rsid w:val="00770D5C"/>
    <w:rsid w:val="00770FC9"/>
    <w:rsid w:val="007722C7"/>
    <w:rsid w:val="00772E38"/>
    <w:rsid w:val="00774653"/>
    <w:rsid w:val="007757DF"/>
    <w:rsid w:val="0077687F"/>
    <w:rsid w:val="00776FA4"/>
    <w:rsid w:val="00781109"/>
    <w:rsid w:val="007811AD"/>
    <w:rsid w:val="00781726"/>
    <w:rsid w:val="00782BE0"/>
    <w:rsid w:val="00784321"/>
    <w:rsid w:val="00784CF8"/>
    <w:rsid w:val="00785D62"/>
    <w:rsid w:val="00787C3D"/>
    <w:rsid w:val="00791D4B"/>
    <w:rsid w:val="007921AD"/>
    <w:rsid w:val="00792576"/>
    <w:rsid w:val="00792D79"/>
    <w:rsid w:val="00793023"/>
    <w:rsid w:val="00793E51"/>
    <w:rsid w:val="00794F0D"/>
    <w:rsid w:val="00795E57"/>
    <w:rsid w:val="00797720"/>
    <w:rsid w:val="007A037F"/>
    <w:rsid w:val="007A1102"/>
    <w:rsid w:val="007A365A"/>
    <w:rsid w:val="007A3EA2"/>
    <w:rsid w:val="007A5E00"/>
    <w:rsid w:val="007A65F3"/>
    <w:rsid w:val="007A6FC1"/>
    <w:rsid w:val="007A6FC2"/>
    <w:rsid w:val="007A7033"/>
    <w:rsid w:val="007A774F"/>
    <w:rsid w:val="007B050A"/>
    <w:rsid w:val="007B0E7F"/>
    <w:rsid w:val="007B13D4"/>
    <w:rsid w:val="007B2C39"/>
    <w:rsid w:val="007B31AA"/>
    <w:rsid w:val="007B31E8"/>
    <w:rsid w:val="007B3262"/>
    <w:rsid w:val="007B3DBE"/>
    <w:rsid w:val="007B470A"/>
    <w:rsid w:val="007B4AB2"/>
    <w:rsid w:val="007B55C2"/>
    <w:rsid w:val="007C0D97"/>
    <w:rsid w:val="007C13B2"/>
    <w:rsid w:val="007C19D6"/>
    <w:rsid w:val="007C52CD"/>
    <w:rsid w:val="007C6240"/>
    <w:rsid w:val="007C7954"/>
    <w:rsid w:val="007D130B"/>
    <w:rsid w:val="007D163D"/>
    <w:rsid w:val="007D1FD1"/>
    <w:rsid w:val="007D2478"/>
    <w:rsid w:val="007D3125"/>
    <w:rsid w:val="007D6E1E"/>
    <w:rsid w:val="007D7463"/>
    <w:rsid w:val="007D78D5"/>
    <w:rsid w:val="007D78FB"/>
    <w:rsid w:val="007D7985"/>
    <w:rsid w:val="007E142E"/>
    <w:rsid w:val="007E1A62"/>
    <w:rsid w:val="007E1C5B"/>
    <w:rsid w:val="007E2511"/>
    <w:rsid w:val="007E3AE7"/>
    <w:rsid w:val="007E4B93"/>
    <w:rsid w:val="007E5FF8"/>
    <w:rsid w:val="007E73F7"/>
    <w:rsid w:val="007E7DEA"/>
    <w:rsid w:val="007F0C7A"/>
    <w:rsid w:val="007F2BA4"/>
    <w:rsid w:val="007F3697"/>
    <w:rsid w:val="007F3BF0"/>
    <w:rsid w:val="007F49FA"/>
    <w:rsid w:val="007F6250"/>
    <w:rsid w:val="007F62A4"/>
    <w:rsid w:val="007F6CE1"/>
    <w:rsid w:val="00800055"/>
    <w:rsid w:val="008005B7"/>
    <w:rsid w:val="00800EDB"/>
    <w:rsid w:val="00801FA1"/>
    <w:rsid w:val="00802057"/>
    <w:rsid w:val="00803C2D"/>
    <w:rsid w:val="00803D96"/>
    <w:rsid w:val="0080463A"/>
    <w:rsid w:val="00805890"/>
    <w:rsid w:val="00805897"/>
    <w:rsid w:val="00805913"/>
    <w:rsid w:val="00805CD3"/>
    <w:rsid w:val="008064D6"/>
    <w:rsid w:val="0080725D"/>
    <w:rsid w:val="008102B9"/>
    <w:rsid w:val="0081269E"/>
    <w:rsid w:val="008127F0"/>
    <w:rsid w:val="008137DE"/>
    <w:rsid w:val="00814B45"/>
    <w:rsid w:val="00814F2E"/>
    <w:rsid w:val="0081579F"/>
    <w:rsid w:val="0081626D"/>
    <w:rsid w:val="00816D83"/>
    <w:rsid w:val="008209A8"/>
    <w:rsid w:val="0082282E"/>
    <w:rsid w:val="00822937"/>
    <w:rsid w:val="008239D3"/>
    <w:rsid w:val="00825BB4"/>
    <w:rsid w:val="00826312"/>
    <w:rsid w:val="00827C2D"/>
    <w:rsid w:val="008313CD"/>
    <w:rsid w:val="0083290F"/>
    <w:rsid w:val="00832A46"/>
    <w:rsid w:val="00833C9E"/>
    <w:rsid w:val="008349C6"/>
    <w:rsid w:val="00834EAB"/>
    <w:rsid w:val="00835835"/>
    <w:rsid w:val="00835876"/>
    <w:rsid w:val="0083590C"/>
    <w:rsid w:val="00837188"/>
    <w:rsid w:val="00837F83"/>
    <w:rsid w:val="00840614"/>
    <w:rsid w:val="00840620"/>
    <w:rsid w:val="0084066F"/>
    <w:rsid w:val="00840D12"/>
    <w:rsid w:val="00840FFE"/>
    <w:rsid w:val="00842775"/>
    <w:rsid w:val="00843745"/>
    <w:rsid w:val="00843D35"/>
    <w:rsid w:val="008448BB"/>
    <w:rsid w:val="00846648"/>
    <w:rsid w:val="008467F1"/>
    <w:rsid w:val="00847438"/>
    <w:rsid w:val="00851EED"/>
    <w:rsid w:val="00852C18"/>
    <w:rsid w:val="0085310C"/>
    <w:rsid w:val="008531AF"/>
    <w:rsid w:val="00853A0F"/>
    <w:rsid w:val="00854DC4"/>
    <w:rsid w:val="00854ED8"/>
    <w:rsid w:val="00854EF4"/>
    <w:rsid w:val="008566D1"/>
    <w:rsid w:val="00857647"/>
    <w:rsid w:val="0086036F"/>
    <w:rsid w:val="00860C93"/>
    <w:rsid w:val="00861220"/>
    <w:rsid w:val="008625DD"/>
    <w:rsid w:val="00862CBE"/>
    <w:rsid w:val="00862CED"/>
    <w:rsid w:val="00863372"/>
    <w:rsid w:val="008634C2"/>
    <w:rsid w:val="00865D81"/>
    <w:rsid w:val="008663ED"/>
    <w:rsid w:val="00866A01"/>
    <w:rsid w:val="00867A15"/>
    <w:rsid w:val="008735A9"/>
    <w:rsid w:val="00874155"/>
    <w:rsid w:val="008765A9"/>
    <w:rsid w:val="008771DE"/>
    <w:rsid w:val="0087727D"/>
    <w:rsid w:val="00877612"/>
    <w:rsid w:val="00881C0F"/>
    <w:rsid w:val="00881C1F"/>
    <w:rsid w:val="00883262"/>
    <w:rsid w:val="008843A5"/>
    <w:rsid w:val="00884788"/>
    <w:rsid w:val="008851C8"/>
    <w:rsid w:val="0088546B"/>
    <w:rsid w:val="00887C56"/>
    <w:rsid w:val="008901E7"/>
    <w:rsid w:val="00890419"/>
    <w:rsid w:val="0089070F"/>
    <w:rsid w:val="008908F9"/>
    <w:rsid w:val="00890F34"/>
    <w:rsid w:val="00891D44"/>
    <w:rsid w:val="00892530"/>
    <w:rsid w:val="00892A68"/>
    <w:rsid w:val="00893043"/>
    <w:rsid w:val="0089340A"/>
    <w:rsid w:val="0089475E"/>
    <w:rsid w:val="00894C89"/>
    <w:rsid w:val="008961AB"/>
    <w:rsid w:val="00897A71"/>
    <w:rsid w:val="00897DE1"/>
    <w:rsid w:val="008A01BF"/>
    <w:rsid w:val="008A093C"/>
    <w:rsid w:val="008A16EF"/>
    <w:rsid w:val="008A1BAA"/>
    <w:rsid w:val="008A23E0"/>
    <w:rsid w:val="008A2410"/>
    <w:rsid w:val="008A26D1"/>
    <w:rsid w:val="008A2A70"/>
    <w:rsid w:val="008A2BC5"/>
    <w:rsid w:val="008A3892"/>
    <w:rsid w:val="008A7E0C"/>
    <w:rsid w:val="008B1C7E"/>
    <w:rsid w:val="008B2345"/>
    <w:rsid w:val="008B2A7A"/>
    <w:rsid w:val="008B326D"/>
    <w:rsid w:val="008B509E"/>
    <w:rsid w:val="008B5809"/>
    <w:rsid w:val="008B6282"/>
    <w:rsid w:val="008B674D"/>
    <w:rsid w:val="008B700B"/>
    <w:rsid w:val="008B7028"/>
    <w:rsid w:val="008B70A2"/>
    <w:rsid w:val="008B7DBC"/>
    <w:rsid w:val="008C0018"/>
    <w:rsid w:val="008C031D"/>
    <w:rsid w:val="008C1CF8"/>
    <w:rsid w:val="008C300F"/>
    <w:rsid w:val="008C3C9B"/>
    <w:rsid w:val="008C4BE6"/>
    <w:rsid w:val="008C4D32"/>
    <w:rsid w:val="008C5263"/>
    <w:rsid w:val="008C5CC2"/>
    <w:rsid w:val="008C5DBE"/>
    <w:rsid w:val="008C7208"/>
    <w:rsid w:val="008C7732"/>
    <w:rsid w:val="008D0966"/>
    <w:rsid w:val="008D0CEA"/>
    <w:rsid w:val="008D16CE"/>
    <w:rsid w:val="008D2209"/>
    <w:rsid w:val="008D253B"/>
    <w:rsid w:val="008D2A88"/>
    <w:rsid w:val="008D34BA"/>
    <w:rsid w:val="008D380D"/>
    <w:rsid w:val="008D3D7B"/>
    <w:rsid w:val="008D6BB7"/>
    <w:rsid w:val="008D6C3F"/>
    <w:rsid w:val="008E050F"/>
    <w:rsid w:val="008E05D4"/>
    <w:rsid w:val="008E0C2C"/>
    <w:rsid w:val="008E0CFF"/>
    <w:rsid w:val="008E2E7E"/>
    <w:rsid w:val="008E42F8"/>
    <w:rsid w:val="008E44AD"/>
    <w:rsid w:val="008E47E8"/>
    <w:rsid w:val="008E4A57"/>
    <w:rsid w:val="008E6D2E"/>
    <w:rsid w:val="008F0FE6"/>
    <w:rsid w:val="008F1056"/>
    <w:rsid w:val="008F2BDB"/>
    <w:rsid w:val="008F30C8"/>
    <w:rsid w:val="008F3582"/>
    <w:rsid w:val="008F547D"/>
    <w:rsid w:val="008F54EB"/>
    <w:rsid w:val="008F5510"/>
    <w:rsid w:val="008F5845"/>
    <w:rsid w:val="008F5A87"/>
    <w:rsid w:val="008F671E"/>
    <w:rsid w:val="008F6DF1"/>
    <w:rsid w:val="008F72B6"/>
    <w:rsid w:val="008F7832"/>
    <w:rsid w:val="009008C8"/>
    <w:rsid w:val="009017C0"/>
    <w:rsid w:val="009026DA"/>
    <w:rsid w:val="00902943"/>
    <w:rsid w:val="00902B52"/>
    <w:rsid w:val="0090539A"/>
    <w:rsid w:val="00906A20"/>
    <w:rsid w:val="00907E04"/>
    <w:rsid w:val="009102A4"/>
    <w:rsid w:val="00910436"/>
    <w:rsid w:val="009105E6"/>
    <w:rsid w:val="00910B4B"/>
    <w:rsid w:val="009119DE"/>
    <w:rsid w:val="00911FC5"/>
    <w:rsid w:val="00912B40"/>
    <w:rsid w:val="00912CEC"/>
    <w:rsid w:val="0091352A"/>
    <w:rsid w:val="0091412F"/>
    <w:rsid w:val="00914540"/>
    <w:rsid w:val="00917057"/>
    <w:rsid w:val="0092023F"/>
    <w:rsid w:val="00923D15"/>
    <w:rsid w:val="00926249"/>
    <w:rsid w:val="0092664A"/>
    <w:rsid w:val="00926689"/>
    <w:rsid w:val="009278D2"/>
    <w:rsid w:val="00927B78"/>
    <w:rsid w:val="0093021C"/>
    <w:rsid w:val="00932953"/>
    <w:rsid w:val="00932A43"/>
    <w:rsid w:val="00933B78"/>
    <w:rsid w:val="00934617"/>
    <w:rsid w:val="00935E24"/>
    <w:rsid w:val="00936143"/>
    <w:rsid w:val="00937676"/>
    <w:rsid w:val="00937C45"/>
    <w:rsid w:val="00940190"/>
    <w:rsid w:val="00940415"/>
    <w:rsid w:val="00941DAD"/>
    <w:rsid w:val="00942928"/>
    <w:rsid w:val="00945B23"/>
    <w:rsid w:val="0094626C"/>
    <w:rsid w:val="00946982"/>
    <w:rsid w:val="00946D4D"/>
    <w:rsid w:val="009471B9"/>
    <w:rsid w:val="009477B5"/>
    <w:rsid w:val="00950A04"/>
    <w:rsid w:val="00950C70"/>
    <w:rsid w:val="009525EF"/>
    <w:rsid w:val="00953A38"/>
    <w:rsid w:val="00954546"/>
    <w:rsid w:val="00956550"/>
    <w:rsid w:val="009565BF"/>
    <w:rsid w:val="00956DDE"/>
    <w:rsid w:val="0095719C"/>
    <w:rsid w:val="009576C2"/>
    <w:rsid w:val="00957F93"/>
    <w:rsid w:val="009603E9"/>
    <w:rsid w:val="00960550"/>
    <w:rsid w:val="00961C96"/>
    <w:rsid w:val="009632F4"/>
    <w:rsid w:val="00963B71"/>
    <w:rsid w:val="00964A28"/>
    <w:rsid w:val="0096553F"/>
    <w:rsid w:val="0096657E"/>
    <w:rsid w:val="00967520"/>
    <w:rsid w:val="00967DE7"/>
    <w:rsid w:val="00971F16"/>
    <w:rsid w:val="00972509"/>
    <w:rsid w:val="00973425"/>
    <w:rsid w:val="00974784"/>
    <w:rsid w:val="00974F3C"/>
    <w:rsid w:val="00975353"/>
    <w:rsid w:val="00975447"/>
    <w:rsid w:val="00975498"/>
    <w:rsid w:val="00975AAE"/>
    <w:rsid w:val="0097685F"/>
    <w:rsid w:val="009779F4"/>
    <w:rsid w:val="00977EF9"/>
    <w:rsid w:val="00980694"/>
    <w:rsid w:val="009806B1"/>
    <w:rsid w:val="00981BE5"/>
    <w:rsid w:val="0098300E"/>
    <w:rsid w:val="0098324E"/>
    <w:rsid w:val="00984966"/>
    <w:rsid w:val="00984DC4"/>
    <w:rsid w:val="00984F78"/>
    <w:rsid w:val="00986D18"/>
    <w:rsid w:val="00987F8E"/>
    <w:rsid w:val="009921B4"/>
    <w:rsid w:val="009922E7"/>
    <w:rsid w:val="0099295E"/>
    <w:rsid w:val="00992F02"/>
    <w:rsid w:val="00993900"/>
    <w:rsid w:val="009942AC"/>
    <w:rsid w:val="00996515"/>
    <w:rsid w:val="00997179"/>
    <w:rsid w:val="009977EF"/>
    <w:rsid w:val="00997C1E"/>
    <w:rsid w:val="009A04A4"/>
    <w:rsid w:val="009A099F"/>
    <w:rsid w:val="009A09F3"/>
    <w:rsid w:val="009A16AE"/>
    <w:rsid w:val="009A1D11"/>
    <w:rsid w:val="009A2CCF"/>
    <w:rsid w:val="009A3AF2"/>
    <w:rsid w:val="009A3C31"/>
    <w:rsid w:val="009A4ABB"/>
    <w:rsid w:val="009A4B77"/>
    <w:rsid w:val="009A515E"/>
    <w:rsid w:val="009A6C35"/>
    <w:rsid w:val="009A6E82"/>
    <w:rsid w:val="009A74EA"/>
    <w:rsid w:val="009B04E3"/>
    <w:rsid w:val="009B3393"/>
    <w:rsid w:val="009B42B6"/>
    <w:rsid w:val="009B4606"/>
    <w:rsid w:val="009B4AE5"/>
    <w:rsid w:val="009B4EFB"/>
    <w:rsid w:val="009B598E"/>
    <w:rsid w:val="009C0A07"/>
    <w:rsid w:val="009C0D34"/>
    <w:rsid w:val="009C0DBF"/>
    <w:rsid w:val="009C255F"/>
    <w:rsid w:val="009C2ED0"/>
    <w:rsid w:val="009C48B7"/>
    <w:rsid w:val="009D02E2"/>
    <w:rsid w:val="009D0F9E"/>
    <w:rsid w:val="009D184B"/>
    <w:rsid w:val="009D1D05"/>
    <w:rsid w:val="009D257C"/>
    <w:rsid w:val="009D3E0C"/>
    <w:rsid w:val="009D45C6"/>
    <w:rsid w:val="009D51E2"/>
    <w:rsid w:val="009D55A0"/>
    <w:rsid w:val="009D5F43"/>
    <w:rsid w:val="009E1BBC"/>
    <w:rsid w:val="009E32BC"/>
    <w:rsid w:val="009E43D9"/>
    <w:rsid w:val="009E4938"/>
    <w:rsid w:val="009E4C2C"/>
    <w:rsid w:val="009E5950"/>
    <w:rsid w:val="009E683E"/>
    <w:rsid w:val="009E7704"/>
    <w:rsid w:val="009E7F41"/>
    <w:rsid w:val="009F16ED"/>
    <w:rsid w:val="009F4730"/>
    <w:rsid w:val="009F5017"/>
    <w:rsid w:val="009F5CAB"/>
    <w:rsid w:val="009F7C6A"/>
    <w:rsid w:val="009F7D81"/>
    <w:rsid w:val="00A00AA3"/>
    <w:rsid w:val="00A02C79"/>
    <w:rsid w:val="00A03D25"/>
    <w:rsid w:val="00A04209"/>
    <w:rsid w:val="00A04569"/>
    <w:rsid w:val="00A048AB"/>
    <w:rsid w:val="00A04F4F"/>
    <w:rsid w:val="00A05799"/>
    <w:rsid w:val="00A0591A"/>
    <w:rsid w:val="00A06B31"/>
    <w:rsid w:val="00A10AD8"/>
    <w:rsid w:val="00A10BA2"/>
    <w:rsid w:val="00A11117"/>
    <w:rsid w:val="00A117AB"/>
    <w:rsid w:val="00A13FE6"/>
    <w:rsid w:val="00A146DC"/>
    <w:rsid w:val="00A14D14"/>
    <w:rsid w:val="00A15570"/>
    <w:rsid w:val="00A211CB"/>
    <w:rsid w:val="00A21222"/>
    <w:rsid w:val="00A21318"/>
    <w:rsid w:val="00A21A19"/>
    <w:rsid w:val="00A22C5F"/>
    <w:rsid w:val="00A2327D"/>
    <w:rsid w:val="00A2329F"/>
    <w:rsid w:val="00A23587"/>
    <w:rsid w:val="00A23791"/>
    <w:rsid w:val="00A23813"/>
    <w:rsid w:val="00A2515B"/>
    <w:rsid w:val="00A25263"/>
    <w:rsid w:val="00A255CB"/>
    <w:rsid w:val="00A31688"/>
    <w:rsid w:val="00A318E2"/>
    <w:rsid w:val="00A31D98"/>
    <w:rsid w:val="00A329FA"/>
    <w:rsid w:val="00A32CA5"/>
    <w:rsid w:val="00A334F8"/>
    <w:rsid w:val="00A359FB"/>
    <w:rsid w:val="00A360EF"/>
    <w:rsid w:val="00A36E7A"/>
    <w:rsid w:val="00A37C62"/>
    <w:rsid w:val="00A40528"/>
    <w:rsid w:val="00A409B7"/>
    <w:rsid w:val="00A417D2"/>
    <w:rsid w:val="00A41A8C"/>
    <w:rsid w:val="00A41C0D"/>
    <w:rsid w:val="00A42409"/>
    <w:rsid w:val="00A435FA"/>
    <w:rsid w:val="00A43DBE"/>
    <w:rsid w:val="00A44351"/>
    <w:rsid w:val="00A45A66"/>
    <w:rsid w:val="00A45B22"/>
    <w:rsid w:val="00A472D1"/>
    <w:rsid w:val="00A47418"/>
    <w:rsid w:val="00A47806"/>
    <w:rsid w:val="00A506C2"/>
    <w:rsid w:val="00A50D29"/>
    <w:rsid w:val="00A5490F"/>
    <w:rsid w:val="00A56DA0"/>
    <w:rsid w:val="00A576D9"/>
    <w:rsid w:val="00A62286"/>
    <w:rsid w:val="00A625B2"/>
    <w:rsid w:val="00A6336B"/>
    <w:rsid w:val="00A64A5B"/>
    <w:rsid w:val="00A6625E"/>
    <w:rsid w:val="00A67ECA"/>
    <w:rsid w:val="00A67EF5"/>
    <w:rsid w:val="00A703AD"/>
    <w:rsid w:val="00A70926"/>
    <w:rsid w:val="00A70C0A"/>
    <w:rsid w:val="00A71A7B"/>
    <w:rsid w:val="00A71EE5"/>
    <w:rsid w:val="00A725B4"/>
    <w:rsid w:val="00A72E59"/>
    <w:rsid w:val="00A730E2"/>
    <w:rsid w:val="00A755B0"/>
    <w:rsid w:val="00A757A9"/>
    <w:rsid w:val="00A7589B"/>
    <w:rsid w:val="00A765C3"/>
    <w:rsid w:val="00A77478"/>
    <w:rsid w:val="00A80CCA"/>
    <w:rsid w:val="00A80D00"/>
    <w:rsid w:val="00A81839"/>
    <w:rsid w:val="00A81DC1"/>
    <w:rsid w:val="00A82138"/>
    <w:rsid w:val="00A82971"/>
    <w:rsid w:val="00A8316C"/>
    <w:rsid w:val="00A83269"/>
    <w:rsid w:val="00A84767"/>
    <w:rsid w:val="00A84887"/>
    <w:rsid w:val="00A85484"/>
    <w:rsid w:val="00A86EB9"/>
    <w:rsid w:val="00A87510"/>
    <w:rsid w:val="00A87B6C"/>
    <w:rsid w:val="00A90D8F"/>
    <w:rsid w:val="00A91110"/>
    <w:rsid w:val="00A912F1"/>
    <w:rsid w:val="00A91956"/>
    <w:rsid w:val="00A919F3"/>
    <w:rsid w:val="00A92955"/>
    <w:rsid w:val="00A92D91"/>
    <w:rsid w:val="00A93A5C"/>
    <w:rsid w:val="00A93CA4"/>
    <w:rsid w:val="00A93E07"/>
    <w:rsid w:val="00A94439"/>
    <w:rsid w:val="00A95018"/>
    <w:rsid w:val="00A976B8"/>
    <w:rsid w:val="00AA02FD"/>
    <w:rsid w:val="00AA07A2"/>
    <w:rsid w:val="00AA097E"/>
    <w:rsid w:val="00AA23AD"/>
    <w:rsid w:val="00AA2804"/>
    <w:rsid w:val="00AA2ABA"/>
    <w:rsid w:val="00AA2D88"/>
    <w:rsid w:val="00AA3004"/>
    <w:rsid w:val="00AA341D"/>
    <w:rsid w:val="00AA527D"/>
    <w:rsid w:val="00AA7364"/>
    <w:rsid w:val="00AB0E06"/>
    <w:rsid w:val="00AB3492"/>
    <w:rsid w:val="00AB69C5"/>
    <w:rsid w:val="00AB6A48"/>
    <w:rsid w:val="00AB7EB0"/>
    <w:rsid w:val="00AB7ECF"/>
    <w:rsid w:val="00AC0DCA"/>
    <w:rsid w:val="00AC1760"/>
    <w:rsid w:val="00AC1963"/>
    <w:rsid w:val="00AC2752"/>
    <w:rsid w:val="00AC373E"/>
    <w:rsid w:val="00AC3D1D"/>
    <w:rsid w:val="00AC4B8C"/>
    <w:rsid w:val="00AC5736"/>
    <w:rsid w:val="00AC58B8"/>
    <w:rsid w:val="00AC5976"/>
    <w:rsid w:val="00AC68D3"/>
    <w:rsid w:val="00AC6A79"/>
    <w:rsid w:val="00AD00DA"/>
    <w:rsid w:val="00AD09CB"/>
    <w:rsid w:val="00AD1702"/>
    <w:rsid w:val="00AD3976"/>
    <w:rsid w:val="00AD3AAE"/>
    <w:rsid w:val="00AD40E0"/>
    <w:rsid w:val="00AD4DE4"/>
    <w:rsid w:val="00AD4FEB"/>
    <w:rsid w:val="00AD5DD1"/>
    <w:rsid w:val="00AD5FEE"/>
    <w:rsid w:val="00AD77CC"/>
    <w:rsid w:val="00AE03EE"/>
    <w:rsid w:val="00AE1E92"/>
    <w:rsid w:val="00AE2130"/>
    <w:rsid w:val="00AE21E0"/>
    <w:rsid w:val="00AE22AB"/>
    <w:rsid w:val="00AE5D49"/>
    <w:rsid w:val="00AE6521"/>
    <w:rsid w:val="00AE6B42"/>
    <w:rsid w:val="00AE73AA"/>
    <w:rsid w:val="00AE7D54"/>
    <w:rsid w:val="00AF0CFB"/>
    <w:rsid w:val="00AF1E48"/>
    <w:rsid w:val="00AF224F"/>
    <w:rsid w:val="00AF4B3D"/>
    <w:rsid w:val="00AF579E"/>
    <w:rsid w:val="00AF605E"/>
    <w:rsid w:val="00B02D68"/>
    <w:rsid w:val="00B0398B"/>
    <w:rsid w:val="00B03D3A"/>
    <w:rsid w:val="00B03ED5"/>
    <w:rsid w:val="00B041A7"/>
    <w:rsid w:val="00B04832"/>
    <w:rsid w:val="00B05238"/>
    <w:rsid w:val="00B0584D"/>
    <w:rsid w:val="00B065F5"/>
    <w:rsid w:val="00B06734"/>
    <w:rsid w:val="00B11C7E"/>
    <w:rsid w:val="00B11DD5"/>
    <w:rsid w:val="00B12929"/>
    <w:rsid w:val="00B1320A"/>
    <w:rsid w:val="00B13291"/>
    <w:rsid w:val="00B134A7"/>
    <w:rsid w:val="00B135D8"/>
    <w:rsid w:val="00B1395F"/>
    <w:rsid w:val="00B15859"/>
    <w:rsid w:val="00B159AB"/>
    <w:rsid w:val="00B16417"/>
    <w:rsid w:val="00B16DA1"/>
    <w:rsid w:val="00B17069"/>
    <w:rsid w:val="00B174E0"/>
    <w:rsid w:val="00B17990"/>
    <w:rsid w:val="00B20096"/>
    <w:rsid w:val="00B215B3"/>
    <w:rsid w:val="00B22037"/>
    <w:rsid w:val="00B223D5"/>
    <w:rsid w:val="00B227ED"/>
    <w:rsid w:val="00B22C1F"/>
    <w:rsid w:val="00B2658C"/>
    <w:rsid w:val="00B26DD7"/>
    <w:rsid w:val="00B26FDD"/>
    <w:rsid w:val="00B30E81"/>
    <w:rsid w:val="00B311D0"/>
    <w:rsid w:val="00B316B5"/>
    <w:rsid w:val="00B31C81"/>
    <w:rsid w:val="00B31EB4"/>
    <w:rsid w:val="00B31ED8"/>
    <w:rsid w:val="00B3201E"/>
    <w:rsid w:val="00B32173"/>
    <w:rsid w:val="00B322AD"/>
    <w:rsid w:val="00B33235"/>
    <w:rsid w:val="00B335E5"/>
    <w:rsid w:val="00B33764"/>
    <w:rsid w:val="00B3512E"/>
    <w:rsid w:val="00B3524B"/>
    <w:rsid w:val="00B35E17"/>
    <w:rsid w:val="00B3748B"/>
    <w:rsid w:val="00B37A31"/>
    <w:rsid w:val="00B37AE7"/>
    <w:rsid w:val="00B40E15"/>
    <w:rsid w:val="00B40E2D"/>
    <w:rsid w:val="00B40EC0"/>
    <w:rsid w:val="00B40F7E"/>
    <w:rsid w:val="00B40FEA"/>
    <w:rsid w:val="00B41098"/>
    <w:rsid w:val="00B43161"/>
    <w:rsid w:val="00B4391D"/>
    <w:rsid w:val="00B4405A"/>
    <w:rsid w:val="00B452F2"/>
    <w:rsid w:val="00B455D8"/>
    <w:rsid w:val="00B4591F"/>
    <w:rsid w:val="00B47C0F"/>
    <w:rsid w:val="00B5191E"/>
    <w:rsid w:val="00B52CC4"/>
    <w:rsid w:val="00B532F5"/>
    <w:rsid w:val="00B5356F"/>
    <w:rsid w:val="00B539EB"/>
    <w:rsid w:val="00B53D95"/>
    <w:rsid w:val="00B55877"/>
    <w:rsid w:val="00B55C89"/>
    <w:rsid w:val="00B5662E"/>
    <w:rsid w:val="00B57C6C"/>
    <w:rsid w:val="00B60359"/>
    <w:rsid w:val="00B60B1E"/>
    <w:rsid w:val="00B60B4A"/>
    <w:rsid w:val="00B60C1C"/>
    <w:rsid w:val="00B62605"/>
    <w:rsid w:val="00B632A9"/>
    <w:rsid w:val="00B64211"/>
    <w:rsid w:val="00B64396"/>
    <w:rsid w:val="00B6478D"/>
    <w:rsid w:val="00B64E78"/>
    <w:rsid w:val="00B66A36"/>
    <w:rsid w:val="00B6722B"/>
    <w:rsid w:val="00B672C8"/>
    <w:rsid w:val="00B70552"/>
    <w:rsid w:val="00B7086C"/>
    <w:rsid w:val="00B70B81"/>
    <w:rsid w:val="00B71D6C"/>
    <w:rsid w:val="00B731C2"/>
    <w:rsid w:val="00B74A02"/>
    <w:rsid w:val="00B75C7A"/>
    <w:rsid w:val="00B75D27"/>
    <w:rsid w:val="00B77132"/>
    <w:rsid w:val="00B77187"/>
    <w:rsid w:val="00B804A2"/>
    <w:rsid w:val="00B804F4"/>
    <w:rsid w:val="00B80BCD"/>
    <w:rsid w:val="00B81189"/>
    <w:rsid w:val="00B81195"/>
    <w:rsid w:val="00B813D9"/>
    <w:rsid w:val="00B81A57"/>
    <w:rsid w:val="00B823F5"/>
    <w:rsid w:val="00B8344A"/>
    <w:rsid w:val="00B84712"/>
    <w:rsid w:val="00B852B5"/>
    <w:rsid w:val="00B85BB0"/>
    <w:rsid w:val="00B87CCD"/>
    <w:rsid w:val="00B914AA"/>
    <w:rsid w:val="00B91569"/>
    <w:rsid w:val="00B95B2F"/>
    <w:rsid w:val="00B96254"/>
    <w:rsid w:val="00BA1EE0"/>
    <w:rsid w:val="00BA2AF4"/>
    <w:rsid w:val="00BA2E41"/>
    <w:rsid w:val="00BA46F2"/>
    <w:rsid w:val="00BA487F"/>
    <w:rsid w:val="00BA4FAC"/>
    <w:rsid w:val="00BA5C94"/>
    <w:rsid w:val="00BA654E"/>
    <w:rsid w:val="00BA6C27"/>
    <w:rsid w:val="00BB093B"/>
    <w:rsid w:val="00BB0AA2"/>
    <w:rsid w:val="00BB0D98"/>
    <w:rsid w:val="00BB1885"/>
    <w:rsid w:val="00BB2B7C"/>
    <w:rsid w:val="00BB2CC7"/>
    <w:rsid w:val="00BB2E14"/>
    <w:rsid w:val="00BB3235"/>
    <w:rsid w:val="00BB5D91"/>
    <w:rsid w:val="00BB657E"/>
    <w:rsid w:val="00BB671D"/>
    <w:rsid w:val="00BB7E7A"/>
    <w:rsid w:val="00BC0037"/>
    <w:rsid w:val="00BC1099"/>
    <w:rsid w:val="00BC1C83"/>
    <w:rsid w:val="00BC6928"/>
    <w:rsid w:val="00BC6B6B"/>
    <w:rsid w:val="00BC78C4"/>
    <w:rsid w:val="00BD232B"/>
    <w:rsid w:val="00BD3F30"/>
    <w:rsid w:val="00BD44AE"/>
    <w:rsid w:val="00BD4BA0"/>
    <w:rsid w:val="00BD5B20"/>
    <w:rsid w:val="00BD5C4A"/>
    <w:rsid w:val="00BD6010"/>
    <w:rsid w:val="00BD6761"/>
    <w:rsid w:val="00BD6D08"/>
    <w:rsid w:val="00BD77F4"/>
    <w:rsid w:val="00BE08EC"/>
    <w:rsid w:val="00BE0FEC"/>
    <w:rsid w:val="00BE27F4"/>
    <w:rsid w:val="00BE2CE5"/>
    <w:rsid w:val="00BE4DB5"/>
    <w:rsid w:val="00BE5512"/>
    <w:rsid w:val="00BE56F1"/>
    <w:rsid w:val="00BE5B19"/>
    <w:rsid w:val="00BE5D47"/>
    <w:rsid w:val="00BE710B"/>
    <w:rsid w:val="00BE71CC"/>
    <w:rsid w:val="00BE74F2"/>
    <w:rsid w:val="00BE7BB5"/>
    <w:rsid w:val="00BF0A7E"/>
    <w:rsid w:val="00BF0F75"/>
    <w:rsid w:val="00BF23BB"/>
    <w:rsid w:val="00BF2BDE"/>
    <w:rsid w:val="00BF2DE6"/>
    <w:rsid w:val="00BF347A"/>
    <w:rsid w:val="00BF396B"/>
    <w:rsid w:val="00BF66F0"/>
    <w:rsid w:val="00BF6E04"/>
    <w:rsid w:val="00C00A84"/>
    <w:rsid w:val="00C011BD"/>
    <w:rsid w:val="00C01356"/>
    <w:rsid w:val="00C01BFB"/>
    <w:rsid w:val="00C028DA"/>
    <w:rsid w:val="00C0301D"/>
    <w:rsid w:val="00C0404F"/>
    <w:rsid w:val="00C04065"/>
    <w:rsid w:val="00C046AB"/>
    <w:rsid w:val="00C04DCF"/>
    <w:rsid w:val="00C05B06"/>
    <w:rsid w:val="00C05CA8"/>
    <w:rsid w:val="00C060D2"/>
    <w:rsid w:val="00C102C2"/>
    <w:rsid w:val="00C12104"/>
    <w:rsid w:val="00C1259D"/>
    <w:rsid w:val="00C12FA5"/>
    <w:rsid w:val="00C14999"/>
    <w:rsid w:val="00C154AB"/>
    <w:rsid w:val="00C20081"/>
    <w:rsid w:val="00C2076C"/>
    <w:rsid w:val="00C20E84"/>
    <w:rsid w:val="00C2123E"/>
    <w:rsid w:val="00C24824"/>
    <w:rsid w:val="00C25700"/>
    <w:rsid w:val="00C27171"/>
    <w:rsid w:val="00C2784E"/>
    <w:rsid w:val="00C27F48"/>
    <w:rsid w:val="00C300B0"/>
    <w:rsid w:val="00C312CD"/>
    <w:rsid w:val="00C31DC0"/>
    <w:rsid w:val="00C31FCB"/>
    <w:rsid w:val="00C32358"/>
    <w:rsid w:val="00C33B79"/>
    <w:rsid w:val="00C351CF"/>
    <w:rsid w:val="00C36540"/>
    <w:rsid w:val="00C411D8"/>
    <w:rsid w:val="00C43B4E"/>
    <w:rsid w:val="00C44D58"/>
    <w:rsid w:val="00C46054"/>
    <w:rsid w:val="00C46825"/>
    <w:rsid w:val="00C471EA"/>
    <w:rsid w:val="00C50297"/>
    <w:rsid w:val="00C51B58"/>
    <w:rsid w:val="00C52BF3"/>
    <w:rsid w:val="00C5353E"/>
    <w:rsid w:val="00C53700"/>
    <w:rsid w:val="00C53D86"/>
    <w:rsid w:val="00C54262"/>
    <w:rsid w:val="00C55495"/>
    <w:rsid w:val="00C5551F"/>
    <w:rsid w:val="00C555C9"/>
    <w:rsid w:val="00C56333"/>
    <w:rsid w:val="00C56916"/>
    <w:rsid w:val="00C5774C"/>
    <w:rsid w:val="00C61698"/>
    <w:rsid w:val="00C61BEC"/>
    <w:rsid w:val="00C621F6"/>
    <w:rsid w:val="00C627F0"/>
    <w:rsid w:val="00C62F5F"/>
    <w:rsid w:val="00C6330A"/>
    <w:rsid w:val="00C63EF2"/>
    <w:rsid w:val="00C6530D"/>
    <w:rsid w:val="00C65547"/>
    <w:rsid w:val="00C67317"/>
    <w:rsid w:val="00C67C85"/>
    <w:rsid w:val="00C7038A"/>
    <w:rsid w:val="00C709F6"/>
    <w:rsid w:val="00C70ED1"/>
    <w:rsid w:val="00C70EFC"/>
    <w:rsid w:val="00C71642"/>
    <w:rsid w:val="00C72089"/>
    <w:rsid w:val="00C729FB"/>
    <w:rsid w:val="00C752BA"/>
    <w:rsid w:val="00C75B92"/>
    <w:rsid w:val="00C764A4"/>
    <w:rsid w:val="00C77060"/>
    <w:rsid w:val="00C776F7"/>
    <w:rsid w:val="00C800F4"/>
    <w:rsid w:val="00C801CE"/>
    <w:rsid w:val="00C8071F"/>
    <w:rsid w:val="00C81876"/>
    <w:rsid w:val="00C81AA3"/>
    <w:rsid w:val="00C82723"/>
    <w:rsid w:val="00C85B6B"/>
    <w:rsid w:val="00C871DE"/>
    <w:rsid w:val="00C879E3"/>
    <w:rsid w:val="00C9081F"/>
    <w:rsid w:val="00C91013"/>
    <w:rsid w:val="00C91943"/>
    <w:rsid w:val="00C93591"/>
    <w:rsid w:val="00C948EE"/>
    <w:rsid w:val="00CA0155"/>
    <w:rsid w:val="00CA203B"/>
    <w:rsid w:val="00CA2723"/>
    <w:rsid w:val="00CA2797"/>
    <w:rsid w:val="00CA3AEB"/>
    <w:rsid w:val="00CA3DF7"/>
    <w:rsid w:val="00CA3E31"/>
    <w:rsid w:val="00CA4002"/>
    <w:rsid w:val="00CA4D4A"/>
    <w:rsid w:val="00CA5CBC"/>
    <w:rsid w:val="00CA5DF1"/>
    <w:rsid w:val="00CA6BC9"/>
    <w:rsid w:val="00CA6F49"/>
    <w:rsid w:val="00CA6FAF"/>
    <w:rsid w:val="00CA730D"/>
    <w:rsid w:val="00CA7EA4"/>
    <w:rsid w:val="00CB41A7"/>
    <w:rsid w:val="00CB4945"/>
    <w:rsid w:val="00CB6DE4"/>
    <w:rsid w:val="00CC1E7A"/>
    <w:rsid w:val="00CC33C9"/>
    <w:rsid w:val="00CC3425"/>
    <w:rsid w:val="00CC735B"/>
    <w:rsid w:val="00CD09D7"/>
    <w:rsid w:val="00CD1D6B"/>
    <w:rsid w:val="00CD42A8"/>
    <w:rsid w:val="00CD538B"/>
    <w:rsid w:val="00CD58B7"/>
    <w:rsid w:val="00CD5D19"/>
    <w:rsid w:val="00CD5EA8"/>
    <w:rsid w:val="00CD649A"/>
    <w:rsid w:val="00CD7412"/>
    <w:rsid w:val="00CE0E4C"/>
    <w:rsid w:val="00CE0F86"/>
    <w:rsid w:val="00CE1399"/>
    <w:rsid w:val="00CE17D7"/>
    <w:rsid w:val="00CE33B8"/>
    <w:rsid w:val="00CE3A4A"/>
    <w:rsid w:val="00CE48FD"/>
    <w:rsid w:val="00CE57E0"/>
    <w:rsid w:val="00CF08F1"/>
    <w:rsid w:val="00CF0C72"/>
    <w:rsid w:val="00CF1602"/>
    <w:rsid w:val="00CF3108"/>
    <w:rsid w:val="00CF35B5"/>
    <w:rsid w:val="00CF470C"/>
    <w:rsid w:val="00CF49C8"/>
    <w:rsid w:val="00CF4D93"/>
    <w:rsid w:val="00CF50BD"/>
    <w:rsid w:val="00CF5E77"/>
    <w:rsid w:val="00CF60B1"/>
    <w:rsid w:val="00D00751"/>
    <w:rsid w:val="00D0193A"/>
    <w:rsid w:val="00D0219E"/>
    <w:rsid w:val="00D02AD8"/>
    <w:rsid w:val="00D02D87"/>
    <w:rsid w:val="00D03E08"/>
    <w:rsid w:val="00D04330"/>
    <w:rsid w:val="00D04460"/>
    <w:rsid w:val="00D04864"/>
    <w:rsid w:val="00D05C55"/>
    <w:rsid w:val="00D06D6A"/>
    <w:rsid w:val="00D1013F"/>
    <w:rsid w:val="00D102BC"/>
    <w:rsid w:val="00D11617"/>
    <w:rsid w:val="00D11B0F"/>
    <w:rsid w:val="00D11E06"/>
    <w:rsid w:val="00D13DB3"/>
    <w:rsid w:val="00D13E68"/>
    <w:rsid w:val="00D15B70"/>
    <w:rsid w:val="00D15C07"/>
    <w:rsid w:val="00D1625E"/>
    <w:rsid w:val="00D1740D"/>
    <w:rsid w:val="00D211F9"/>
    <w:rsid w:val="00D21ED9"/>
    <w:rsid w:val="00D222EC"/>
    <w:rsid w:val="00D22847"/>
    <w:rsid w:val="00D2479B"/>
    <w:rsid w:val="00D25679"/>
    <w:rsid w:val="00D26DF7"/>
    <w:rsid w:val="00D27979"/>
    <w:rsid w:val="00D319CE"/>
    <w:rsid w:val="00D31D29"/>
    <w:rsid w:val="00D3254B"/>
    <w:rsid w:val="00D32579"/>
    <w:rsid w:val="00D32ACB"/>
    <w:rsid w:val="00D3360E"/>
    <w:rsid w:val="00D34B94"/>
    <w:rsid w:val="00D3572B"/>
    <w:rsid w:val="00D36D73"/>
    <w:rsid w:val="00D4015C"/>
    <w:rsid w:val="00D411FB"/>
    <w:rsid w:val="00D412E7"/>
    <w:rsid w:val="00D42658"/>
    <w:rsid w:val="00D4334E"/>
    <w:rsid w:val="00D43FD4"/>
    <w:rsid w:val="00D443D5"/>
    <w:rsid w:val="00D4445E"/>
    <w:rsid w:val="00D444E9"/>
    <w:rsid w:val="00D44ABB"/>
    <w:rsid w:val="00D44C72"/>
    <w:rsid w:val="00D46296"/>
    <w:rsid w:val="00D46F2F"/>
    <w:rsid w:val="00D46F60"/>
    <w:rsid w:val="00D4736F"/>
    <w:rsid w:val="00D473FA"/>
    <w:rsid w:val="00D479BA"/>
    <w:rsid w:val="00D47CF1"/>
    <w:rsid w:val="00D51395"/>
    <w:rsid w:val="00D513ED"/>
    <w:rsid w:val="00D51EBC"/>
    <w:rsid w:val="00D526A6"/>
    <w:rsid w:val="00D52F8E"/>
    <w:rsid w:val="00D5484E"/>
    <w:rsid w:val="00D55DE4"/>
    <w:rsid w:val="00D57E95"/>
    <w:rsid w:val="00D60C74"/>
    <w:rsid w:val="00D634EB"/>
    <w:rsid w:val="00D64679"/>
    <w:rsid w:val="00D64724"/>
    <w:rsid w:val="00D64A03"/>
    <w:rsid w:val="00D64B8B"/>
    <w:rsid w:val="00D655BF"/>
    <w:rsid w:val="00D6602E"/>
    <w:rsid w:val="00D663F3"/>
    <w:rsid w:val="00D6737E"/>
    <w:rsid w:val="00D6745D"/>
    <w:rsid w:val="00D67AA5"/>
    <w:rsid w:val="00D700F7"/>
    <w:rsid w:val="00D711C7"/>
    <w:rsid w:val="00D71D88"/>
    <w:rsid w:val="00D72B30"/>
    <w:rsid w:val="00D73712"/>
    <w:rsid w:val="00D76385"/>
    <w:rsid w:val="00D76BCF"/>
    <w:rsid w:val="00D82ACA"/>
    <w:rsid w:val="00D82FE4"/>
    <w:rsid w:val="00D84A40"/>
    <w:rsid w:val="00D84F85"/>
    <w:rsid w:val="00D852F1"/>
    <w:rsid w:val="00D85863"/>
    <w:rsid w:val="00D86DA3"/>
    <w:rsid w:val="00D87015"/>
    <w:rsid w:val="00D91063"/>
    <w:rsid w:val="00D9258E"/>
    <w:rsid w:val="00D92ACD"/>
    <w:rsid w:val="00D93D08"/>
    <w:rsid w:val="00D94326"/>
    <w:rsid w:val="00D9436A"/>
    <w:rsid w:val="00D94630"/>
    <w:rsid w:val="00D958A1"/>
    <w:rsid w:val="00DA1DEB"/>
    <w:rsid w:val="00DA4865"/>
    <w:rsid w:val="00DA4FD1"/>
    <w:rsid w:val="00DA605E"/>
    <w:rsid w:val="00DA649C"/>
    <w:rsid w:val="00DA661D"/>
    <w:rsid w:val="00DA70BE"/>
    <w:rsid w:val="00DA737B"/>
    <w:rsid w:val="00DB172C"/>
    <w:rsid w:val="00DB2C77"/>
    <w:rsid w:val="00DB4686"/>
    <w:rsid w:val="00DB4BF4"/>
    <w:rsid w:val="00DB4F6E"/>
    <w:rsid w:val="00DB50ED"/>
    <w:rsid w:val="00DB53C2"/>
    <w:rsid w:val="00DB5B71"/>
    <w:rsid w:val="00DB6FB3"/>
    <w:rsid w:val="00DB7459"/>
    <w:rsid w:val="00DB762D"/>
    <w:rsid w:val="00DC02F1"/>
    <w:rsid w:val="00DC1798"/>
    <w:rsid w:val="00DC2F05"/>
    <w:rsid w:val="00DC327E"/>
    <w:rsid w:val="00DC3511"/>
    <w:rsid w:val="00DC35A6"/>
    <w:rsid w:val="00DC3659"/>
    <w:rsid w:val="00DC3CFE"/>
    <w:rsid w:val="00DC6900"/>
    <w:rsid w:val="00DD0296"/>
    <w:rsid w:val="00DD042E"/>
    <w:rsid w:val="00DD0E88"/>
    <w:rsid w:val="00DD0EF7"/>
    <w:rsid w:val="00DD0FBC"/>
    <w:rsid w:val="00DD206C"/>
    <w:rsid w:val="00DD2713"/>
    <w:rsid w:val="00DD2D71"/>
    <w:rsid w:val="00DD3F07"/>
    <w:rsid w:val="00DD402E"/>
    <w:rsid w:val="00DD4647"/>
    <w:rsid w:val="00DD46C3"/>
    <w:rsid w:val="00DD5C5C"/>
    <w:rsid w:val="00DD673D"/>
    <w:rsid w:val="00DD7889"/>
    <w:rsid w:val="00DE05FB"/>
    <w:rsid w:val="00DE1442"/>
    <w:rsid w:val="00DE27D6"/>
    <w:rsid w:val="00DE27DA"/>
    <w:rsid w:val="00DE339B"/>
    <w:rsid w:val="00DE37D0"/>
    <w:rsid w:val="00DE4024"/>
    <w:rsid w:val="00DE4252"/>
    <w:rsid w:val="00DE461F"/>
    <w:rsid w:val="00DE498A"/>
    <w:rsid w:val="00DE548A"/>
    <w:rsid w:val="00DE7720"/>
    <w:rsid w:val="00DF03C3"/>
    <w:rsid w:val="00DF065C"/>
    <w:rsid w:val="00DF0DBE"/>
    <w:rsid w:val="00DF11F4"/>
    <w:rsid w:val="00DF179C"/>
    <w:rsid w:val="00DF1877"/>
    <w:rsid w:val="00DF192D"/>
    <w:rsid w:val="00DF3DE2"/>
    <w:rsid w:val="00DF5B19"/>
    <w:rsid w:val="00DF5E3D"/>
    <w:rsid w:val="00DF6A93"/>
    <w:rsid w:val="00DF6FC0"/>
    <w:rsid w:val="00E0061B"/>
    <w:rsid w:val="00E00C4E"/>
    <w:rsid w:val="00E0247E"/>
    <w:rsid w:val="00E039AB"/>
    <w:rsid w:val="00E04255"/>
    <w:rsid w:val="00E065D2"/>
    <w:rsid w:val="00E06D1F"/>
    <w:rsid w:val="00E07A54"/>
    <w:rsid w:val="00E07C39"/>
    <w:rsid w:val="00E10343"/>
    <w:rsid w:val="00E10962"/>
    <w:rsid w:val="00E10A78"/>
    <w:rsid w:val="00E116DC"/>
    <w:rsid w:val="00E11A5F"/>
    <w:rsid w:val="00E14541"/>
    <w:rsid w:val="00E1503B"/>
    <w:rsid w:val="00E1685E"/>
    <w:rsid w:val="00E200F0"/>
    <w:rsid w:val="00E2028D"/>
    <w:rsid w:val="00E209FD"/>
    <w:rsid w:val="00E22206"/>
    <w:rsid w:val="00E225F6"/>
    <w:rsid w:val="00E22C40"/>
    <w:rsid w:val="00E22DCC"/>
    <w:rsid w:val="00E23894"/>
    <w:rsid w:val="00E24569"/>
    <w:rsid w:val="00E250C1"/>
    <w:rsid w:val="00E262F0"/>
    <w:rsid w:val="00E27395"/>
    <w:rsid w:val="00E310A0"/>
    <w:rsid w:val="00E32547"/>
    <w:rsid w:val="00E35439"/>
    <w:rsid w:val="00E379D8"/>
    <w:rsid w:val="00E40A05"/>
    <w:rsid w:val="00E410AC"/>
    <w:rsid w:val="00E41CAB"/>
    <w:rsid w:val="00E43F56"/>
    <w:rsid w:val="00E44461"/>
    <w:rsid w:val="00E44E53"/>
    <w:rsid w:val="00E45D3F"/>
    <w:rsid w:val="00E46EBB"/>
    <w:rsid w:val="00E52608"/>
    <w:rsid w:val="00E53A3C"/>
    <w:rsid w:val="00E54009"/>
    <w:rsid w:val="00E55497"/>
    <w:rsid w:val="00E5573D"/>
    <w:rsid w:val="00E56BD6"/>
    <w:rsid w:val="00E57882"/>
    <w:rsid w:val="00E57DA6"/>
    <w:rsid w:val="00E605D1"/>
    <w:rsid w:val="00E61435"/>
    <w:rsid w:val="00E616B7"/>
    <w:rsid w:val="00E61A23"/>
    <w:rsid w:val="00E61A2D"/>
    <w:rsid w:val="00E6234E"/>
    <w:rsid w:val="00E6635A"/>
    <w:rsid w:val="00E704CA"/>
    <w:rsid w:val="00E708E2"/>
    <w:rsid w:val="00E72597"/>
    <w:rsid w:val="00E72F8C"/>
    <w:rsid w:val="00E7459F"/>
    <w:rsid w:val="00E74844"/>
    <w:rsid w:val="00E74A53"/>
    <w:rsid w:val="00E75418"/>
    <w:rsid w:val="00E75DA2"/>
    <w:rsid w:val="00E76981"/>
    <w:rsid w:val="00E815A1"/>
    <w:rsid w:val="00E823DA"/>
    <w:rsid w:val="00E838A1"/>
    <w:rsid w:val="00E85457"/>
    <w:rsid w:val="00E869EB"/>
    <w:rsid w:val="00E873C8"/>
    <w:rsid w:val="00E87884"/>
    <w:rsid w:val="00E9092D"/>
    <w:rsid w:val="00E924A7"/>
    <w:rsid w:val="00E9438F"/>
    <w:rsid w:val="00E94637"/>
    <w:rsid w:val="00E95431"/>
    <w:rsid w:val="00E95AED"/>
    <w:rsid w:val="00E95DC3"/>
    <w:rsid w:val="00E96CB9"/>
    <w:rsid w:val="00E97CC9"/>
    <w:rsid w:val="00E97D7F"/>
    <w:rsid w:val="00EA0776"/>
    <w:rsid w:val="00EA17E9"/>
    <w:rsid w:val="00EA1E3D"/>
    <w:rsid w:val="00EA27AB"/>
    <w:rsid w:val="00EA44E9"/>
    <w:rsid w:val="00EA4794"/>
    <w:rsid w:val="00EA5109"/>
    <w:rsid w:val="00EA559E"/>
    <w:rsid w:val="00EA55AE"/>
    <w:rsid w:val="00EA6303"/>
    <w:rsid w:val="00EA6CC6"/>
    <w:rsid w:val="00EA7BDD"/>
    <w:rsid w:val="00EB0312"/>
    <w:rsid w:val="00EB2F3C"/>
    <w:rsid w:val="00EB45DF"/>
    <w:rsid w:val="00EB49F1"/>
    <w:rsid w:val="00EB6115"/>
    <w:rsid w:val="00EB660C"/>
    <w:rsid w:val="00EB6A53"/>
    <w:rsid w:val="00EB6C06"/>
    <w:rsid w:val="00EB78FA"/>
    <w:rsid w:val="00EB7F80"/>
    <w:rsid w:val="00EC0EF0"/>
    <w:rsid w:val="00EC194E"/>
    <w:rsid w:val="00EC1D46"/>
    <w:rsid w:val="00EC1FA3"/>
    <w:rsid w:val="00EC215C"/>
    <w:rsid w:val="00EC3332"/>
    <w:rsid w:val="00EC344B"/>
    <w:rsid w:val="00EC3ED8"/>
    <w:rsid w:val="00EC54E5"/>
    <w:rsid w:val="00EC6D59"/>
    <w:rsid w:val="00EC7150"/>
    <w:rsid w:val="00ED07BC"/>
    <w:rsid w:val="00ED1404"/>
    <w:rsid w:val="00ED1587"/>
    <w:rsid w:val="00ED1E5F"/>
    <w:rsid w:val="00ED2A3F"/>
    <w:rsid w:val="00ED3074"/>
    <w:rsid w:val="00ED370F"/>
    <w:rsid w:val="00ED3ACD"/>
    <w:rsid w:val="00ED7579"/>
    <w:rsid w:val="00EE0BAA"/>
    <w:rsid w:val="00EE0F61"/>
    <w:rsid w:val="00EE14A4"/>
    <w:rsid w:val="00EE2C34"/>
    <w:rsid w:val="00EE41F2"/>
    <w:rsid w:val="00EE45B5"/>
    <w:rsid w:val="00EE5250"/>
    <w:rsid w:val="00EE75C0"/>
    <w:rsid w:val="00EE7C85"/>
    <w:rsid w:val="00EF04A2"/>
    <w:rsid w:val="00EF0C6F"/>
    <w:rsid w:val="00EF12AB"/>
    <w:rsid w:val="00EF161E"/>
    <w:rsid w:val="00EF2849"/>
    <w:rsid w:val="00EF3FA8"/>
    <w:rsid w:val="00EF439F"/>
    <w:rsid w:val="00EF5976"/>
    <w:rsid w:val="00F0040A"/>
    <w:rsid w:val="00F0053D"/>
    <w:rsid w:val="00F00619"/>
    <w:rsid w:val="00F00EAF"/>
    <w:rsid w:val="00F01129"/>
    <w:rsid w:val="00F013D1"/>
    <w:rsid w:val="00F016FA"/>
    <w:rsid w:val="00F01D54"/>
    <w:rsid w:val="00F025CD"/>
    <w:rsid w:val="00F0387F"/>
    <w:rsid w:val="00F05586"/>
    <w:rsid w:val="00F05AE7"/>
    <w:rsid w:val="00F05FCF"/>
    <w:rsid w:val="00F068FF"/>
    <w:rsid w:val="00F10042"/>
    <w:rsid w:val="00F101BD"/>
    <w:rsid w:val="00F10434"/>
    <w:rsid w:val="00F107A9"/>
    <w:rsid w:val="00F147DF"/>
    <w:rsid w:val="00F14ACB"/>
    <w:rsid w:val="00F14E9A"/>
    <w:rsid w:val="00F175FA"/>
    <w:rsid w:val="00F2033C"/>
    <w:rsid w:val="00F20382"/>
    <w:rsid w:val="00F210F3"/>
    <w:rsid w:val="00F213EC"/>
    <w:rsid w:val="00F219D7"/>
    <w:rsid w:val="00F22343"/>
    <w:rsid w:val="00F22A54"/>
    <w:rsid w:val="00F264FF"/>
    <w:rsid w:val="00F26671"/>
    <w:rsid w:val="00F3002F"/>
    <w:rsid w:val="00F31086"/>
    <w:rsid w:val="00F323DB"/>
    <w:rsid w:val="00F34953"/>
    <w:rsid w:val="00F3660E"/>
    <w:rsid w:val="00F367E7"/>
    <w:rsid w:val="00F375F8"/>
    <w:rsid w:val="00F417DB"/>
    <w:rsid w:val="00F41FAD"/>
    <w:rsid w:val="00F43E84"/>
    <w:rsid w:val="00F45042"/>
    <w:rsid w:val="00F4533F"/>
    <w:rsid w:val="00F45980"/>
    <w:rsid w:val="00F45FC9"/>
    <w:rsid w:val="00F475C7"/>
    <w:rsid w:val="00F47662"/>
    <w:rsid w:val="00F47AF8"/>
    <w:rsid w:val="00F47FFC"/>
    <w:rsid w:val="00F50F04"/>
    <w:rsid w:val="00F52E2B"/>
    <w:rsid w:val="00F54801"/>
    <w:rsid w:val="00F54A2B"/>
    <w:rsid w:val="00F54F6F"/>
    <w:rsid w:val="00F55C63"/>
    <w:rsid w:val="00F56109"/>
    <w:rsid w:val="00F56741"/>
    <w:rsid w:val="00F56B75"/>
    <w:rsid w:val="00F56D51"/>
    <w:rsid w:val="00F5757E"/>
    <w:rsid w:val="00F57921"/>
    <w:rsid w:val="00F57A90"/>
    <w:rsid w:val="00F57C20"/>
    <w:rsid w:val="00F61E2C"/>
    <w:rsid w:val="00F623BF"/>
    <w:rsid w:val="00F63D5D"/>
    <w:rsid w:val="00F63FB4"/>
    <w:rsid w:val="00F64B99"/>
    <w:rsid w:val="00F64D00"/>
    <w:rsid w:val="00F6624B"/>
    <w:rsid w:val="00F66274"/>
    <w:rsid w:val="00F667EC"/>
    <w:rsid w:val="00F706D5"/>
    <w:rsid w:val="00F70B12"/>
    <w:rsid w:val="00F70FFB"/>
    <w:rsid w:val="00F7375D"/>
    <w:rsid w:val="00F75872"/>
    <w:rsid w:val="00F75CCE"/>
    <w:rsid w:val="00F76689"/>
    <w:rsid w:val="00F77824"/>
    <w:rsid w:val="00F77AED"/>
    <w:rsid w:val="00F77E1A"/>
    <w:rsid w:val="00F8094C"/>
    <w:rsid w:val="00F8119A"/>
    <w:rsid w:val="00F83846"/>
    <w:rsid w:val="00F84888"/>
    <w:rsid w:val="00F86D6A"/>
    <w:rsid w:val="00F909E4"/>
    <w:rsid w:val="00F90A3F"/>
    <w:rsid w:val="00F90F6F"/>
    <w:rsid w:val="00F91D35"/>
    <w:rsid w:val="00F921B3"/>
    <w:rsid w:val="00F922F8"/>
    <w:rsid w:val="00F928B5"/>
    <w:rsid w:val="00F9355B"/>
    <w:rsid w:val="00F93D19"/>
    <w:rsid w:val="00F940E1"/>
    <w:rsid w:val="00F94B45"/>
    <w:rsid w:val="00F97E6E"/>
    <w:rsid w:val="00FA0367"/>
    <w:rsid w:val="00FA1056"/>
    <w:rsid w:val="00FA1434"/>
    <w:rsid w:val="00FA179D"/>
    <w:rsid w:val="00FA2D76"/>
    <w:rsid w:val="00FA4411"/>
    <w:rsid w:val="00FA4541"/>
    <w:rsid w:val="00FA53D4"/>
    <w:rsid w:val="00FA54CA"/>
    <w:rsid w:val="00FA5E4F"/>
    <w:rsid w:val="00FA606E"/>
    <w:rsid w:val="00FA734F"/>
    <w:rsid w:val="00FA7538"/>
    <w:rsid w:val="00FA7D10"/>
    <w:rsid w:val="00FB080D"/>
    <w:rsid w:val="00FB0EB3"/>
    <w:rsid w:val="00FB172B"/>
    <w:rsid w:val="00FB25C2"/>
    <w:rsid w:val="00FB4009"/>
    <w:rsid w:val="00FB6AE7"/>
    <w:rsid w:val="00FB71EE"/>
    <w:rsid w:val="00FB7B9D"/>
    <w:rsid w:val="00FB7F94"/>
    <w:rsid w:val="00FB7FCB"/>
    <w:rsid w:val="00FC041C"/>
    <w:rsid w:val="00FC05CE"/>
    <w:rsid w:val="00FC073C"/>
    <w:rsid w:val="00FC14D0"/>
    <w:rsid w:val="00FC1641"/>
    <w:rsid w:val="00FC2A9C"/>
    <w:rsid w:val="00FC2C78"/>
    <w:rsid w:val="00FC2F19"/>
    <w:rsid w:val="00FC4182"/>
    <w:rsid w:val="00FC54F6"/>
    <w:rsid w:val="00FC63CB"/>
    <w:rsid w:val="00FC7B19"/>
    <w:rsid w:val="00FC7E4A"/>
    <w:rsid w:val="00FD000D"/>
    <w:rsid w:val="00FD1752"/>
    <w:rsid w:val="00FD3223"/>
    <w:rsid w:val="00FD3C94"/>
    <w:rsid w:val="00FD432A"/>
    <w:rsid w:val="00FD4E22"/>
    <w:rsid w:val="00FD51A8"/>
    <w:rsid w:val="00FD5250"/>
    <w:rsid w:val="00FD53DE"/>
    <w:rsid w:val="00FD55F4"/>
    <w:rsid w:val="00FD562A"/>
    <w:rsid w:val="00FD5E39"/>
    <w:rsid w:val="00FD6569"/>
    <w:rsid w:val="00FD65EC"/>
    <w:rsid w:val="00FD6CEC"/>
    <w:rsid w:val="00FD70B6"/>
    <w:rsid w:val="00FD75CA"/>
    <w:rsid w:val="00FD7F74"/>
    <w:rsid w:val="00FE0928"/>
    <w:rsid w:val="00FE2FD5"/>
    <w:rsid w:val="00FE301E"/>
    <w:rsid w:val="00FE38E7"/>
    <w:rsid w:val="00FE3976"/>
    <w:rsid w:val="00FE607F"/>
    <w:rsid w:val="00FE645A"/>
    <w:rsid w:val="00FE6FBC"/>
    <w:rsid w:val="00FE7EDD"/>
    <w:rsid w:val="00FF249C"/>
    <w:rsid w:val="00FF2DC5"/>
    <w:rsid w:val="00FF3005"/>
    <w:rsid w:val="00FF30A0"/>
    <w:rsid w:val="00FF352B"/>
    <w:rsid w:val="00FF568F"/>
    <w:rsid w:val="00FF58C8"/>
    <w:rsid w:val="00FF6AEB"/>
    <w:rsid w:val="08997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73D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locked/>
    <w:rsid w:val="001755E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080A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55E9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80AA6"/>
    <w:rPr>
      <w:rFonts w:ascii="Calibri" w:hAnsi="Calibri" w:cs="Times New Roman"/>
      <w:b/>
      <w:bCs/>
      <w:i/>
      <w:iCs/>
      <w:sz w:val="26"/>
      <w:szCs w:val="26"/>
    </w:rPr>
  </w:style>
  <w:style w:type="table" w:styleId="TableGrid">
    <w:name w:val="Table Grid"/>
    <w:basedOn w:val="TableNormal"/>
    <w:uiPriority w:val="99"/>
    <w:rsid w:val="00F7587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F75872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F75872"/>
    <w:pPr>
      <w:spacing w:after="0" w:line="240" w:lineRule="auto"/>
    </w:pPr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75872"/>
    <w:rPr>
      <w:rFonts w:ascii="Consolas" w:hAnsi="Consolas" w:cs="Times New Roman"/>
      <w:sz w:val="21"/>
      <w:szCs w:val="21"/>
      <w:lang w:eastAsia="en-US"/>
    </w:rPr>
  </w:style>
  <w:style w:type="character" w:customStyle="1" w:styleId="docdata">
    <w:name w:val="docdata"/>
    <w:aliases w:val="docy,v5,2122,baiaagaaboqcaaadhwqaaautbaaaaaaaaaaaaaaaaaaaaaaaaaaaaaaaaaaaaaaaaaaaaaaaaaaaaaaaaaaaaaaaaaaaaaaaaaaaaaaaaaaaaaaaaaaaaaaaaaaaaaaaaaaaaaaaaaaaaaaaaaaaaaaaaaaaaaaaaaaaaaaaaaaaaaaaaaaaaaaaaaaaaaaaaaaaaaaaaaaaaaaaaaaaaaaaaaaaaaaaaaaaaaa"/>
    <w:basedOn w:val="DefaultParagraphFont"/>
    <w:uiPriority w:val="99"/>
    <w:rsid w:val="0004377E"/>
    <w:rPr>
      <w:rFonts w:cs="Times New Roman"/>
    </w:rPr>
  </w:style>
  <w:style w:type="character" w:customStyle="1" w:styleId="stit">
    <w:name w:val="stit"/>
    <w:basedOn w:val="DefaultParagraphFont"/>
    <w:uiPriority w:val="99"/>
    <w:rsid w:val="00BE74F2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514B1B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14B1B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514B1B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14B1B"/>
    <w:rPr>
      <w:rFonts w:cs="Times New Roman"/>
      <w:sz w:val="22"/>
      <w:szCs w:val="22"/>
    </w:rPr>
  </w:style>
  <w:style w:type="character" w:customStyle="1" w:styleId="translation-chunk">
    <w:name w:val="translation-chunk"/>
    <w:basedOn w:val="DefaultParagraphFont"/>
    <w:uiPriority w:val="99"/>
    <w:rsid w:val="00BE0FEC"/>
    <w:rPr>
      <w:rFonts w:cs="Times New Roman"/>
    </w:rPr>
  </w:style>
  <w:style w:type="paragraph" w:customStyle="1" w:styleId="Standard">
    <w:name w:val="Standard"/>
    <w:uiPriority w:val="99"/>
    <w:rsid w:val="00156D6A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cs-titletext">
    <w:name w:val="cs-title__text"/>
    <w:basedOn w:val="DefaultParagraphFont"/>
    <w:uiPriority w:val="99"/>
    <w:rsid w:val="00E0061B"/>
    <w:rPr>
      <w:rFonts w:cs="Times New Roman"/>
    </w:rPr>
  </w:style>
  <w:style w:type="paragraph" w:customStyle="1" w:styleId="1">
    <w:name w:val="Без интервала1"/>
    <w:uiPriority w:val="99"/>
    <w:rsid w:val="009632F4"/>
    <w:pPr>
      <w:suppressAutoHyphens/>
    </w:pPr>
    <w:rPr>
      <w:rFonts w:cs="Calibri"/>
      <w:lang w:val="uk-UA" w:eastAsia="en-US"/>
    </w:rPr>
  </w:style>
  <w:style w:type="character" w:styleId="Strong">
    <w:name w:val="Strong"/>
    <w:basedOn w:val="DefaultParagraphFont"/>
    <w:uiPriority w:val="99"/>
    <w:qFormat/>
    <w:locked/>
    <w:rsid w:val="006929D0"/>
    <w:rPr>
      <w:rFonts w:cs="Times New Roman"/>
      <w:b/>
    </w:rPr>
  </w:style>
  <w:style w:type="character" w:customStyle="1" w:styleId="ng-binding">
    <w:name w:val="ng-binding"/>
    <w:basedOn w:val="DefaultParagraphFont"/>
    <w:uiPriority w:val="99"/>
    <w:rsid w:val="007757DF"/>
    <w:rPr>
      <w:rFonts w:cs="Times New Roman"/>
    </w:rPr>
  </w:style>
  <w:style w:type="character" w:customStyle="1" w:styleId="hidden-print">
    <w:name w:val="hidden-print"/>
    <w:basedOn w:val="DefaultParagraphFont"/>
    <w:uiPriority w:val="99"/>
    <w:rsid w:val="007757DF"/>
    <w:rPr>
      <w:rFonts w:cs="Times New Roman"/>
    </w:rPr>
  </w:style>
  <w:style w:type="character" w:customStyle="1" w:styleId="text-info">
    <w:name w:val="text-info"/>
    <w:basedOn w:val="DefaultParagraphFont"/>
    <w:uiPriority w:val="99"/>
    <w:rsid w:val="00D9258E"/>
    <w:rPr>
      <w:rFonts w:cs="Times New Roman"/>
    </w:rPr>
  </w:style>
  <w:style w:type="paragraph" w:customStyle="1" w:styleId="Default">
    <w:name w:val="Default"/>
    <w:uiPriority w:val="99"/>
    <w:rsid w:val="00E9092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F175FA"/>
    <w:pPr>
      <w:spacing w:after="120" w:line="480" w:lineRule="auto"/>
      <w:ind w:left="283"/>
    </w:pPr>
    <w:rPr>
      <w:rFonts w:ascii="Times New Roman" w:hAnsi="Times New Roman"/>
      <w:sz w:val="20"/>
      <w:szCs w:val="20"/>
      <w:lang w:val="uk-U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175FA"/>
    <w:rPr>
      <w:rFonts w:ascii="Times New Roman" w:hAnsi="Times New Roman" w:cs="Times New Roman"/>
      <w:lang w:val="uk-UA"/>
    </w:rPr>
  </w:style>
  <w:style w:type="character" w:customStyle="1" w:styleId="word">
    <w:name w:val="word"/>
    <w:basedOn w:val="DefaultParagraphFont"/>
    <w:uiPriority w:val="99"/>
    <w:rsid w:val="00355EBC"/>
    <w:rPr>
      <w:rFonts w:cs="Times New Roman"/>
    </w:rPr>
  </w:style>
  <w:style w:type="character" w:customStyle="1" w:styleId="a">
    <w:name w:val="a"/>
    <w:basedOn w:val="DefaultParagraphFont"/>
    <w:uiPriority w:val="99"/>
    <w:rsid w:val="006C6B76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locked/>
    <w:rsid w:val="00493878"/>
    <w:pPr>
      <w:spacing w:after="0" w:line="360" w:lineRule="auto"/>
      <w:jc w:val="center"/>
    </w:pPr>
    <w:rPr>
      <w:b/>
      <w:noProof/>
      <w:sz w:val="24"/>
      <w:szCs w:val="20"/>
      <w:lang w:val="en-GB" w:eastAsia="ja-JP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F5C18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link w:val="Subtitle"/>
    <w:uiPriority w:val="99"/>
    <w:locked/>
    <w:rsid w:val="00493878"/>
    <w:rPr>
      <w:b/>
      <w:noProof/>
      <w:sz w:val="24"/>
      <w:lang w:val="en-GB"/>
    </w:rPr>
  </w:style>
  <w:style w:type="character" w:customStyle="1" w:styleId="10">
    <w:name w:val="Основной шрифт абзаца1"/>
    <w:uiPriority w:val="99"/>
    <w:rsid w:val="00493878"/>
  </w:style>
  <w:style w:type="paragraph" w:styleId="FootnoteText">
    <w:name w:val="footnote text"/>
    <w:basedOn w:val="Normal"/>
    <w:link w:val="FootnoteTextChar"/>
    <w:uiPriority w:val="99"/>
    <w:semiHidden/>
    <w:rsid w:val="001D476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D476B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1D476B"/>
    <w:rPr>
      <w:rFonts w:cs="Times New Roman"/>
      <w:vertAlign w:val="superscript"/>
    </w:rPr>
  </w:style>
  <w:style w:type="character" w:styleId="Emphasis">
    <w:name w:val="Emphasis"/>
    <w:basedOn w:val="DefaultParagraphFont"/>
    <w:uiPriority w:val="99"/>
    <w:qFormat/>
    <w:locked/>
    <w:rsid w:val="000A08CF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997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7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7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97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97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97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970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7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70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0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gov.e-tender.ua/tender/produkti-harchuvannya/UA-2025-01-09-000822-a-krupa-pshonyana-shlifovana-sort-vyshhyj-15613000-8-produkcziya-iz-zerna-zernovyx" TargetMode="External"/><Relationship Id="rId21" Type="http://schemas.openxmlformats.org/officeDocument/2006/relationships/hyperlink" Target="https://gov.e-tender.ua/planDetails/8359d5080650411baaf012cab2ecfc64" TargetMode="External"/><Relationship Id="rId42" Type="http://schemas.openxmlformats.org/officeDocument/2006/relationships/hyperlink" Target="https://gov.e-tender.ua/planDetails/6bdb1ab9a23c4d9e91f256d93912a782" TargetMode="External"/><Relationship Id="rId47" Type="http://schemas.openxmlformats.org/officeDocument/2006/relationships/hyperlink" Target="https://gov.e-tender.ua/planDetails/121b9e2515b44cf48d370b188a233616" TargetMode="External"/><Relationship Id="rId63" Type="http://schemas.openxmlformats.org/officeDocument/2006/relationships/hyperlink" Target="https://gov.e-tender.ua/tender/medicina/UA-2025-02-27-004963-a-reaktyvy-dlya-hematolohichnoho-analizatora-mispa-count-plus-5-part-differential" TargetMode="External"/><Relationship Id="rId68" Type="http://schemas.openxmlformats.org/officeDocument/2006/relationships/hyperlink" Target="https://gov.e-tender.ua/tender/medicina/UA-2025-04-03-003577-a-rushnyky-paperovi-2-sharovi-celyulozni-z-skladannya-vid-150-sht" TargetMode="External"/><Relationship Id="rId84" Type="http://schemas.openxmlformats.org/officeDocument/2006/relationships/hyperlink" Target="https://gov.e-tender.ua/planDetails/0d522d0a7a804ccb8f448c5d8375b3b4" TargetMode="External"/><Relationship Id="rId89" Type="http://schemas.openxmlformats.org/officeDocument/2006/relationships/hyperlink" Target="https://gov.e-tender.ua/planDetails/a2039f66451b4925982276e7d0f273d7" TargetMode="External"/><Relationship Id="rId7" Type="http://schemas.openxmlformats.org/officeDocument/2006/relationships/hyperlink" Target="https://gov.e-tender.ua/planDetails/f2017a3ce2cb4e7e8292de9b4ef786b4" TargetMode="External"/><Relationship Id="rId71" Type="http://schemas.openxmlformats.org/officeDocument/2006/relationships/hyperlink" Target="https://gov.e-tender.ua/planDetails/09175250b349448586f8b2304979e3d0" TargetMode="External"/><Relationship Id="rId92" Type="http://schemas.openxmlformats.org/officeDocument/2006/relationships/hyperlink" Target="https://gov.e-tender.ua/tender/naftoprodukti-ta-elektroenergiya/UA-2025-08-13-003775-a-dyzelne-palyvo-yevro-5-tal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v.e-tender.ua/planDetails/3bf038735cea4c64951f4a50a1c17b76" TargetMode="External"/><Relationship Id="rId29" Type="http://schemas.openxmlformats.org/officeDocument/2006/relationships/hyperlink" Target="https://gov.e-tender.ua/tender/produkti-harchuvannya/UA-2025-01-13-005170-a-maslo-solodkovershkove-82-5-dstu-4399" TargetMode="External"/><Relationship Id="rId11" Type="http://schemas.openxmlformats.org/officeDocument/2006/relationships/hyperlink" Target="https://gov.e-tender.ua/planDetails/7d9d2550602b41c4a3d140f8ecb0f8af" TargetMode="External"/><Relationship Id="rId24" Type="http://schemas.openxmlformats.org/officeDocument/2006/relationships/hyperlink" Target="https://gov.e-tender.ua/tender/produkti-harchuvannya/UA-2025-01-07-001687-a-syr-tverdyj-50-dstu-6003-dstu4421" TargetMode="External"/><Relationship Id="rId32" Type="http://schemas.openxmlformats.org/officeDocument/2006/relationships/hyperlink" Target="https://gov.e-tender.ua/tender/medicina/UA-2025-01-15-002315-a-rushnyky-paperovi-2-sharovi-celyulozna-osnova-z-skladannya-vid-150-sht" TargetMode="External"/><Relationship Id="rId37" Type="http://schemas.openxmlformats.org/officeDocument/2006/relationships/hyperlink" Target="https://gov.e-tender.ua/planDetails/9b4895051b644a89ad994f5c27ac2f08" TargetMode="External"/><Relationship Id="rId40" Type="http://schemas.openxmlformats.org/officeDocument/2006/relationships/hyperlink" Target="https://gov.e-tender.ua/planDetails/8467ce564eee41baba08e33837ca9812" TargetMode="External"/><Relationship Id="rId45" Type="http://schemas.openxmlformats.org/officeDocument/2006/relationships/hyperlink" Target="https://gov.e-tender.ua/planDetails/e109f56239dc4507b512635d5e7bb43f" TargetMode="External"/><Relationship Id="rId53" Type="http://schemas.openxmlformats.org/officeDocument/2006/relationships/hyperlink" Target="https://gov.e-tender.ua/planDetails/91d2353986194e57bc1fa640da7189f9" TargetMode="External"/><Relationship Id="rId58" Type="http://schemas.openxmlformats.org/officeDocument/2006/relationships/hyperlink" Target="https://gov.e-tender.ua/planDetails/ae2c18444bce48a9af5437c55617f432" TargetMode="External"/><Relationship Id="rId66" Type="http://schemas.openxmlformats.org/officeDocument/2006/relationships/hyperlink" Target="https://gov.e-tender.ua/tender/produkti-harchuvannya/UA-2025-03-27-003147-a-buryak-stolovyj-pershoho-tovarnoho-sortu-5-10-sm-dstu-7033" TargetMode="External"/><Relationship Id="rId74" Type="http://schemas.openxmlformats.org/officeDocument/2006/relationships/hyperlink" Target="https://gov.e-tender.ua/planDetails/df0edb39d6174d2fac1c61c50f9399ab" TargetMode="External"/><Relationship Id="rId79" Type="http://schemas.openxmlformats.org/officeDocument/2006/relationships/hyperlink" Target="https://gov.e-tender.ua/planDetails/fbe0134a4a804775bbb6a1c15bf41f23" TargetMode="External"/><Relationship Id="rId87" Type="http://schemas.openxmlformats.org/officeDocument/2006/relationships/hyperlink" Target="https://gov.e-tender.ua/tender/produkti-harchuvannya/UA-2025-07-28-002242-a-sik-vynohradnyj-100-vidnovlenyj-pasteryzovanyj" TargetMode="External"/><Relationship Id="rId102" Type="http://schemas.openxmlformats.org/officeDocument/2006/relationships/hyperlink" Target="https://gov.e-tender.ua/planDetails/5fba78083e1c4ea984a0debf67f37653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s://gov.e-tender.ua/planDetails/09456aa02f15412caf44164dc3d4d657" TargetMode="External"/><Relationship Id="rId82" Type="http://schemas.openxmlformats.org/officeDocument/2006/relationships/hyperlink" Target="https://gov.e-tender.ua/planDetails/5e1155c4159f4b8887f64d0e16bc6466" TargetMode="External"/><Relationship Id="rId90" Type="http://schemas.openxmlformats.org/officeDocument/2006/relationships/hyperlink" Target="https://gov.e-tender.ua/tender/produkti-harchuvannya/UA-2025-08-11-000974-a-ovochi-buryak-stolovyj-pershoho-tovarnoho-sortu-5-10-sm-dstu-7033-kapusta" TargetMode="External"/><Relationship Id="rId95" Type="http://schemas.openxmlformats.org/officeDocument/2006/relationships/hyperlink" Target="https://gov.e-tender.ua/planDetails/6bd1edd728e44bcbb07afb852200890b" TargetMode="External"/><Relationship Id="rId19" Type="http://schemas.openxmlformats.org/officeDocument/2006/relationships/hyperlink" Target="https://gov.e-tender.ua/planDetails/ab9d3fd8a50b42769dcee1336c5bbaf7" TargetMode="External"/><Relationship Id="rId14" Type="http://schemas.openxmlformats.org/officeDocument/2006/relationships/hyperlink" Target="https://gov.e-tender.ua/planDetails/e0044cba77fb4b0c951fad0c64d75b7b" TargetMode="External"/><Relationship Id="rId22" Type="http://schemas.openxmlformats.org/officeDocument/2006/relationships/hyperlink" Target="https://gov.e-tender.ua/planDetails/df9053e4a02d48ff8466b179af237828" TargetMode="External"/><Relationship Id="rId27" Type="http://schemas.openxmlformats.org/officeDocument/2006/relationships/hyperlink" Target="https://gov.e-tender.ua/tender/produkti-harchuvannya/UA-2025-01-08-001154-a-xek-s-m-tushka-bez-holovy-300-600-h-dstu-4868" TargetMode="External"/><Relationship Id="rId30" Type="http://schemas.openxmlformats.org/officeDocument/2006/relationships/hyperlink" Target="https://gov.e-tender.ua/planDetails/16dc9664e5ab4c29b8520b5100c4c560" TargetMode="External"/><Relationship Id="rId35" Type="http://schemas.openxmlformats.org/officeDocument/2006/relationships/hyperlink" Target="https://gov.e-tender.ua/planDetails/a6f1aaa24c9347b0b76c7dcb5e3fe8ff" TargetMode="External"/><Relationship Id="rId43" Type="http://schemas.openxmlformats.org/officeDocument/2006/relationships/hyperlink" Target="https://gov.e-tender.ua/planDetails/2aa3b71615f34b93be605878ab80f2e2" TargetMode="External"/><Relationship Id="rId48" Type="http://schemas.openxmlformats.org/officeDocument/2006/relationships/hyperlink" Target="https://gov.e-tender.ua/planDetails/1e10edd68d354d2ca4e21dbff4e16bbc" TargetMode="External"/><Relationship Id="rId56" Type="http://schemas.openxmlformats.org/officeDocument/2006/relationships/hyperlink" Target="https://gov.e-tender.ua/planDetails/4ccddcffcddf458894be5ec099eb5e35" TargetMode="External"/><Relationship Id="rId64" Type="http://schemas.openxmlformats.org/officeDocument/2006/relationships/hyperlink" Target="https://gov.e-tender.ua/tender/medicina/UA-2025-03-13-003187-a-reaktyvy-kontrol-norma-kontrol-patolohiya-alt-kinetyka-spl-100-vyznachen" TargetMode="External"/><Relationship Id="rId69" Type="http://schemas.openxmlformats.org/officeDocument/2006/relationships/hyperlink" Target="https://gov.e-tender.ua/planDetails/49abe88f10be4405b5b55044933008c8" TargetMode="External"/><Relationship Id="rId77" Type="http://schemas.openxmlformats.org/officeDocument/2006/relationships/hyperlink" Target="https://gov.e-tender.ua/planDetails/68bed06412e44603bc7c0c2560ab5fa3" TargetMode="External"/><Relationship Id="rId100" Type="http://schemas.openxmlformats.org/officeDocument/2006/relationships/hyperlink" Target="https://e-lot.com.ua/plans/UA-P-2025-10-06-013146-a" TargetMode="External"/><Relationship Id="rId105" Type="http://schemas.openxmlformats.org/officeDocument/2006/relationships/theme" Target="theme/theme1.xml"/><Relationship Id="rId8" Type="http://schemas.openxmlformats.org/officeDocument/2006/relationships/hyperlink" Target="https://gov.e-tender.ua/tender/medicina/UA-2024-12-12-014546-a-reaktyvy-dlya-hematolohichnoho-analizatora-mispa-count-plus-5-part-differential" TargetMode="External"/><Relationship Id="rId51" Type="http://schemas.openxmlformats.org/officeDocument/2006/relationships/hyperlink" Target="https://gov.e-tender.ua/planDetails/f932d298b61045d08a33642331edfad7" TargetMode="External"/><Relationship Id="rId72" Type="http://schemas.openxmlformats.org/officeDocument/2006/relationships/hyperlink" Target="https://gov.e-tender.ua/planDetails/c4ce12780d74448291272467d9eb4240" TargetMode="External"/><Relationship Id="rId80" Type="http://schemas.openxmlformats.org/officeDocument/2006/relationships/hyperlink" Target="https://gov.e-tender.ua/tender/ofisna-ta-kompyuterna-tekhnika/UA-2025-06-26-006360-a-papir-dlya-druku-a-4-80-h-m2-sie-161-105-mkm-92-500-ark-bilyj" TargetMode="External"/><Relationship Id="rId85" Type="http://schemas.openxmlformats.org/officeDocument/2006/relationships/hyperlink" Target="https://gov.e-tender.ua/planDetails/3f0eebca8fb6432d96d9e550e097ca96" TargetMode="External"/><Relationship Id="rId93" Type="http://schemas.openxmlformats.org/officeDocument/2006/relationships/hyperlink" Target="https://gov.e-tender.ua/planDetails/5c7402292ccc4d35ba0cd289dc862da9" TargetMode="External"/><Relationship Id="rId98" Type="http://schemas.openxmlformats.org/officeDocument/2006/relationships/hyperlink" Target="https://e-lot.com.ua/plans/UA-P-2025-09-12-008431-a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gov.e-tender.ua/planDetails/8ad7eb70a23e415c81cd9f6dcd593bc6" TargetMode="External"/><Relationship Id="rId17" Type="http://schemas.openxmlformats.org/officeDocument/2006/relationships/hyperlink" Target="https://gov.e-tender.ua/planDetails/353f26da634b42fdaea375dbdb648c0b" TargetMode="External"/><Relationship Id="rId25" Type="http://schemas.openxmlformats.org/officeDocument/2006/relationships/hyperlink" Target="https://gov.e-tender.ua/planDetails/d4f7f67f76994c408ac78ac1bf028864" TargetMode="External"/><Relationship Id="rId33" Type="http://schemas.openxmlformats.org/officeDocument/2006/relationships/hyperlink" Target="https://gov.e-tender.ua/planDetails/b6b3baef5e654c8984481defb2f634ab" TargetMode="External"/><Relationship Id="rId38" Type="http://schemas.openxmlformats.org/officeDocument/2006/relationships/hyperlink" Target="https://gov.e-tender.ua/planDetails/34ce5d6aa80142efb03c259d60882125" TargetMode="External"/><Relationship Id="rId46" Type="http://schemas.openxmlformats.org/officeDocument/2006/relationships/hyperlink" Target="https://gov.e-tender.ua/planDetails/4ac7de40909f4f5eaebc896be7a9b13e" TargetMode="External"/><Relationship Id="rId59" Type="http://schemas.openxmlformats.org/officeDocument/2006/relationships/hyperlink" Target="https://gov.e-tender.ua/planDetails/229ecd7573a04e079e3a8bdfffa7d535" TargetMode="External"/><Relationship Id="rId67" Type="http://schemas.openxmlformats.org/officeDocument/2006/relationships/hyperlink" Target="https://gov.e-tender.ua/planDetails/d66784f8415e495b89c7dbef276c539b" TargetMode="External"/><Relationship Id="rId103" Type="http://schemas.openxmlformats.org/officeDocument/2006/relationships/hyperlink" Target="https://gov.e-tender.ua/planDetails/6bd1edd728e44bcbb07afb852200890b" TargetMode="External"/><Relationship Id="rId20" Type="http://schemas.openxmlformats.org/officeDocument/2006/relationships/hyperlink" Target="https://gov.e-tender.ua/planDetails/c7f16cfc925749a8a13c976f10c94ddf" TargetMode="External"/><Relationship Id="rId41" Type="http://schemas.openxmlformats.org/officeDocument/2006/relationships/hyperlink" Target="https://gov.e-tender.ua/planDetails/b61fae244d2b460786f479433491b3e9" TargetMode="External"/><Relationship Id="rId54" Type="http://schemas.openxmlformats.org/officeDocument/2006/relationships/hyperlink" Target="https://gov.e-tender.ua/planDetails/91d2353986194e57bc1fa640da7189f9" TargetMode="External"/><Relationship Id="rId62" Type="http://schemas.openxmlformats.org/officeDocument/2006/relationships/hyperlink" Target="https://gov.e-tender.ua/tender/produkti-harchuvannya/UA-2025-03-07-003441-a-file-kuryache-zamorozhene-dstu-3143" TargetMode="External"/><Relationship Id="rId70" Type="http://schemas.openxmlformats.org/officeDocument/2006/relationships/hyperlink" Target="https://gov.e-tender.ua/planDetails/0598c106b5eb4c51935d536479774757" TargetMode="External"/><Relationship Id="rId75" Type="http://schemas.openxmlformats.org/officeDocument/2006/relationships/hyperlink" Target="https://gov.e-tender.ua/planDetails/0a319e33fdaa49e2a4e48c0ddd4ef0cf" TargetMode="External"/><Relationship Id="rId83" Type="http://schemas.openxmlformats.org/officeDocument/2006/relationships/hyperlink" Target="https://gov.e-tender.ua/planDetails/896276c6486a4ba29856eaa187cb1371" TargetMode="External"/><Relationship Id="rId88" Type="http://schemas.openxmlformats.org/officeDocument/2006/relationships/hyperlink" Target="https://gov.e-tender.ua/planDetails/050ea6c1153e410d8b1aa75269c1229f" TargetMode="External"/><Relationship Id="rId91" Type="http://schemas.openxmlformats.org/officeDocument/2006/relationships/hyperlink" Target="https://gov.e-tender.ua/planDetails/34610fde2ded413398735863c86a6009" TargetMode="External"/><Relationship Id="rId96" Type="http://schemas.openxmlformats.org/officeDocument/2006/relationships/hyperlink" Target="https://gov.e-tender.ua/tender/produkti-harchuvannya/UA-2025-08-22-005713-a-ohirky-svizhi-polovi-korotkoplidni-do-14sm-dstu-324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gov.e-tender.ua/planDetails/b080fd7bbe514a459ed3befa9cfd2b21" TargetMode="External"/><Relationship Id="rId23" Type="http://schemas.openxmlformats.org/officeDocument/2006/relationships/hyperlink" Target="https://gov.e-tender.ua/planDetails/6e47e388d0a74e03addcf1f030f25785" TargetMode="External"/><Relationship Id="rId28" Type="http://schemas.openxmlformats.org/officeDocument/2006/relationships/hyperlink" Target="https://gov.e-tender.ua/tender/produkti-harchuvannya/UA-2025-01-09-001010-a-file-kuryache-zamorozhene-dstu-3143" TargetMode="External"/><Relationship Id="rId36" Type="http://schemas.openxmlformats.org/officeDocument/2006/relationships/hyperlink" Target="https://gov.e-tender.ua/planDetails/f65f18a6adbb4fc6a10614fbfb83b476" TargetMode="External"/><Relationship Id="rId49" Type="http://schemas.openxmlformats.org/officeDocument/2006/relationships/hyperlink" Target="https://gov.e-tender.ua/planDetails/ceaba28738864589bdda42bd50b2174e" TargetMode="External"/><Relationship Id="rId57" Type="http://schemas.openxmlformats.org/officeDocument/2006/relationships/hyperlink" Target="https://gov.e-tender.ua/planDetails/8a14ca7a10ca4f04be928ef990718093" TargetMode="External"/><Relationship Id="rId10" Type="http://schemas.openxmlformats.org/officeDocument/2006/relationships/hyperlink" Target="https://gov.e-tender.ua/planDetails/306b629bbd3b4412bbba9690490d4c9f" TargetMode="External"/><Relationship Id="rId31" Type="http://schemas.openxmlformats.org/officeDocument/2006/relationships/hyperlink" Target="https://gov.e-tender.ua/planDetails/77a00f2a375844f091cee538c53faa23" TargetMode="External"/><Relationship Id="rId44" Type="http://schemas.openxmlformats.org/officeDocument/2006/relationships/hyperlink" Target="https://gov.e-tender.ua/planDetails/91d2353986194e57bc1fa640da7189f9" TargetMode="External"/><Relationship Id="rId52" Type="http://schemas.openxmlformats.org/officeDocument/2006/relationships/hyperlink" Target="https://gov.e-tender.ua/planDetails/a2bdcb3c01914c60863a6e7e687710b9" TargetMode="External"/><Relationship Id="rId60" Type="http://schemas.openxmlformats.org/officeDocument/2006/relationships/hyperlink" Target="https://gov.e-tender.ua/planDetails/a34edeeb1358478cb7102fd6e9d06c8f" TargetMode="External"/><Relationship Id="rId65" Type="http://schemas.openxmlformats.org/officeDocument/2006/relationships/hyperlink" Target="https://gov.e-tender.ua/tender/medicina/UA-2025-03-17-004442-a-testy-test-smuzhky-dlya-ekspres-analizu-sechi-na-ketony-50-testy-shvydki" TargetMode="External"/><Relationship Id="rId73" Type="http://schemas.openxmlformats.org/officeDocument/2006/relationships/hyperlink" Target="https://gov.e-tender.ua/planDetails/9d76f63fb71c40c092914780965ca841" TargetMode="External"/><Relationship Id="rId78" Type="http://schemas.openxmlformats.org/officeDocument/2006/relationships/hyperlink" Target="https://gov.e-tender.ua/planDetails/2b9e07dac1104283b04e51e93e09c565" TargetMode="External"/><Relationship Id="rId81" Type="http://schemas.openxmlformats.org/officeDocument/2006/relationships/hyperlink" Target="https://gov.e-tender.ua/planDetails/f87ad7ae8f73413295723394a8368768" TargetMode="External"/><Relationship Id="rId86" Type="http://schemas.openxmlformats.org/officeDocument/2006/relationships/hyperlink" Target="https://gov.e-tender.ua/planDetails/2b25eeeb6e9d486398b3e86e20c7cef1" TargetMode="External"/><Relationship Id="rId94" Type="http://schemas.openxmlformats.org/officeDocument/2006/relationships/hyperlink" Target="https://gov.e-tender.ua/planDetails/40f574bcb2fb418590f579e3fc725f0f" TargetMode="External"/><Relationship Id="rId99" Type="http://schemas.openxmlformats.org/officeDocument/2006/relationships/hyperlink" Target="https://e-lot.com.ua/plans/UA-P-2025-09-16-009616-a" TargetMode="External"/><Relationship Id="rId101" Type="http://schemas.openxmlformats.org/officeDocument/2006/relationships/hyperlink" Target="https://e-lot.com.ua/plans/UA-P-2025-10-07-007224-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ov.e-tender.ua/planDetails/e83127b827de4da6a85f705476ec4a95" TargetMode="External"/><Relationship Id="rId13" Type="http://schemas.openxmlformats.org/officeDocument/2006/relationships/hyperlink" Target="https://gov.e-tender.ua/planDetails/52e6569484694c668b2aa265eedfc8cf" TargetMode="External"/><Relationship Id="rId18" Type="http://schemas.openxmlformats.org/officeDocument/2006/relationships/hyperlink" Target="https://gov.e-tender.ua/planDetails/97fcc7f057c64497959ed530ec7fbd36" TargetMode="External"/><Relationship Id="rId39" Type="http://schemas.openxmlformats.org/officeDocument/2006/relationships/hyperlink" Target="https://gov.e-tender.ua/planDetails/183c6eab130744b7b39dca8ef8b64bca" TargetMode="External"/><Relationship Id="rId34" Type="http://schemas.openxmlformats.org/officeDocument/2006/relationships/hyperlink" Target="https://gov.e-tender.ua/planDetails/b6b3baef5e654c8984481defb2f634ab" TargetMode="External"/><Relationship Id="rId50" Type="http://schemas.openxmlformats.org/officeDocument/2006/relationships/hyperlink" Target="https://gov.e-tender.ua/planDetails/30cef56ef8b94b18820aa520d1bd7588" TargetMode="External"/><Relationship Id="rId55" Type="http://schemas.openxmlformats.org/officeDocument/2006/relationships/hyperlink" Target="https://gov.e-tender.ua/tender/himichna-produkciya/UA-2025-02-03-005319-a-dezinfekczijni-zasoby-medychnoho-pryznachennya-dk-021-2015-24455000-8" TargetMode="External"/><Relationship Id="rId76" Type="http://schemas.openxmlformats.org/officeDocument/2006/relationships/hyperlink" Target="https://gov.e-tender.ua/planDetails/c40239451d544d9ea69ba16631ab34ed" TargetMode="External"/><Relationship Id="rId97" Type="http://schemas.openxmlformats.org/officeDocument/2006/relationships/hyperlink" Target="https://gov.e-tender.ua/tender/medicina/UA-2025-08-06-002350-a-kysnevyj-koncentrator-nk-024-2023-12873-staczionarnyj-koncentrator-kysnyu-dk" TargetMode="External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7706</TotalTime>
  <Pages>66</Pages>
  <Words>15135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</dc:creator>
  <cp:keywords/>
  <dc:description/>
  <cp:lastModifiedBy>vita-5</cp:lastModifiedBy>
  <cp:revision>55</cp:revision>
  <cp:lastPrinted>2025-12-12T09:22:00Z</cp:lastPrinted>
  <dcterms:created xsi:type="dcterms:W3CDTF">2025-05-14T12:08:00Z</dcterms:created>
  <dcterms:modified xsi:type="dcterms:W3CDTF">2026-03-24T09:52:00Z</dcterms:modified>
</cp:coreProperties>
</file>